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2F8" w:rsidRDefault="00AA12F8" w:rsidP="00AA12F8"/>
    <w:p w:rsidR="004B7B52" w:rsidRPr="00F65A3C" w:rsidRDefault="00681649" w:rsidP="004B7B52">
      <w:pPr>
        <w:pStyle w:val="DocTitle"/>
      </w:pPr>
      <w:r w:rsidRPr="00F65A3C">
        <w:t>Request for Proposal (RFP)</w:t>
      </w:r>
      <w:r w:rsidR="004B7B52" w:rsidRPr="00F65A3C">
        <w:t xml:space="preserve"> Template</w:t>
      </w:r>
      <w:r w:rsidR="00F65A3C" w:rsidRPr="00F65A3C">
        <w:t xml:space="preserve"> for Health Information Technology </w:t>
      </w:r>
    </w:p>
    <w:p w:rsidR="004B7B52" w:rsidRPr="00AD4887" w:rsidRDefault="00681649" w:rsidP="007914B3">
      <w:pPr>
        <w:pStyle w:val="DocSubtitle"/>
      </w:pPr>
      <w:r w:rsidRPr="00AD4887">
        <w:t>Template</w:t>
      </w:r>
    </w:p>
    <w:p w:rsidR="004B7B52" w:rsidRPr="00AD4887" w:rsidRDefault="004B7B52" w:rsidP="004B7B52">
      <w:pPr>
        <w:pStyle w:val="DocInfo"/>
      </w:pPr>
    </w:p>
    <w:p w:rsidR="004B7B52" w:rsidRPr="00AD4887" w:rsidRDefault="00C25229" w:rsidP="00F72630">
      <w:pPr>
        <w:pStyle w:val="DocSubtitle"/>
        <w:rPr>
          <w:smallCaps/>
        </w:rPr>
      </w:pPr>
      <w:r>
        <w:rPr>
          <w:noProof/>
        </w:rPr>
        <mc:AlternateContent>
          <mc:Choice Requires="wps">
            <w:drawing>
              <wp:anchor distT="0" distB="0" distL="114300" distR="114300" simplePos="0" relativeHeight="251661312" behindDoc="0" locked="0" layoutInCell="1" allowOverlap="1" wp14:anchorId="2A375F66" wp14:editId="295396E9">
                <wp:simplePos x="0" y="0"/>
                <wp:positionH relativeFrom="column">
                  <wp:posOffset>990600</wp:posOffset>
                </wp:positionH>
                <wp:positionV relativeFrom="paragraph">
                  <wp:posOffset>8153400</wp:posOffset>
                </wp:positionV>
                <wp:extent cx="6010275" cy="11144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D04A18" w:rsidRPr="006E6585" w:rsidRDefault="00D04A18"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375F66" id="_x0000_t202" coordsize="21600,21600" o:spt="202" path="m,l,21600r21600,l21600,xe">
                <v:stroke joinstyle="miter"/>
                <v:path gradientshapeok="t" o:connecttype="rect"/>
              </v:shapetype>
              <v:shape id="Text Box 21" o:spid="_x0000_s1026" type="#_x0000_t202" style="position:absolute;left:0;text-align:left;margin-left:78pt;margin-top:642pt;width:473.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" filled="f" stroked="f">
                <v:path arrowok="t"/>
                <v:textbox>
                  <w:txbxContent>
                    <w:p w:rsidR="00D04A18" w:rsidRPr="006E6585" w:rsidRDefault="00D04A18"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r w:rsidR="004B7B52" w:rsidRPr="00AD4887">
        <w:t>Provided By</w:t>
      </w:r>
      <w:r w:rsidR="004B7B52" w:rsidRPr="00AD4887">
        <w:rPr>
          <w:smallCaps/>
        </w:rPr>
        <w:t>:</w:t>
      </w:r>
    </w:p>
    <w:p w:rsidR="004B7B52" w:rsidRPr="00AD4887" w:rsidRDefault="004B7B52" w:rsidP="004B7B52">
      <w:pPr>
        <w:pStyle w:val="DocInfo"/>
      </w:pPr>
      <w:r w:rsidRPr="00AD4887">
        <w:t>The National Learning Consortium (NLC)</w:t>
      </w:r>
    </w:p>
    <w:p w:rsidR="004B7B52" w:rsidRPr="00AD4887" w:rsidRDefault="004B7B52" w:rsidP="004B7B52">
      <w:pPr>
        <w:pStyle w:val="DocInfo"/>
      </w:pPr>
    </w:p>
    <w:p w:rsidR="004B7B52" w:rsidRPr="00AD4887" w:rsidRDefault="004B7B52" w:rsidP="004B7B52">
      <w:pPr>
        <w:pStyle w:val="DocSubtitle"/>
      </w:pPr>
      <w:r w:rsidRPr="00AD4887">
        <w:t>Developed By:</w:t>
      </w:r>
    </w:p>
    <w:p w:rsidR="004B7B52" w:rsidRPr="00AD4887" w:rsidRDefault="004B7B52" w:rsidP="004B7B52">
      <w:pPr>
        <w:pStyle w:val="DocInfo"/>
      </w:pPr>
      <w:r w:rsidRPr="00AD4887">
        <w:t xml:space="preserve">Health Information Technology Research Center (HITRC) </w:t>
      </w:r>
    </w:p>
    <w:p w:rsidR="00681649" w:rsidRPr="00AD4887" w:rsidRDefault="00681649" w:rsidP="004B7B52">
      <w:pPr>
        <w:pStyle w:val="DocInfo"/>
      </w:pPr>
      <w:r w:rsidRPr="00AD4887">
        <w:t>Wisconsin Health Information Technology Extension Center (WHITEC)</w:t>
      </w:r>
    </w:p>
    <w:p w:rsidR="004B7B52" w:rsidRPr="00AD4887" w:rsidRDefault="004B7B52" w:rsidP="004B7B52">
      <w:pPr>
        <w:pStyle w:val="DocInfo"/>
      </w:pPr>
      <w:r w:rsidRPr="00AD4887">
        <w:t>Stratis Health</w:t>
      </w:r>
    </w:p>
    <w:p w:rsidR="004B7B52" w:rsidRPr="00AD4887" w:rsidRDefault="00681649" w:rsidP="004B7B52">
      <w:pPr>
        <w:pStyle w:val="DocInfo"/>
      </w:pPr>
      <w:r w:rsidRPr="00AD4887">
        <w:t>Wide River Technology Extension Center (Wide River TEC)</w:t>
      </w:r>
    </w:p>
    <w:p w:rsidR="004B7B52" w:rsidRPr="00AD4887" w:rsidRDefault="004B7B52" w:rsidP="004B7B52">
      <w:pPr>
        <w:pStyle w:val="DocInfo"/>
      </w:pPr>
    </w:p>
    <w:p w:rsidR="004B7B52" w:rsidRPr="00AD4887" w:rsidRDefault="00C25229" w:rsidP="004B7B52">
      <w:pPr>
        <w:pStyle w:val="DocInfo"/>
      </w:pPr>
      <w:r>
        <w:rPr>
          <w:noProof/>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133985</wp:posOffset>
                </wp:positionV>
                <wp:extent cx="6010275" cy="1114425"/>
                <wp:effectExtent l="0" t="0" r="0" b="0"/>
                <wp:wrapNone/>
                <wp:docPr id="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D04A18" w:rsidRPr="006E6585" w:rsidRDefault="00D04A18"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Box 4" o:spid="_x0000_s1027" type="#_x0000_t202" style="position:absolute;margin-left:1.5pt;margin-top:10.55pt;width:473.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" filled="f" stroked="f">
                <v:path arrowok="t"/>
                <v:textbox>
                  <w:txbxContent>
                    <w:p w:rsidR="00D04A18" w:rsidRPr="006E6585" w:rsidRDefault="00D04A18"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p>
    <w:p w:rsidR="004B7B52" w:rsidRPr="00AD4887" w:rsidRDefault="004B7B52" w:rsidP="004B7B52">
      <w:pPr>
        <w:pStyle w:val="DocInfo"/>
      </w:pPr>
    </w:p>
    <w:p w:rsidR="004B7B52" w:rsidRPr="00AD4887" w:rsidRDefault="00C25229" w:rsidP="004B7B52">
      <w:pPr>
        <w:pStyle w:val="DocInfo"/>
        <w:sectPr w:rsidR="004B7B52" w:rsidRPr="00AD4887" w:rsidSect="00C1560B">
          <w:headerReference w:type="default" r:id="rId8"/>
          <w:footerReference w:type="even" r:id="rId9"/>
          <w:footerReference w:type="default" r:id="rId10"/>
          <w:headerReference w:type="first" r:id="rId11"/>
          <w:footerReference w:type="first" r:id="rId12"/>
          <w:pgSz w:w="12240" w:h="15840" w:code="1"/>
          <w:pgMar w:top="2880" w:right="1440" w:bottom="1440" w:left="1440" w:header="0" w:footer="576" w:gutter="0"/>
          <w:cols w:space="720"/>
          <w:titlePg/>
          <w:docGrid w:linePitch="360"/>
        </w:sectPr>
      </w:pPr>
      <w:r>
        <w:rPr>
          <w:noProof/>
        </w:rPr>
        <mc:AlternateContent>
          <mc:Choice Requires="wps">
            <w:drawing>
              <wp:anchor distT="0" distB="0" distL="114300" distR="114300" simplePos="0" relativeHeight="251662336" behindDoc="0" locked="0" layoutInCell="1" allowOverlap="1">
                <wp:simplePos x="0" y="0"/>
                <wp:positionH relativeFrom="column">
                  <wp:posOffset>990600</wp:posOffset>
                </wp:positionH>
                <wp:positionV relativeFrom="paragraph">
                  <wp:posOffset>8153400</wp:posOffset>
                </wp:positionV>
                <wp:extent cx="6010275" cy="111442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D04A18" w:rsidRPr="006E6585" w:rsidRDefault="00D04A18"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 o:spid="_x0000_s1028" type="#_x0000_t202" style="position:absolute;margin-left:78pt;margin-top:642pt;width:473.25pt;height:8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" filled="f" stroked="f">
                <v:path arrowok="t"/>
                <v:textbox>
                  <w:txbxContent>
                    <w:p w:rsidR="00D04A18" w:rsidRPr="006E6585" w:rsidRDefault="00D04A18"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p>
    <w:p w:rsidR="007914B3" w:rsidRPr="00AD4887" w:rsidRDefault="007914B3" w:rsidP="004B7B52">
      <w:pPr>
        <w:pStyle w:val="TOCHeading"/>
      </w:pPr>
    </w:p>
    <w:p w:rsidR="004B7B52" w:rsidRPr="00AD4887" w:rsidRDefault="004B7B52" w:rsidP="004B7B52">
      <w:pPr>
        <w:pStyle w:val="TOCHeading"/>
      </w:pPr>
      <w:r w:rsidRPr="00AD4887">
        <w:t xml:space="preserve">National Learning Consortium </w:t>
      </w:r>
    </w:p>
    <w:p w:rsidR="004B7B52" w:rsidRPr="00AD4887" w:rsidRDefault="004B7B52" w:rsidP="004B7B52">
      <w:pPr>
        <w:pStyle w:val="BodyText"/>
      </w:pPr>
      <w:r w:rsidRPr="00AD4887">
        <w:t>The National Learning Consortium (NLC) is a virtual and evolving body of knowledge and tools designed to support healthcare providers and health IT professionals</w:t>
      </w:r>
      <w:r w:rsidRPr="00AD4887">
        <w:rPr>
          <w:rStyle w:val="CommentReference"/>
          <w:i/>
          <w:sz w:val="16"/>
          <w:szCs w:val="16"/>
        </w:rPr>
        <w:t> </w:t>
      </w:r>
      <w:r w:rsidRPr="00AD4887">
        <w:t xml:space="preserve">working towards the implementation, adoption and meaningful use of certified EHR systems.  </w:t>
      </w:r>
    </w:p>
    <w:p w:rsidR="004B7B52" w:rsidRPr="00AD4887" w:rsidRDefault="004B7B52" w:rsidP="004B7B52">
      <w:pPr>
        <w:pStyle w:val="BodyText"/>
      </w:pPr>
      <w:r w:rsidRPr="00AD4887">
        <w:t>The NLC represents the collective EHR implementation experiences and knowledge gained directly from the field of ONC’s outreach programs (</w:t>
      </w:r>
      <w:hyperlink r:id="rId13" w:history="1">
        <w:r w:rsidRPr="00AD4887">
          <w:rPr>
            <w:rStyle w:val="Hyperlink"/>
            <w:i/>
            <w:iCs/>
          </w:rPr>
          <w:t>REC</w:t>
        </w:r>
      </w:hyperlink>
      <w:r w:rsidRPr="00AD4887">
        <w:t xml:space="preserve">, </w:t>
      </w:r>
      <w:hyperlink r:id="rId14" w:history="1">
        <w:r w:rsidRPr="00AD4887">
          <w:rPr>
            <w:rStyle w:val="Hyperlink"/>
            <w:i/>
            <w:iCs/>
          </w:rPr>
          <w:t>Beacon</w:t>
        </w:r>
      </w:hyperlink>
      <w:r w:rsidRPr="00AD4887">
        <w:t xml:space="preserve">, </w:t>
      </w:r>
      <w:hyperlink r:id="rId15" w:history="1">
        <w:r w:rsidRPr="00AD4887">
          <w:rPr>
            <w:rStyle w:val="Hyperlink"/>
            <w:i/>
            <w:iCs/>
          </w:rPr>
          <w:t>State HIE</w:t>
        </w:r>
      </w:hyperlink>
      <w:r w:rsidRPr="00AD4887">
        <w:t xml:space="preserve">) and through the </w:t>
      </w:r>
      <w:hyperlink r:id="rId16" w:history="1">
        <w:r w:rsidRPr="00AD4887">
          <w:rPr>
            <w:rStyle w:val="Hyperlink"/>
            <w:i/>
            <w:iCs/>
          </w:rPr>
          <w:t>Health Information Technology Research Center (HITRC)</w:t>
        </w:r>
      </w:hyperlink>
      <w:r w:rsidRPr="00AD4887">
        <w:t xml:space="preserve"> Communities of Practice (CoPs). </w:t>
      </w:r>
    </w:p>
    <w:p w:rsidR="004B7B52" w:rsidRPr="00AD4887" w:rsidRDefault="004B7B52" w:rsidP="004B7B52">
      <w:pPr>
        <w:pStyle w:val="BodyText"/>
      </w:pPr>
      <w:r w:rsidRPr="00AD4887">
        <w:t xml:space="preserve">The following resource is an example of a tool used in the field today that is recommended by “boots-on-the-ground” professionals for use by others who have made the commitment to implement or upgrade to certified EHR systems. </w:t>
      </w:r>
    </w:p>
    <w:p w:rsidR="004B7B52" w:rsidRPr="00AD4887" w:rsidRDefault="008F2018" w:rsidP="004B7B52">
      <w:pPr>
        <w:pStyle w:val="TOCHeading"/>
      </w:pPr>
      <w:bookmarkStart w:id="0" w:name="_Toc304469819"/>
      <w:bookmarkStart w:id="1" w:name="_Toc304495386"/>
      <w:bookmarkStart w:id="2" w:name="_Toc296551904"/>
      <w:bookmarkStart w:id="3" w:name="_Toc304469895"/>
      <w:bookmarkStart w:id="4" w:name="_Toc304495456"/>
      <w:r>
        <w:t>Description</w:t>
      </w:r>
    </w:p>
    <w:p w:rsidR="004B7B52" w:rsidRDefault="002538B3" w:rsidP="004B7B52">
      <w:pPr>
        <w:pStyle w:val="BodyText"/>
      </w:pPr>
      <w:r>
        <w:t xml:space="preserve">This </w:t>
      </w:r>
      <w:r w:rsidR="00BE420D">
        <w:t xml:space="preserve">RFP </w:t>
      </w:r>
      <w:r>
        <w:t xml:space="preserve">template is intended </w:t>
      </w:r>
      <w:r w:rsidR="00BE420D">
        <w:t xml:space="preserve">to aid providers and health IT implementers throughout the EHR vendor selection process.  </w:t>
      </w:r>
      <w:r>
        <w:t xml:space="preserve">This </w:t>
      </w:r>
      <w:bookmarkStart w:id="5" w:name="_GoBack"/>
      <w:r>
        <w:t xml:space="preserve">template </w:t>
      </w:r>
      <w:r w:rsidR="00BE420D">
        <w:t>can be</w:t>
      </w:r>
      <w:r>
        <w:t xml:space="preserve"> u</w:t>
      </w:r>
      <w:r w:rsidR="004B7B52" w:rsidRPr="00AD4887">
        <w:t>se</w:t>
      </w:r>
      <w:r>
        <w:t xml:space="preserve">d to structure </w:t>
      </w:r>
      <w:r w:rsidR="004B7B52" w:rsidRPr="00AD4887">
        <w:t>request</w:t>
      </w:r>
      <w:r w:rsidR="00BE420D">
        <w:t>s</w:t>
      </w:r>
      <w:r w:rsidR="004B7B52" w:rsidRPr="00AD4887">
        <w:t xml:space="preserve"> for vendors to send proposals on the specific health </w:t>
      </w:r>
      <w:r w:rsidR="00BE420D">
        <w:t>IT</w:t>
      </w:r>
      <w:r w:rsidR="004B7B52" w:rsidRPr="00AD4887">
        <w:t xml:space="preserve"> </w:t>
      </w:r>
      <w:r w:rsidR="00BE420D">
        <w:t>that needs to be acquired</w:t>
      </w:r>
      <w:r w:rsidR="004B7B52" w:rsidRPr="00AD4887">
        <w:t>.</w:t>
      </w:r>
    </w:p>
    <w:bookmarkEnd w:id="5"/>
    <w:p w:rsidR="008F2018" w:rsidRPr="00AD4887" w:rsidRDefault="008F2018" w:rsidP="008F2018">
      <w:pPr>
        <w:pStyle w:val="TOCHeading"/>
        <w:rPr>
          <w:i/>
        </w:rPr>
      </w:pPr>
      <w:r>
        <w:t>Instructions</w:t>
      </w:r>
    </w:p>
    <w:p w:rsidR="004B7B52" w:rsidRPr="00AD4887" w:rsidRDefault="004B7B52" w:rsidP="004B7B52">
      <w:pPr>
        <w:pStyle w:val="ListNumber"/>
      </w:pPr>
      <w:r w:rsidRPr="00AD4887">
        <w:t xml:space="preserve">Carefully review the template to see if it contains information </w:t>
      </w:r>
      <w:r w:rsidR="00BE420D">
        <w:t>needed from the vendors.  Add, change, and delete information as needed</w:t>
      </w:r>
      <w:r w:rsidRPr="00AD4887">
        <w:t xml:space="preserve">. </w:t>
      </w:r>
      <w:r w:rsidR="00BE420D">
        <w:t xml:space="preserve"> </w:t>
      </w:r>
      <w:r w:rsidR="00CF6901">
        <w:t xml:space="preserve">Update items that </w:t>
      </w:r>
      <w:r w:rsidR="00BE420D">
        <w:t>are noted</w:t>
      </w:r>
      <w:r w:rsidR="00CF6901">
        <w:t xml:space="preserve"> &lt;</w:t>
      </w:r>
      <w:r w:rsidR="006429B6">
        <w:t>INSERT</w:t>
      </w:r>
      <w:r w:rsidR="00CF6901">
        <w:t xml:space="preserve"> X&gt;</w:t>
      </w:r>
      <w:r w:rsidR="008F2018">
        <w:t xml:space="preserve"> with the appropriate </w:t>
      </w:r>
      <w:r w:rsidR="00F65A3C">
        <w:t>information</w:t>
      </w:r>
      <w:r w:rsidR="00CF6901">
        <w:t xml:space="preserve"> and remove </w:t>
      </w:r>
      <w:r w:rsidR="00BE420D">
        <w:t xml:space="preserve">the </w:t>
      </w:r>
      <w:r w:rsidR="00CF6901">
        <w:t>&lt;</w:t>
      </w:r>
      <w:r w:rsidR="006429B6">
        <w:t>INSERT</w:t>
      </w:r>
      <w:r w:rsidR="00CF6901">
        <w:t>&gt;</w:t>
      </w:r>
      <w:r w:rsidR="00BE420D">
        <w:t xml:space="preserve"> prompt</w:t>
      </w:r>
      <w:r w:rsidR="00CF6901">
        <w:t>.</w:t>
      </w:r>
    </w:p>
    <w:p w:rsidR="004B7B52" w:rsidRPr="00AD4887" w:rsidRDefault="004B7B52" w:rsidP="004B7B52">
      <w:pPr>
        <w:pStyle w:val="ListNumber"/>
      </w:pPr>
      <w:r w:rsidRPr="00AD4887">
        <w:t xml:space="preserve">Delete notes that are intended as instructions only. </w:t>
      </w:r>
    </w:p>
    <w:p w:rsidR="004B7B52" w:rsidRPr="00AD4887" w:rsidRDefault="004B7B52" w:rsidP="004B7B52">
      <w:pPr>
        <w:pStyle w:val="ListNumber"/>
      </w:pPr>
      <w:r w:rsidRPr="00AD4887">
        <w:t>Complete the Cover Page and General Conditio</w:t>
      </w:r>
      <w:r w:rsidR="00BE420D">
        <w:t>ns prior to sending to vendors, and c</w:t>
      </w:r>
      <w:r w:rsidRPr="00AD4887">
        <w:t xml:space="preserve">omplete information for </w:t>
      </w:r>
      <w:r w:rsidR="00BE420D">
        <w:t xml:space="preserve">the </w:t>
      </w:r>
      <w:r w:rsidRPr="00AD4887">
        <w:t>Vendo</w:t>
      </w:r>
      <w:r w:rsidR="00BE420D">
        <w:t>r Profile before sending (if known)</w:t>
      </w:r>
      <w:r w:rsidRPr="00AD4887">
        <w:t>.</w:t>
      </w:r>
    </w:p>
    <w:p w:rsidR="004B7B52" w:rsidRPr="00AD4887" w:rsidRDefault="004B7B52">
      <w:pPr>
        <w:spacing w:after="200" w:line="276" w:lineRule="auto"/>
        <w:rPr>
          <w:rFonts w:eastAsiaTheme="majorEastAsia" w:cstheme="majorBidi"/>
          <w:bCs/>
          <w:smallCaps/>
          <w:color w:val="056DB1"/>
          <w:sz w:val="36"/>
          <w:szCs w:val="36"/>
        </w:rPr>
      </w:pPr>
      <w:r w:rsidRPr="00AD4887">
        <w:br w:type="page"/>
      </w:r>
    </w:p>
    <w:p w:rsidR="007914B3" w:rsidRPr="00AD4887" w:rsidRDefault="007914B3" w:rsidP="004B7B52">
      <w:pPr>
        <w:pStyle w:val="TOCHeading"/>
      </w:pPr>
    </w:p>
    <w:p w:rsidR="004B7B52" w:rsidRPr="00AD4887" w:rsidRDefault="004B7B52" w:rsidP="004B7B52">
      <w:pPr>
        <w:pStyle w:val="TOCHeading"/>
        <w:rPr>
          <w:szCs w:val="40"/>
        </w:rPr>
      </w:pPr>
      <w:r w:rsidRPr="00AD4887">
        <w:t>Table of Contents</w:t>
      </w:r>
    </w:p>
    <w:p w:rsidR="008900FE" w:rsidRDefault="00EB5440">
      <w:pPr>
        <w:pStyle w:val="TOC1"/>
        <w:rPr>
          <w:rFonts w:asciiTheme="minorHAnsi" w:eastAsiaTheme="minorEastAsia" w:hAnsiTheme="minorHAnsi" w:cstheme="minorBidi"/>
          <w:sz w:val="22"/>
          <w:szCs w:val="22"/>
        </w:rPr>
      </w:pPr>
      <w:r w:rsidRPr="00AD4887">
        <w:fldChar w:fldCharType="begin"/>
      </w:r>
      <w:r w:rsidR="004B7B52" w:rsidRPr="00AD4887">
        <w:instrText xml:space="preserve"> TOC \o "1-3" \h \z \u \t "Heading 6,1,Heading 7,2,Heading 8,3" </w:instrText>
      </w:r>
      <w:r w:rsidRPr="00AD4887">
        <w:fldChar w:fldCharType="separate"/>
      </w:r>
      <w:hyperlink w:anchor="_Toc330903098" w:history="1">
        <w:r w:rsidR="008900FE" w:rsidRPr="00DA5AC3">
          <w:rPr>
            <w:rStyle w:val="Hyperlink"/>
          </w:rPr>
          <w:t>1</w:t>
        </w:r>
        <w:r w:rsidR="008900FE">
          <w:rPr>
            <w:rFonts w:asciiTheme="minorHAnsi" w:eastAsiaTheme="minorEastAsia" w:hAnsiTheme="minorHAnsi" w:cstheme="minorBidi"/>
            <w:sz w:val="22"/>
            <w:szCs w:val="22"/>
          </w:rPr>
          <w:tab/>
        </w:r>
        <w:r w:rsidR="008900FE" w:rsidRPr="00DA5AC3">
          <w:rPr>
            <w:rStyle w:val="Hyperlink"/>
          </w:rPr>
          <w:t>Complete Aspects of the Template</w:t>
        </w:r>
        <w:r w:rsidR="008900FE">
          <w:rPr>
            <w:webHidden/>
          </w:rPr>
          <w:tab/>
        </w:r>
        <w:r w:rsidR="008900FE">
          <w:rPr>
            <w:webHidden/>
          </w:rPr>
          <w:fldChar w:fldCharType="begin"/>
        </w:r>
        <w:r w:rsidR="008900FE">
          <w:rPr>
            <w:webHidden/>
          </w:rPr>
          <w:instrText xml:space="preserve"> PAGEREF _Toc330903098 \h </w:instrText>
        </w:r>
        <w:r w:rsidR="008900FE">
          <w:rPr>
            <w:webHidden/>
          </w:rPr>
        </w:r>
        <w:r w:rsidR="008900FE">
          <w:rPr>
            <w:webHidden/>
          </w:rPr>
          <w:fldChar w:fldCharType="separate"/>
        </w:r>
        <w:r w:rsidR="008900FE">
          <w:rPr>
            <w:webHidden/>
          </w:rPr>
          <w:t>4</w:t>
        </w:r>
        <w:r w:rsidR="008900FE">
          <w:rPr>
            <w:webHidden/>
          </w:rPr>
          <w:fldChar w:fldCharType="end"/>
        </w:r>
      </w:hyperlink>
    </w:p>
    <w:p w:rsidR="008900FE" w:rsidRDefault="00AA44F5">
      <w:pPr>
        <w:pStyle w:val="TOC2"/>
        <w:rPr>
          <w:rFonts w:asciiTheme="minorHAnsi" w:eastAsiaTheme="minorEastAsia" w:hAnsiTheme="minorHAnsi" w:cstheme="minorBidi"/>
          <w:sz w:val="22"/>
          <w:szCs w:val="22"/>
        </w:rPr>
      </w:pPr>
      <w:hyperlink w:anchor="_Toc330903099" w:history="1">
        <w:r w:rsidR="008900FE" w:rsidRPr="00DA5AC3">
          <w:rPr>
            <w:rStyle w:val="Hyperlink"/>
          </w:rPr>
          <w:t>1.1</w:t>
        </w:r>
        <w:r w:rsidR="008900FE">
          <w:rPr>
            <w:rFonts w:asciiTheme="minorHAnsi" w:eastAsiaTheme="minorEastAsia" w:hAnsiTheme="minorHAnsi" w:cstheme="minorBidi"/>
            <w:sz w:val="22"/>
            <w:szCs w:val="22"/>
          </w:rPr>
          <w:tab/>
        </w:r>
        <w:r w:rsidR="008900FE" w:rsidRPr="00DA5AC3">
          <w:rPr>
            <w:rStyle w:val="Hyperlink"/>
          </w:rPr>
          <w:t>Providing Information</w:t>
        </w:r>
        <w:r w:rsidR="008900FE">
          <w:rPr>
            <w:webHidden/>
          </w:rPr>
          <w:tab/>
        </w:r>
        <w:r w:rsidR="008900FE">
          <w:rPr>
            <w:webHidden/>
          </w:rPr>
          <w:fldChar w:fldCharType="begin"/>
        </w:r>
        <w:r w:rsidR="008900FE">
          <w:rPr>
            <w:webHidden/>
          </w:rPr>
          <w:instrText xml:space="preserve"> PAGEREF _Toc330903099 \h </w:instrText>
        </w:r>
        <w:r w:rsidR="008900FE">
          <w:rPr>
            <w:webHidden/>
          </w:rPr>
        </w:r>
        <w:r w:rsidR="008900FE">
          <w:rPr>
            <w:webHidden/>
          </w:rPr>
          <w:fldChar w:fldCharType="separate"/>
        </w:r>
        <w:r w:rsidR="008900FE">
          <w:rPr>
            <w:webHidden/>
          </w:rPr>
          <w:t>4</w:t>
        </w:r>
        <w:r w:rsidR="008900FE">
          <w:rPr>
            <w:webHidden/>
          </w:rPr>
          <w:fldChar w:fldCharType="end"/>
        </w:r>
      </w:hyperlink>
    </w:p>
    <w:p w:rsidR="008900FE" w:rsidRDefault="00AA44F5">
      <w:pPr>
        <w:pStyle w:val="TOC2"/>
        <w:rPr>
          <w:rFonts w:asciiTheme="minorHAnsi" w:eastAsiaTheme="minorEastAsia" w:hAnsiTheme="minorHAnsi" w:cstheme="minorBidi"/>
          <w:sz w:val="22"/>
          <w:szCs w:val="22"/>
        </w:rPr>
      </w:pPr>
      <w:hyperlink w:anchor="_Toc330903100" w:history="1">
        <w:r w:rsidR="008900FE" w:rsidRPr="00DA5AC3">
          <w:rPr>
            <w:rStyle w:val="Hyperlink"/>
          </w:rPr>
          <w:t>1.2</w:t>
        </w:r>
        <w:r w:rsidR="008900FE">
          <w:rPr>
            <w:rFonts w:asciiTheme="minorHAnsi" w:eastAsiaTheme="minorEastAsia" w:hAnsiTheme="minorHAnsi" w:cstheme="minorBidi"/>
            <w:sz w:val="22"/>
            <w:szCs w:val="22"/>
          </w:rPr>
          <w:tab/>
        </w:r>
        <w:r w:rsidR="008900FE" w:rsidRPr="00DA5AC3">
          <w:rPr>
            <w:rStyle w:val="Hyperlink"/>
          </w:rPr>
          <w:t>Time to respond</w:t>
        </w:r>
        <w:r w:rsidR="008900FE">
          <w:rPr>
            <w:webHidden/>
          </w:rPr>
          <w:tab/>
        </w:r>
        <w:r w:rsidR="008900FE">
          <w:rPr>
            <w:webHidden/>
          </w:rPr>
          <w:fldChar w:fldCharType="begin"/>
        </w:r>
        <w:r w:rsidR="008900FE">
          <w:rPr>
            <w:webHidden/>
          </w:rPr>
          <w:instrText xml:space="preserve"> PAGEREF _Toc330903100 \h </w:instrText>
        </w:r>
        <w:r w:rsidR="008900FE">
          <w:rPr>
            <w:webHidden/>
          </w:rPr>
        </w:r>
        <w:r w:rsidR="008900FE">
          <w:rPr>
            <w:webHidden/>
          </w:rPr>
          <w:fldChar w:fldCharType="separate"/>
        </w:r>
        <w:r w:rsidR="008900FE">
          <w:rPr>
            <w:webHidden/>
          </w:rPr>
          <w:t>4</w:t>
        </w:r>
        <w:r w:rsidR="008900FE">
          <w:rPr>
            <w:webHidden/>
          </w:rPr>
          <w:fldChar w:fldCharType="end"/>
        </w:r>
      </w:hyperlink>
    </w:p>
    <w:p w:rsidR="008900FE" w:rsidRDefault="00AA44F5">
      <w:pPr>
        <w:pStyle w:val="TOC1"/>
        <w:rPr>
          <w:rFonts w:asciiTheme="minorHAnsi" w:eastAsiaTheme="minorEastAsia" w:hAnsiTheme="minorHAnsi" w:cstheme="minorBidi"/>
          <w:sz w:val="22"/>
          <w:szCs w:val="22"/>
        </w:rPr>
      </w:pPr>
      <w:hyperlink w:anchor="_Toc330903101" w:history="1">
        <w:r w:rsidR="008900FE" w:rsidRPr="00DA5AC3">
          <w:rPr>
            <w:rStyle w:val="Hyperlink"/>
          </w:rPr>
          <w:t>2</w:t>
        </w:r>
        <w:r w:rsidR="008900FE">
          <w:rPr>
            <w:rFonts w:asciiTheme="minorHAnsi" w:eastAsiaTheme="minorEastAsia" w:hAnsiTheme="minorHAnsi" w:cstheme="minorBidi"/>
            <w:sz w:val="22"/>
            <w:szCs w:val="22"/>
          </w:rPr>
          <w:tab/>
        </w:r>
        <w:r w:rsidR="008900FE" w:rsidRPr="00DA5AC3">
          <w:rPr>
            <w:rStyle w:val="Hyperlink"/>
          </w:rPr>
          <w:t>Sample RFP</w:t>
        </w:r>
        <w:r w:rsidR="008900FE">
          <w:rPr>
            <w:webHidden/>
          </w:rPr>
          <w:tab/>
        </w:r>
        <w:r w:rsidR="008900FE">
          <w:rPr>
            <w:webHidden/>
          </w:rPr>
          <w:fldChar w:fldCharType="begin"/>
        </w:r>
        <w:r w:rsidR="008900FE">
          <w:rPr>
            <w:webHidden/>
          </w:rPr>
          <w:instrText xml:space="preserve"> PAGEREF _Toc330903101 \h </w:instrText>
        </w:r>
        <w:r w:rsidR="008900FE">
          <w:rPr>
            <w:webHidden/>
          </w:rPr>
        </w:r>
        <w:r w:rsidR="008900FE">
          <w:rPr>
            <w:webHidden/>
          </w:rPr>
          <w:fldChar w:fldCharType="separate"/>
        </w:r>
        <w:r w:rsidR="008900FE">
          <w:rPr>
            <w:webHidden/>
          </w:rPr>
          <w:t>5</w:t>
        </w:r>
        <w:r w:rsidR="008900FE">
          <w:rPr>
            <w:webHidden/>
          </w:rPr>
          <w:fldChar w:fldCharType="end"/>
        </w:r>
      </w:hyperlink>
    </w:p>
    <w:p w:rsidR="008900FE" w:rsidRDefault="00AA44F5">
      <w:pPr>
        <w:pStyle w:val="TOC1"/>
        <w:rPr>
          <w:rFonts w:asciiTheme="minorHAnsi" w:eastAsiaTheme="minorEastAsia" w:hAnsiTheme="minorHAnsi" w:cstheme="minorBidi"/>
          <w:sz w:val="22"/>
          <w:szCs w:val="22"/>
        </w:rPr>
      </w:pPr>
      <w:hyperlink w:anchor="_Toc330903102" w:history="1">
        <w:r w:rsidR="008900FE" w:rsidRPr="00DA5AC3">
          <w:rPr>
            <w:rStyle w:val="Hyperlink"/>
          </w:rPr>
          <w:t>3</w:t>
        </w:r>
        <w:r w:rsidR="008900FE">
          <w:rPr>
            <w:rFonts w:asciiTheme="minorHAnsi" w:eastAsiaTheme="minorEastAsia" w:hAnsiTheme="minorHAnsi" w:cstheme="minorBidi"/>
            <w:sz w:val="22"/>
            <w:szCs w:val="22"/>
          </w:rPr>
          <w:tab/>
        </w:r>
        <w:r w:rsidR="008900FE" w:rsidRPr="00DA5AC3">
          <w:rPr>
            <w:rStyle w:val="Hyperlink"/>
          </w:rPr>
          <w:t>Specialty Specific Requirements</w:t>
        </w:r>
        <w:r w:rsidR="008900FE">
          <w:rPr>
            <w:webHidden/>
          </w:rPr>
          <w:tab/>
        </w:r>
        <w:r w:rsidR="008900FE">
          <w:rPr>
            <w:webHidden/>
          </w:rPr>
          <w:fldChar w:fldCharType="begin"/>
        </w:r>
        <w:r w:rsidR="008900FE">
          <w:rPr>
            <w:webHidden/>
          </w:rPr>
          <w:instrText xml:space="preserve"> PAGEREF _Toc330903102 \h </w:instrText>
        </w:r>
        <w:r w:rsidR="008900FE">
          <w:rPr>
            <w:webHidden/>
          </w:rPr>
        </w:r>
        <w:r w:rsidR="008900FE">
          <w:rPr>
            <w:webHidden/>
          </w:rPr>
          <w:fldChar w:fldCharType="separate"/>
        </w:r>
        <w:r w:rsidR="008900FE">
          <w:rPr>
            <w:webHidden/>
          </w:rPr>
          <w:t>30</w:t>
        </w:r>
        <w:r w:rsidR="008900FE">
          <w:rPr>
            <w:webHidden/>
          </w:rPr>
          <w:fldChar w:fldCharType="end"/>
        </w:r>
      </w:hyperlink>
    </w:p>
    <w:p w:rsidR="004B7B52" w:rsidRPr="00AD4887" w:rsidRDefault="00EB5440" w:rsidP="004B7B52">
      <w:r w:rsidRPr="00AD4887">
        <w:fldChar w:fldCharType="end"/>
      </w:r>
    </w:p>
    <w:p w:rsidR="004B7B52" w:rsidRPr="00AD4887" w:rsidRDefault="004B7B52" w:rsidP="004B7B52"/>
    <w:bookmarkEnd w:id="0"/>
    <w:bookmarkEnd w:id="1"/>
    <w:p w:rsidR="004B7B52" w:rsidRPr="00AD4887" w:rsidRDefault="004B7B52" w:rsidP="004B7B52"/>
    <w:p w:rsidR="004B7B52" w:rsidRPr="00AD4887" w:rsidRDefault="004B7B52" w:rsidP="004B7B52"/>
    <w:p w:rsidR="004B7B52" w:rsidRPr="00AD4887" w:rsidRDefault="004B7B52" w:rsidP="004B7B52">
      <w:pPr>
        <w:spacing w:after="200" w:line="276" w:lineRule="auto"/>
        <w:rPr>
          <w:rFonts w:eastAsia="Times New Roman" w:cs="Times New Roman"/>
          <w:b/>
          <w:sz w:val="22"/>
        </w:rPr>
      </w:pPr>
      <w:r w:rsidRPr="00AD4887">
        <w:br w:type="page"/>
      </w:r>
    </w:p>
    <w:p w:rsidR="004B7B52" w:rsidRPr="00AD4887" w:rsidRDefault="004B7B52" w:rsidP="00F72630">
      <w:pPr>
        <w:pStyle w:val="Heading1"/>
      </w:pPr>
      <w:bookmarkStart w:id="6" w:name="_Toc330903098"/>
      <w:r w:rsidRPr="00AD4887">
        <w:lastRenderedPageBreak/>
        <w:t>Complete Aspects of the Template</w:t>
      </w:r>
      <w:bookmarkEnd w:id="6"/>
    </w:p>
    <w:p w:rsidR="004B7B52" w:rsidRPr="00AD4887" w:rsidRDefault="004B7B52" w:rsidP="004B7B52">
      <w:pPr>
        <w:pStyle w:val="Heading2"/>
        <w:spacing w:line="340" w:lineRule="exact"/>
        <w:ind w:left="666" w:hanging="666"/>
      </w:pPr>
      <w:bookmarkStart w:id="7" w:name="_Toc330903099"/>
      <w:r w:rsidRPr="00AD4887">
        <w:t>Providing Information</w:t>
      </w:r>
      <w:bookmarkEnd w:id="7"/>
    </w:p>
    <w:p w:rsidR="004B7B52" w:rsidRPr="00AD4887" w:rsidRDefault="004B7B52" w:rsidP="004B7B52">
      <w:pPr>
        <w:pStyle w:val="BodyText"/>
      </w:pPr>
      <w:r w:rsidRPr="00AD4887">
        <w:t>Provide accurate information about the organization so the vendor can target the appropriate products and prepare an accurate price quote.  This includes demographic, practice and IT information.</w:t>
      </w:r>
    </w:p>
    <w:p w:rsidR="004B7B52" w:rsidRPr="00AD4887" w:rsidRDefault="004B7B52" w:rsidP="004B7B52">
      <w:pPr>
        <w:pStyle w:val="Heading2"/>
        <w:spacing w:line="340" w:lineRule="exact"/>
        <w:ind w:left="666" w:hanging="666"/>
      </w:pPr>
      <w:bookmarkStart w:id="8" w:name="_Toc330903100"/>
      <w:r w:rsidRPr="00AD4887">
        <w:t>Time to respond</w:t>
      </w:r>
      <w:bookmarkEnd w:id="8"/>
    </w:p>
    <w:p w:rsidR="004B7B52" w:rsidRPr="00AD4887" w:rsidRDefault="004B7B52" w:rsidP="004B7B52">
      <w:pPr>
        <w:pStyle w:val="BodyText"/>
      </w:pPr>
      <w:r w:rsidRPr="00AD4887">
        <w:t>Give vendors 4-6 weeks to respond so that they have adequate time to prepare an appropriate response.</w:t>
      </w:r>
    </w:p>
    <w:p w:rsidR="007914B3" w:rsidRPr="00AD4887" w:rsidRDefault="007914B3">
      <w:pPr>
        <w:spacing w:after="200" w:line="276" w:lineRule="auto"/>
        <w:rPr>
          <w:rFonts w:eastAsiaTheme="majorEastAsia"/>
          <w:b/>
          <w:bCs/>
          <w:color w:val="03426D"/>
          <w:sz w:val="40"/>
          <w:szCs w:val="40"/>
        </w:rPr>
      </w:pPr>
      <w:r w:rsidRPr="00AD4887">
        <w:br w:type="page"/>
      </w:r>
    </w:p>
    <w:p w:rsidR="004B7B52" w:rsidRPr="00AD4887" w:rsidRDefault="004B7B52" w:rsidP="004B7B52">
      <w:pPr>
        <w:pStyle w:val="Heading1"/>
        <w:spacing w:line="380" w:lineRule="exact"/>
        <w:ind w:left="522" w:hanging="522"/>
      </w:pPr>
      <w:bookmarkStart w:id="9" w:name="_Toc330903101"/>
      <w:r w:rsidRPr="00AD4887">
        <w:lastRenderedPageBreak/>
        <w:t>Sample RFP</w:t>
      </w:r>
      <w:bookmarkEnd w:id="9"/>
    </w:p>
    <w:p w:rsidR="004B7B52" w:rsidRPr="00AD4887" w:rsidRDefault="004B7B52" w:rsidP="004B7B52">
      <w:pPr>
        <w:jc w:val="center"/>
        <w:rPr>
          <w:rFonts w:ascii="Times" w:hAnsi="Times"/>
          <w:b/>
          <w:sz w:val="32"/>
          <w:szCs w:val="32"/>
        </w:rPr>
      </w:pPr>
    </w:p>
    <w:p w:rsidR="004B7B52" w:rsidRPr="00AD4887" w:rsidRDefault="004B7B52" w:rsidP="007914B3">
      <w:pPr>
        <w:pStyle w:val="DocSubtitle"/>
        <w:jc w:val="center"/>
      </w:pPr>
      <w:r w:rsidRPr="00AD4887">
        <w:t>Name of Practice</w:t>
      </w:r>
    </w:p>
    <w:p w:rsidR="004B7B52" w:rsidRPr="00AD4887" w:rsidRDefault="004B7B52" w:rsidP="004B7B52">
      <w:pPr>
        <w:jc w:val="center"/>
        <w:rPr>
          <w:sz w:val="32"/>
          <w:szCs w:val="32"/>
        </w:rPr>
      </w:pPr>
    </w:p>
    <w:p w:rsidR="004B7B52" w:rsidRPr="00AD4887" w:rsidRDefault="004B7B52" w:rsidP="004B7B52">
      <w:pPr>
        <w:jc w:val="center"/>
      </w:pPr>
    </w:p>
    <w:p w:rsidR="004B7B52" w:rsidRPr="00AD4887" w:rsidRDefault="004B7B52" w:rsidP="004B7B52">
      <w:pPr>
        <w:jc w:val="center"/>
      </w:pPr>
    </w:p>
    <w:p w:rsidR="004B7B52" w:rsidRPr="00AD4887" w:rsidRDefault="004B7B52" w:rsidP="004B7B52">
      <w:pPr>
        <w:jc w:val="center"/>
      </w:pPr>
    </w:p>
    <w:p w:rsidR="004B7B52" w:rsidRPr="00AD4887" w:rsidRDefault="004B7B52" w:rsidP="007914B3">
      <w:pPr>
        <w:pStyle w:val="DocSubtitle"/>
        <w:jc w:val="center"/>
      </w:pPr>
      <w:r w:rsidRPr="00AD4887">
        <w:t>Request for Proposal:</w:t>
      </w:r>
    </w:p>
    <w:p w:rsidR="004B7B52" w:rsidRPr="00AD4887" w:rsidRDefault="004B7B52" w:rsidP="007914B3">
      <w:pPr>
        <w:pStyle w:val="DocSubtitle"/>
        <w:jc w:val="center"/>
        <w:rPr>
          <w:sz w:val="24"/>
          <w:szCs w:val="24"/>
        </w:rPr>
      </w:pPr>
      <w:r w:rsidRPr="00AD4887">
        <w:rPr>
          <w:sz w:val="24"/>
          <w:szCs w:val="24"/>
        </w:rPr>
        <w:t>Electronic Health Record ("EHR") and</w:t>
      </w:r>
    </w:p>
    <w:p w:rsidR="004B7B52" w:rsidRPr="00AD4887" w:rsidRDefault="004B7B52" w:rsidP="007914B3">
      <w:pPr>
        <w:pStyle w:val="DocSubtitle"/>
        <w:jc w:val="center"/>
        <w:rPr>
          <w:sz w:val="24"/>
          <w:szCs w:val="24"/>
        </w:rPr>
      </w:pPr>
      <w:r w:rsidRPr="00AD4887">
        <w:rPr>
          <w:sz w:val="24"/>
          <w:szCs w:val="24"/>
        </w:rPr>
        <w:t>Integrated Practice Management System</w:t>
      </w:r>
    </w:p>
    <w:p w:rsidR="004B7B52" w:rsidRPr="00AD4887" w:rsidRDefault="004B7B52" w:rsidP="004B7B52">
      <w:pPr>
        <w:jc w:val="center"/>
        <w:rPr>
          <w:sz w:val="24"/>
          <w:szCs w:val="24"/>
        </w:rPr>
      </w:pPr>
    </w:p>
    <w:sdt>
      <w:sdtPr>
        <w:rPr>
          <w:sz w:val="24"/>
          <w:szCs w:val="24"/>
        </w:rPr>
        <w:id w:val="302058673"/>
        <w:placeholder>
          <w:docPart w:val="DefaultPlaceholder_1082065160"/>
        </w:placeholder>
        <w:date>
          <w:dateFormat w:val="M/d/yyyy"/>
          <w:lid w:val="en-US"/>
          <w:storeMappedDataAs w:val="dateTime"/>
          <w:calendar w:val="gregorian"/>
        </w:date>
      </w:sdtPr>
      <w:sdtEndPr/>
      <w:sdtContent>
        <w:p w:rsidR="004B7B52" w:rsidRPr="00AD4887" w:rsidRDefault="007914B3" w:rsidP="007914B3">
          <w:pPr>
            <w:pStyle w:val="DocSubtitle"/>
            <w:jc w:val="center"/>
            <w:rPr>
              <w:sz w:val="24"/>
              <w:szCs w:val="24"/>
            </w:rPr>
          </w:pPr>
          <w:r w:rsidRPr="00AD4887">
            <w:rPr>
              <w:sz w:val="24"/>
              <w:szCs w:val="24"/>
            </w:rPr>
            <w:t>&lt;</w:t>
          </w:r>
          <w:r w:rsidR="006429B6">
            <w:rPr>
              <w:sz w:val="24"/>
              <w:szCs w:val="24"/>
            </w:rPr>
            <w:t>INSERT</w:t>
          </w:r>
          <w:r w:rsidRPr="00AD4887">
            <w:rPr>
              <w:sz w:val="24"/>
              <w:szCs w:val="24"/>
            </w:rPr>
            <w:t xml:space="preserve"> </w:t>
          </w:r>
          <w:r w:rsidR="004B7B52" w:rsidRPr="00AD4887">
            <w:rPr>
              <w:sz w:val="24"/>
              <w:szCs w:val="24"/>
            </w:rPr>
            <w:t>Date</w:t>
          </w:r>
          <w:r w:rsidRPr="00AD4887">
            <w:rPr>
              <w:sz w:val="24"/>
              <w:szCs w:val="24"/>
            </w:rPr>
            <w:t>&gt;</w:t>
          </w:r>
        </w:p>
      </w:sdtContent>
    </w:sdt>
    <w:p w:rsidR="004B7B52" w:rsidRPr="00AD4887" w:rsidRDefault="004B7B52" w:rsidP="004B7B52">
      <w:pPr>
        <w:jc w:val="center"/>
      </w:pPr>
    </w:p>
    <w:p w:rsidR="004B7B52" w:rsidRPr="00AD4887" w:rsidRDefault="004B7B52" w:rsidP="004B7B52">
      <w:pPr>
        <w:jc w:val="center"/>
      </w:pPr>
    </w:p>
    <w:p w:rsidR="004B7B52" w:rsidRPr="00AD4887" w:rsidRDefault="004B7B52" w:rsidP="004B7B52">
      <w:pPr>
        <w:jc w:val="center"/>
      </w:pPr>
    </w:p>
    <w:p w:rsidR="004B7B52" w:rsidRPr="00AD4887" w:rsidRDefault="004B7B52" w:rsidP="004B7B52">
      <w:pPr>
        <w:jc w:val="center"/>
        <w:rPr>
          <w:sz w:val="24"/>
          <w:szCs w:val="24"/>
        </w:rPr>
      </w:pPr>
    </w:p>
    <w:sdt>
      <w:sdtPr>
        <w:id w:val="1020287848"/>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Practice Logo/Brand</w:t>
          </w:r>
          <w:r w:rsidRPr="00AD4887">
            <w:t>&gt;</w:t>
          </w:r>
        </w:p>
      </w:sdtContent>
    </w:sdt>
    <w:p w:rsidR="004B7B52" w:rsidRPr="00AD4887" w:rsidRDefault="004B7B52" w:rsidP="007914B3">
      <w:pPr>
        <w:pStyle w:val="DocInfo"/>
        <w:jc w:val="center"/>
      </w:pPr>
    </w:p>
    <w:p w:rsidR="004B7B52" w:rsidRPr="00AD4887" w:rsidRDefault="004B7B52" w:rsidP="007914B3">
      <w:pPr>
        <w:pStyle w:val="DocInfo"/>
        <w:jc w:val="center"/>
      </w:pPr>
    </w:p>
    <w:p w:rsidR="004B7B52" w:rsidRPr="00AD4887" w:rsidRDefault="004B7B52" w:rsidP="007914B3">
      <w:pPr>
        <w:pStyle w:val="DocInfo"/>
        <w:jc w:val="center"/>
      </w:pPr>
    </w:p>
    <w:sdt>
      <w:sdtPr>
        <w:id w:val="-1796519738"/>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Practice Name</w:t>
          </w:r>
          <w:r w:rsidRPr="00AD4887">
            <w:t>&gt;</w:t>
          </w:r>
        </w:p>
      </w:sdtContent>
    </w:sdt>
    <w:sdt>
      <w:sdtPr>
        <w:id w:val="1680384995"/>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Practice Address</w:t>
          </w:r>
          <w:r w:rsidRPr="00AD4887">
            <w:t>&gt;</w:t>
          </w:r>
        </w:p>
      </w:sdtContent>
    </w:sdt>
    <w:sdt>
      <w:sdtPr>
        <w:id w:val="1949419532"/>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 xml:space="preserve">City, </w:t>
          </w:r>
          <w:r w:rsidR="00D04A18" w:rsidRPr="00AD4887">
            <w:t>State Zip</w:t>
          </w:r>
          <w:r w:rsidR="004B7B52" w:rsidRPr="00AD4887">
            <w:t xml:space="preserve"> Code</w:t>
          </w:r>
          <w:r w:rsidRPr="00AD4887">
            <w:t>&gt;</w:t>
          </w:r>
        </w:p>
      </w:sdtContent>
    </w:sdt>
    <w:sdt>
      <w:sdtPr>
        <w:id w:val="268907988"/>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 xml:space="preserve">Point of Contact: </w:t>
          </w:r>
          <w:r w:rsidRPr="00AD4887">
            <w:t>&gt;</w:t>
          </w:r>
        </w:p>
      </w:sdtContent>
    </w:sdt>
    <w:sdt>
      <w:sdtPr>
        <w:id w:val="-819724273"/>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6429B6" w:rsidRPr="00AD4887">
            <w:t>Phone</w:t>
          </w:r>
          <w:r w:rsidR="004B7B52" w:rsidRPr="00AD4887">
            <w:t>: (xxx) xxx-xxxx</w:t>
          </w:r>
          <w:r w:rsidRPr="00AD4887">
            <w:t>&gt;</w:t>
          </w:r>
        </w:p>
      </w:sdtContent>
    </w:sdt>
    <w:sdt>
      <w:sdtPr>
        <w:id w:val="-722590655"/>
        <w:placeholder>
          <w:docPart w:val="DefaultPlaceholder_1082065158"/>
        </w:placeholder>
      </w:sdtPr>
      <w:sdtEndPr/>
      <w:sdtContent>
        <w:p w:rsidR="004B7B52" w:rsidRPr="00AD4887" w:rsidRDefault="00AA44F5" w:rsidP="007914B3">
          <w:pPr>
            <w:pStyle w:val="DocInfo"/>
            <w:jc w:val="center"/>
          </w:pPr>
          <w:sdt>
            <w:sdtPr>
              <w:id w:val="1935465563"/>
              <w:placeholder>
                <w:docPart w:val="DefaultPlaceholder_1082065158"/>
              </w:placeholder>
              <w:text/>
            </w:sdtPr>
            <w:sdtEndPr/>
            <w:sdtContent>
              <w:r w:rsidR="007914B3" w:rsidRPr="00AD4887">
                <w:t>&lt;</w:t>
              </w:r>
              <w:r w:rsidR="006429B6">
                <w:t>INSERT</w:t>
              </w:r>
              <w:r w:rsidR="007914B3" w:rsidRPr="00AD4887">
                <w:t xml:space="preserve"> </w:t>
              </w:r>
              <w:r w:rsidR="006429B6" w:rsidRPr="00AD4887">
                <w:t>Fax</w:t>
              </w:r>
              <w:r w:rsidR="004B7B52" w:rsidRPr="00AD4887">
                <w:t>: (xxx) xxx-xxxx</w:t>
              </w:r>
              <w:r w:rsidR="007914B3" w:rsidRPr="00AD4887">
                <w:t>&gt;</w:t>
              </w:r>
            </w:sdtContent>
          </w:sdt>
        </w:p>
      </w:sdtContent>
    </w:sdt>
    <w:sdt>
      <w:sdtPr>
        <w:id w:val="1561052522"/>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6429B6" w:rsidRPr="00AD4887">
            <w:t>Email</w:t>
          </w:r>
          <w:r w:rsidR="004B7B52" w:rsidRPr="00AD4887">
            <w:t>: email@domain.xxx</w:t>
          </w:r>
          <w:r w:rsidRPr="00AD4887">
            <w:t>&gt;</w:t>
          </w:r>
        </w:p>
      </w:sdtContent>
    </w:sdt>
    <w:p w:rsidR="004B7B52" w:rsidRPr="00AD4887" w:rsidRDefault="004B7B52" w:rsidP="004B7B52">
      <w:pPr>
        <w:rPr>
          <w:rFonts w:ascii="Times" w:hAnsi="Times"/>
          <w:b/>
          <w:smallCaps/>
          <w:sz w:val="28"/>
          <w:szCs w:val="28"/>
        </w:rPr>
      </w:pPr>
    </w:p>
    <w:p w:rsidR="004B7B52" w:rsidRPr="00AD4887" w:rsidRDefault="004B7B52" w:rsidP="004B7B52">
      <w:pPr>
        <w:rPr>
          <w:rFonts w:ascii="Times" w:hAnsi="Times"/>
        </w:rPr>
      </w:pPr>
    </w:p>
    <w:p w:rsidR="004B7B52" w:rsidRPr="00AD4887" w:rsidRDefault="004B7B52" w:rsidP="004B7B52">
      <w:pPr>
        <w:spacing w:after="200" w:line="276" w:lineRule="auto"/>
        <w:rPr>
          <w:rFonts w:ascii="Times" w:hAnsi="Times" w:cs="Times New Roman"/>
          <w:b/>
          <w:bCs/>
          <w:color w:val="000000"/>
          <w:sz w:val="32"/>
          <w:szCs w:val="32"/>
        </w:rPr>
      </w:pPr>
      <w:r w:rsidRPr="00AD4887">
        <w:rPr>
          <w:rFonts w:ascii="Times" w:hAnsi="Times" w:cs="Times New Roman"/>
          <w:b/>
          <w:bCs/>
          <w:color w:val="000000"/>
          <w:sz w:val="32"/>
          <w:szCs w:val="32"/>
        </w:rPr>
        <w:br w:type="page"/>
      </w:r>
    </w:p>
    <w:sdt>
      <w:sdtPr>
        <w:id w:val="1868717125"/>
        <w:placeholder>
          <w:docPart w:val="DefaultPlaceholder_1082065158"/>
        </w:placeholder>
      </w:sdtPr>
      <w:sdtEndPr/>
      <w:sdtContent>
        <w:p w:rsidR="004B7B52" w:rsidRPr="00AD4887" w:rsidRDefault="007914B3" w:rsidP="007914B3">
          <w:pPr>
            <w:pStyle w:val="DocSubtitle"/>
            <w:jc w:val="center"/>
          </w:pPr>
          <w:r w:rsidRPr="00AD4887">
            <w:t>&lt;</w:t>
          </w:r>
          <w:r w:rsidR="006429B6">
            <w:t>INSERT</w:t>
          </w:r>
          <w:r w:rsidRPr="00AD4887">
            <w:t xml:space="preserve"> </w:t>
          </w:r>
          <w:r w:rsidR="004B7B52" w:rsidRPr="00AD4887">
            <w:t>Practice Name</w:t>
          </w:r>
          <w:r w:rsidRPr="00AD4887">
            <w:t>&gt;</w:t>
          </w:r>
        </w:p>
      </w:sdtContent>
    </w:sdt>
    <w:p w:rsidR="004B7B52" w:rsidRPr="00AD4887" w:rsidRDefault="004B7B52" w:rsidP="007914B3">
      <w:pPr>
        <w:pStyle w:val="DocSubtitle"/>
        <w:jc w:val="center"/>
      </w:pPr>
      <w:r w:rsidRPr="00AD4887">
        <w:t>Request for Proposal</w:t>
      </w:r>
    </w:p>
    <w:p w:rsidR="004B7B52" w:rsidRPr="00AD4887" w:rsidRDefault="004B7B52" w:rsidP="004B7B52">
      <w:pPr>
        <w:autoSpaceDE w:val="0"/>
        <w:autoSpaceDN w:val="0"/>
        <w:adjustRightInd w:val="0"/>
        <w:rPr>
          <w:b/>
          <w:bCs/>
          <w:color w:val="000000"/>
          <w:sz w:val="32"/>
          <w:szCs w:val="32"/>
        </w:rPr>
      </w:pPr>
    </w:p>
    <w:p w:rsidR="004B7B52" w:rsidRPr="00AD4887" w:rsidRDefault="004B7B52" w:rsidP="004B7B52">
      <w:pPr>
        <w:autoSpaceDE w:val="0"/>
        <w:autoSpaceDN w:val="0"/>
        <w:adjustRightInd w:val="0"/>
        <w:rPr>
          <w:b/>
          <w:bCs/>
          <w:color w:val="000000"/>
          <w:sz w:val="32"/>
          <w:szCs w:val="32"/>
        </w:rPr>
      </w:pPr>
    </w:p>
    <w:sdt>
      <w:sdtPr>
        <w:rPr>
          <w:b/>
          <w:bCs/>
          <w:color w:val="000000"/>
          <w:sz w:val="22"/>
          <w:szCs w:val="22"/>
        </w:rPr>
        <w:id w:val="277309881"/>
        <w:placeholder>
          <w:docPart w:val="DefaultPlaceholder_1082065160"/>
        </w:placeholder>
        <w:date>
          <w:dateFormat w:val="M/d/yyyy"/>
          <w:lid w:val="en-US"/>
          <w:storeMappedDataAs w:val="dateTime"/>
          <w:calendar w:val="gregorian"/>
        </w:date>
      </w:sdtPr>
      <w:sdtEndPr/>
      <w:sdtContent>
        <w:p w:rsidR="004B7B52" w:rsidRPr="00AD4887" w:rsidRDefault="004B7B52" w:rsidP="004B7B52">
          <w:pPr>
            <w:autoSpaceDE w:val="0"/>
            <w:autoSpaceDN w:val="0"/>
            <w:adjustRightInd w:val="0"/>
            <w:rPr>
              <w:b/>
              <w:bCs/>
              <w:color w:val="000000"/>
              <w:sz w:val="22"/>
              <w:szCs w:val="22"/>
            </w:rPr>
          </w:pPr>
          <w:r w:rsidRPr="00AD4887">
            <w:rPr>
              <w:b/>
              <w:bCs/>
              <w:color w:val="000000"/>
              <w:sz w:val="22"/>
              <w:szCs w:val="22"/>
            </w:rPr>
            <w:t>Date:</w:t>
          </w:r>
        </w:p>
      </w:sdtContent>
    </w:sdt>
    <w:p w:rsidR="004B7B52" w:rsidRPr="00AD4887" w:rsidRDefault="004B7B52" w:rsidP="004B7B52">
      <w:pPr>
        <w:autoSpaceDE w:val="0"/>
        <w:autoSpaceDN w:val="0"/>
        <w:adjustRightInd w:val="0"/>
        <w:rPr>
          <w:rFonts w:ascii="Times" w:hAnsi="Times" w:cs="Times New Roman"/>
          <w:color w:val="000000"/>
          <w:sz w:val="32"/>
          <w:szCs w:val="32"/>
        </w:rPr>
      </w:pPr>
    </w:p>
    <w:p w:rsidR="004B7B52" w:rsidRPr="00AD4887" w:rsidRDefault="004B7B52" w:rsidP="004B7B52">
      <w:pPr>
        <w:pStyle w:val="BodyText"/>
      </w:pPr>
      <w:r w:rsidRPr="00AD4887">
        <w:t xml:space="preserve">To Whom It May Concern: </w:t>
      </w:r>
    </w:p>
    <w:p w:rsidR="004B7B52" w:rsidRPr="00AD4887" w:rsidRDefault="004B7B52" w:rsidP="004B7B52">
      <w:pPr>
        <w:pStyle w:val="BodyText"/>
        <w:rPr>
          <w:b/>
          <w:bCs/>
        </w:rPr>
      </w:pPr>
      <w:r w:rsidRPr="00AD4887">
        <w:rPr>
          <w:b/>
          <w:bCs/>
        </w:rPr>
        <w:t xml:space="preserve">About </w:t>
      </w:r>
      <w:sdt>
        <w:sdtPr>
          <w:rPr>
            <w:b/>
            <w:bCs/>
          </w:rPr>
          <w:id w:val="-1327977194"/>
          <w:placeholder>
            <w:docPart w:val="DefaultPlaceholder_1082065158"/>
          </w:placeholder>
        </w:sdtPr>
        <w:sdtEndPr/>
        <w:sdtContent>
          <w:r w:rsidR="007914B3" w:rsidRPr="00AD4887">
            <w:t>&lt;</w:t>
          </w:r>
          <w:r w:rsidR="006429B6">
            <w:t>INSERT</w:t>
          </w:r>
          <w:r w:rsidR="007914B3" w:rsidRPr="00AD4887">
            <w:t xml:space="preserve"> </w:t>
          </w:r>
          <w:r w:rsidR="00BE420D">
            <w:rPr>
              <w:b/>
              <w:bCs/>
            </w:rPr>
            <w:t>P</w:t>
          </w:r>
          <w:r w:rsidRPr="00AD4887">
            <w:rPr>
              <w:b/>
              <w:bCs/>
            </w:rPr>
            <w:t>ractice</w:t>
          </w:r>
          <w:r w:rsidR="00BE420D">
            <w:rPr>
              <w:b/>
              <w:bCs/>
            </w:rPr>
            <w:t xml:space="preserve"> N</w:t>
          </w:r>
          <w:r w:rsidR="007914B3" w:rsidRPr="00AD4887">
            <w:rPr>
              <w:b/>
              <w:bCs/>
            </w:rPr>
            <w:t>ame&gt;</w:t>
          </w:r>
        </w:sdtContent>
      </w:sdt>
    </w:p>
    <w:sdt>
      <w:sdtPr>
        <w:rPr>
          <w:bCs/>
        </w:rPr>
        <w:id w:val="841742602"/>
        <w:placeholder>
          <w:docPart w:val="DefaultPlaceholder_1082065158"/>
        </w:placeholder>
        <w:text/>
      </w:sdtPr>
      <w:sdtEndPr/>
      <w:sdtContent>
        <w:p w:rsidR="004B7B52" w:rsidRPr="00AD4887" w:rsidRDefault="00BE420D" w:rsidP="004B7B52">
          <w:pPr>
            <w:pStyle w:val="BodyText"/>
            <w:rPr>
              <w:bCs/>
            </w:rPr>
          </w:pPr>
          <w:r>
            <w:rPr>
              <w:bCs/>
            </w:rPr>
            <w:t>&lt;</w:t>
          </w:r>
          <w:r w:rsidR="006429B6">
            <w:rPr>
              <w:bCs/>
            </w:rPr>
            <w:t>INSERT</w:t>
          </w:r>
          <w:r>
            <w:rPr>
              <w:bCs/>
            </w:rPr>
            <w:t xml:space="preserve"> </w:t>
          </w:r>
          <w:r w:rsidR="006429B6">
            <w:rPr>
              <w:bCs/>
            </w:rPr>
            <w:t>H</w:t>
          </w:r>
          <w:r w:rsidR="004B7B52" w:rsidRPr="00AD4887">
            <w:rPr>
              <w:bCs/>
            </w:rPr>
            <w:t xml:space="preserve">istory, organization, operations, staffing, patient </w:t>
          </w:r>
          <w:r>
            <w:rPr>
              <w:bCs/>
            </w:rPr>
            <w:t>population, special goals, etc.&gt;</w:t>
          </w:r>
        </w:p>
      </w:sdtContent>
    </w:sdt>
    <w:p w:rsidR="004B7B52" w:rsidRPr="00AD4887" w:rsidRDefault="004B7B52" w:rsidP="004B7B52">
      <w:pPr>
        <w:pStyle w:val="BodyText"/>
      </w:pPr>
      <w:r w:rsidRPr="00AD4887">
        <w:t xml:space="preserve">To meet the deadline for the initial approval, </w:t>
      </w:r>
      <w:r w:rsidRPr="00AD4887">
        <w:rPr>
          <w:b/>
          <w:bCs/>
        </w:rPr>
        <w:t>all responses to this RFP must be received electronically by 5:00 PM (</w:t>
      </w:r>
      <w:r w:rsidR="002A1681">
        <w:rPr>
          <w:b/>
          <w:bCs/>
        </w:rPr>
        <w:t>E</w:t>
      </w:r>
      <w:r w:rsidRPr="00AD4887">
        <w:rPr>
          <w:b/>
          <w:bCs/>
        </w:rPr>
        <w:t xml:space="preserve">DT) on </w:t>
      </w:r>
      <w:sdt>
        <w:sdtPr>
          <w:id w:val="1291482363"/>
          <w:placeholder>
            <w:docPart w:val="DefaultPlaceholder_1082065160"/>
          </w:placeholder>
          <w:date>
            <w:dateFormat w:val="M/d/yyyy"/>
            <w:lid w:val="en-US"/>
            <w:storeMappedDataAs w:val="dateTime"/>
            <w:calendar w:val="gregorian"/>
          </w:date>
        </w:sdtPr>
        <w:sdtEndPr/>
        <w:sdtContent>
          <w:r w:rsidR="007914B3" w:rsidRPr="00D04A18">
            <w:t>&lt;</w:t>
          </w:r>
          <w:r w:rsidR="006429B6" w:rsidRPr="00D04A18">
            <w:t>INSERT</w:t>
          </w:r>
          <w:r w:rsidR="007914B3" w:rsidRPr="00D04A18">
            <w:t xml:space="preserve"> </w:t>
          </w:r>
          <w:r w:rsidR="00BE420D" w:rsidRPr="00D04A18">
            <w:t>D</w:t>
          </w:r>
          <w:r w:rsidRPr="00D04A18">
            <w:t>ate</w:t>
          </w:r>
          <w:r w:rsidR="007914B3" w:rsidRPr="00D04A18">
            <w:t>&gt;</w:t>
          </w:r>
        </w:sdtContent>
      </w:sdt>
      <w:r w:rsidRPr="00AD4887">
        <w:t xml:space="preserve">. All vendors intending to submit a response are requested to submit a letter of intent along with any questions they may have by </w:t>
      </w:r>
      <w:sdt>
        <w:sdtPr>
          <w:id w:val="-120375761"/>
          <w:placeholder>
            <w:docPart w:val="DefaultPlaceholder_1082065160"/>
          </w:placeholder>
          <w:date>
            <w:dateFormat w:val="M/d/yyyy"/>
            <w:lid w:val="en-US"/>
            <w:storeMappedDataAs w:val="dateTime"/>
            <w:calendar w:val="gregorian"/>
          </w:date>
        </w:sdtPr>
        <w:sdtEndPr/>
        <w:sdtContent>
          <w:r w:rsidR="007914B3" w:rsidRPr="00AD4887">
            <w:t>&lt;</w:t>
          </w:r>
          <w:r w:rsidR="006429B6">
            <w:t>INSERT</w:t>
          </w:r>
          <w:r w:rsidR="007914B3" w:rsidRPr="00AD4887">
            <w:t xml:space="preserve"> </w:t>
          </w:r>
          <w:r w:rsidR="006429B6">
            <w:t>D</w:t>
          </w:r>
          <w:r w:rsidRPr="00AD4887">
            <w:t>ate</w:t>
          </w:r>
          <w:r w:rsidR="007914B3" w:rsidRPr="00AD4887">
            <w:t>&gt;</w:t>
          </w:r>
        </w:sdtContent>
      </w:sdt>
      <w:r w:rsidRPr="00AD4887">
        <w:t xml:space="preserve">. All questions from all vendors will be consolidated and answered in writing by 5:00 PM (EDT) on </w:t>
      </w:r>
      <w:sdt>
        <w:sdtPr>
          <w:id w:val="2103379269"/>
          <w:placeholder>
            <w:docPart w:val="DefaultPlaceholder_1082065160"/>
          </w:placeholder>
          <w:date>
            <w:dateFormat w:val="M/d/yyyy"/>
            <w:lid w:val="en-US"/>
            <w:storeMappedDataAs w:val="dateTime"/>
            <w:calendar w:val="gregorian"/>
          </w:date>
        </w:sdtPr>
        <w:sdtEndPr/>
        <w:sdtContent>
          <w:r w:rsidR="007914B3" w:rsidRPr="00AD4887">
            <w:t>&lt;</w:t>
          </w:r>
          <w:r w:rsidR="006429B6">
            <w:t>INSERT</w:t>
          </w:r>
          <w:r w:rsidR="007914B3" w:rsidRPr="00AD4887">
            <w:t xml:space="preserve"> </w:t>
          </w:r>
          <w:r w:rsidR="006429B6">
            <w:t>D</w:t>
          </w:r>
          <w:r w:rsidR="006429B6" w:rsidRPr="00AD4887">
            <w:t xml:space="preserve">ate </w:t>
          </w:r>
          <w:r w:rsidR="007914B3" w:rsidRPr="00AD4887">
            <w:t>&gt;</w:t>
          </w:r>
        </w:sdtContent>
      </w:sdt>
      <w:r w:rsidRPr="00AD4887">
        <w:t xml:space="preserve">. Vendors will review the information posted and communicate any requested changes or updates in writing. Questions and completed responses should be sent to: </w:t>
      </w:r>
    </w:p>
    <w:sdt>
      <w:sdtPr>
        <w:id w:val="-1395116648"/>
        <w:placeholder>
          <w:docPart w:val="DefaultPlaceholder_1082065158"/>
        </w:placeholder>
        <w:text/>
      </w:sdtPr>
      <w:sdtEndPr/>
      <w:sdtContent>
        <w:p w:rsidR="004B7B52" w:rsidRPr="00AD4887" w:rsidRDefault="007914B3" w:rsidP="004B7B52">
          <w:pPr>
            <w:pStyle w:val="BodyText"/>
          </w:pPr>
          <w:r w:rsidRPr="00AD4887">
            <w:t>&lt;</w:t>
          </w:r>
          <w:r w:rsidR="006429B6">
            <w:t>INSERT</w:t>
          </w:r>
          <w:r w:rsidRPr="00AD4887">
            <w:t xml:space="preserve"> </w:t>
          </w:r>
          <w:r w:rsidR="004B7B52" w:rsidRPr="00AD4887">
            <w:t>Point of contact</w:t>
          </w:r>
          <w:r w:rsidRPr="00AD4887">
            <w:t>&gt;</w:t>
          </w:r>
        </w:p>
      </w:sdtContent>
    </w:sdt>
    <w:sdt>
      <w:sdtPr>
        <w:id w:val="-1978903437"/>
        <w:placeholder>
          <w:docPart w:val="DefaultPlaceholder_1082065158"/>
        </w:placeholder>
        <w:text/>
      </w:sdtPr>
      <w:sdtEndPr/>
      <w:sdtContent>
        <w:p w:rsidR="004B7B52" w:rsidRPr="00AD4887" w:rsidRDefault="007914B3" w:rsidP="004B7B52">
          <w:pPr>
            <w:pStyle w:val="BodyText"/>
          </w:pPr>
          <w:r w:rsidRPr="00AD4887">
            <w:t>&lt;</w:t>
          </w:r>
          <w:r w:rsidR="006429B6">
            <w:t>INSERT</w:t>
          </w:r>
          <w:r w:rsidRPr="00AD4887">
            <w:t xml:space="preserve"> </w:t>
          </w:r>
          <w:r w:rsidR="004B7B52" w:rsidRPr="00AD4887">
            <w:t>Role</w:t>
          </w:r>
          <w:r w:rsidRPr="00AD4887">
            <w:t>&gt;</w:t>
          </w:r>
        </w:p>
      </w:sdtContent>
    </w:sdt>
    <w:p w:rsidR="004B7B52" w:rsidRPr="00AD4887" w:rsidRDefault="004B7B52" w:rsidP="005B4326">
      <w:pPr>
        <w:pStyle w:val="Subtitle"/>
      </w:pPr>
      <w:r w:rsidRPr="00AD4887">
        <w:t>Terms and Instructions:</w:t>
      </w:r>
    </w:p>
    <w:tbl>
      <w:tblPr>
        <w:tblStyle w:val="BeaconTableRegular"/>
        <w:tblW w:w="9465" w:type="dxa"/>
        <w:jc w:val="center"/>
        <w:tblLayout w:type="fixed"/>
        <w:tblLook w:val="0420" w:firstRow="1" w:lastRow="0" w:firstColumn="0" w:lastColumn="0" w:noHBand="0" w:noVBand="1"/>
        <w:tblCaption w:val="Timeline for Processes"/>
      </w:tblPr>
      <w:tblGrid>
        <w:gridCol w:w="6689"/>
        <w:gridCol w:w="2776"/>
      </w:tblGrid>
      <w:tr w:rsidR="005B4326" w:rsidRPr="00AD4887" w:rsidTr="00D04A18">
        <w:trPr>
          <w:cnfStyle w:val="100000000000" w:firstRow="1" w:lastRow="0" w:firstColumn="0" w:lastColumn="0" w:oddVBand="0" w:evenVBand="0" w:oddHBand="0" w:evenHBand="0" w:firstRowFirstColumn="0" w:firstRowLastColumn="0" w:lastRowFirstColumn="0" w:lastRowLastColumn="0"/>
          <w:trHeight w:val="288"/>
          <w:tblHeader/>
          <w:jc w:val="center"/>
        </w:trPr>
        <w:tc>
          <w:tcPr>
            <w:tcW w:w="9465" w:type="dxa"/>
            <w:gridSpan w:val="2"/>
          </w:tcPr>
          <w:p w:rsidR="005B4326" w:rsidRPr="00AD4887" w:rsidRDefault="005B4326" w:rsidP="005B4326">
            <w:pPr>
              <w:pStyle w:val="TableHeading"/>
              <w:jc w:val="left"/>
            </w:pPr>
            <w:r w:rsidRPr="00AD4887">
              <w:t>Timeline</w:t>
            </w:r>
          </w:p>
        </w:tc>
      </w:tr>
      <w:tr w:rsidR="005B4326" w:rsidRPr="00AD4887" w:rsidTr="00D04A18">
        <w:trPr>
          <w:trHeight w:val="270"/>
          <w:jc w:val="center"/>
        </w:trPr>
        <w:tc>
          <w:tcPr>
            <w:tcW w:w="6689" w:type="dxa"/>
          </w:tcPr>
          <w:p w:rsidR="005B4326" w:rsidRPr="00AD4887" w:rsidRDefault="005B4326" w:rsidP="005B4326">
            <w:pPr>
              <w:pStyle w:val="TableSubheading"/>
            </w:pPr>
            <w:r w:rsidRPr="00AD4887">
              <w:t xml:space="preserve">Process </w:t>
            </w:r>
          </w:p>
        </w:tc>
        <w:tc>
          <w:tcPr>
            <w:tcW w:w="2776" w:type="dxa"/>
          </w:tcPr>
          <w:p w:rsidR="005B4326" w:rsidRPr="00AD4887" w:rsidRDefault="005B4326" w:rsidP="005B4326">
            <w:pPr>
              <w:pStyle w:val="TableSubheading"/>
            </w:pPr>
            <w:r w:rsidRPr="00AD4887">
              <w:t xml:space="preserve">Deadline </w:t>
            </w:r>
          </w:p>
        </w:tc>
      </w:tr>
      <w:tr w:rsidR="005B4326" w:rsidRPr="00AD4887" w:rsidTr="00D04A18">
        <w:trPr>
          <w:cnfStyle w:val="000000010000" w:firstRow="0" w:lastRow="0" w:firstColumn="0" w:lastColumn="0" w:oddVBand="0" w:evenVBand="0" w:oddHBand="0" w:evenHBand="1" w:firstRowFirstColumn="0" w:firstRowLastColumn="0" w:lastRowFirstColumn="0" w:lastRowLastColumn="0"/>
          <w:trHeight w:val="243"/>
          <w:jc w:val="center"/>
        </w:trPr>
        <w:tc>
          <w:tcPr>
            <w:tcW w:w="6689" w:type="dxa"/>
          </w:tcPr>
          <w:p w:rsidR="009C650F" w:rsidRPr="00AD4887" w:rsidRDefault="005B4326" w:rsidP="005B4326">
            <w:pPr>
              <w:pStyle w:val="TableSubheading"/>
            </w:pPr>
            <w:r w:rsidRPr="00AD4887">
              <w:t xml:space="preserve">Issue RFP </w:t>
            </w:r>
          </w:p>
        </w:tc>
        <w:tc>
          <w:tcPr>
            <w:tcW w:w="2776" w:type="dxa"/>
          </w:tcPr>
          <w:sdt>
            <w:sdtPr>
              <w:id w:val="-1917769600"/>
              <w:placeholder>
                <w:docPart w:val="DefaultPlaceholder_1082065160"/>
              </w:placeholder>
              <w:date>
                <w:dateFormat w:val="M/d/yyyy"/>
                <w:lid w:val="en-US"/>
                <w:storeMappedDataAs w:val="dateTime"/>
                <w:calendar w:val="gregorian"/>
              </w:date>
            </w:sdtPr>
            <w:sdtEndPr/>
            <w:sdtContent>
              <w:p w:rsidR="005B4326" w:rsidRPr="00AD4887" w:rsidRDefault="007914B3" w:rsidP="005B4326">
                <w:pPr>
                  <w:pStyle w:val="TableText"/>
                </w:pPr>
                <w:r w:rsidRPr="00AD4887">
                  <w:t>&lt;</w:t>
                </w:r>
                <w:r w:rsidR="006429B6">
                  <w:t>INSERT</w:t>
                </w:r>
                <w:r w:rsidRPr="00AD4887">
                  <w:t xml:space="preserve"> </w:t>
                </w:r>
                <w:r w:rsidR="006429B6" w:rsidRPr="00AD4887">
                  <w:t>Date</w:t>
                </w:r>
                <w:r w:rsidRPr="00AD4887">
                  <w:t>&gt;</w:t>
                </w:r>
              </w:p>
            </w:sdtContent>
          </w:sdt>
        </w:tc>
      </w:tr>
      <w:tr w:rsidR="005B4326" w:rsidRPr="00AD4887" w:rsidTr="00D04A18">
        <w:trPr>
          <w:jc w:val="center"/>
        </w:trPr>
        <w:tc>
          <w:tcPr>
            <w:tcW w:w="6689" w:type="dxa"/>
          </w:tcPr>
          <w:p w:rsidR="009C650F" w:rsidRPr="00AD4887" w:rsidRDefault="005B4326" w:rsidP="005B4326">
            <w:pPr>
              <w:pStyle w:val="TableSubheading"/>
            </w:pPr>
            <w:r w:rsidRPr="00AD4887">
              <w:t>Intent to Respond Due</w:t>
            </w:r>
          </w:p>
        </w:tc>
        <w:tc>
          <w:tcPr>
            <w:tcW w:w="2776" w:type="dxa"/>
          </w:tcPr>
          <w:sdt>
            <w:sdtPr>
              <w:id w:val="1236585158"/>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r w:rsidR="005B4326"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6689" w:type="dxa"/>
          </w:tcPr>
          <w:p w:rsidR="009C650F" w:rsidRPr="00AD4887" w:rsidRDefault="005B4326" w:rsidP="005B4326">
            <w:pPr>
              <w:pStyle w:val="TableSubheading"/>
            </w:pPr>
            <w:r w:rsidRPr="00AD4887">
              <w:t xml:space="preserve">Written Questions Due </w:t>
            </w:r>
          </w:p>
        </w:tc>
        <w:tc>
          <w:tcPr>
            <w:tcW w:w="2776" w:type="dxa"/>
          </w:tcPr>
          <w:sdt>
            <w:sdtPr>
              <w:id w:val="1149325054"/>
              <w:placeholder>
                <w:docPart w:val="DefaultPlaceholder_1082065160"/>
              </w:placeholder>
              <w:date>
                <w:dateFormat w:val="M/d/yyyy"/>
                <w:lid w:val="en-US"/>
                <w:storeMappedDataAs w:val="dateTime"/>
                <w:calendar w:val="gregorian"/>
              </w:date>
            </w:sdtPr>
            <w:sdtEndPr/>
            <w:sdtContent>
              <w:p w:rsidR="005B4326" w:rsidRPr="00AD4887" w:rsidRDefault="00596C92" w:rsidP="009C650F">
                <w:pPr>
                  <w:pStyle w:val="TableText"/>
                </w:pPr>
                <w:r w:rsidRPr="00596C92">
                  <w:t>&lt;INSERT Date&gt;</w:t>
                </w:r>
              </w:p>
            </w:sdtContent>
          </w:sdt>
        </w:tc>
      </w:tr>
      <w:tr w:rsidR="005B4326" w:rsidRPr="00AD4887" w:rsidTr="00D04A18">
        <w:trPr>
          <w:trHeight w:val="300"/>
          <w:jc w:val="center"/>
        </w:trPr>
        <w:tc>
          <w:tcPr>
            <w:tcW w:w="6689" w:type="dxa"/>
          </w:tcPr>
          <w:p w:rsidR="005B4326" w:rsidRPr="00AD4887" w:rsidRDefault="005B4326" w:rsidP="005B4326">
            <w:pPr>
              <w:pStyle w:val="TableSubheading"/>
            </w:pPr>
            <w:r w:rsidRPr="00AD4887">
              <w:t xml:space="preserve">Responses Posted </w:t>
            </w:r>
          </w:p>
        </w:tc>
        <w:tc>
          <w:tcPr>
            <w:tcW w:w="2776" w:type="dxa"/>
          </w:tcPr>
          <w:sdt>
            <w:sdtPr>
              <w:id w:val="935561494"/>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r w:rsidR="005B4326"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6689" w:type="dxa"/>
          </w:tcPr>
          <w:p w:rsidR="009C650F" w:rsidRPr="00AD4887" w:rsidRDefault="005B4326" w:rsidP="005B4326">
            <w:pPr>
              <w:pStyle w:val="TableSubheading"/>
            </w:pPr>
            <w:r w:rsidRPr="00AD4887">
              <w:t xml:space="preserve">RFP Responses Due </w:t>
            </w:r>
          </w:p>
        </w:tc>
        <w:tc>
          <w:tcPr>
            <w:tcW w:w="2776" w:type="dxa"/>
          </w:tcPr>
          <w:sdt>
            <w:sdtPr>
              <w:id w:val="230583093"/>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r w:rsidR="005B4326" w:rsidRPr="00AD4887" w:rsidTr="00D04A18">
        <w:trPr>
          <w:trHeight w:val="300"/>
          <w:jc w:val="center"/>
        </w:trPr>
        <w:tc>
          <w:tcPr>
            <w:tcW w:w="6689" w:type="dxa"/>
          </w:tcPr>
          <w:p w:rsidR="005B4326" w:rsidRDefault="005B4326" w:rsidP="005B4326">
            <w:pPr>
              <w:pStyle w:val="TableSubheading"/>
            </w:pPr>
            <w:r w:rsidRPr="00AD4887">
              <w:t>Vendor of Choice Selected</w:t>
            </w:r>
          </w:p>
          <w:p w:rsidR="009C650F" w:rsidRPr="00AD4887" w:rsidRDefault="009C650F" w:rsidP="005B4326">
            <w:pPr>
              <w:pStyle w:val="TableSubheading"/>
            </w:pPr>
          </w:p>
        </w:tc>
        <w:tc>
          <w:tcPr>
            <w:tcW w:w="2776" w:type="dxa"/>
          </w:tcPr>
          <w:sdt>
            <w:sdtPr>
              <w:id w:val="318314187"/>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bl>
    <w:p w:rsidR="004B7B52" w:rsidRPr="00AD4887" w:rsidRDefault="005B4326" w:rsidP="005B4326">
      <w:pPr>
        <w:pStyle w:val="Subtitle"/>
        <w:rPr>
          <w:rFonts w:ascii="Times" w:hAnsi="Times"/>
          <w:sz w:val="28"/>
          <w:szCs w:val="28"/>
        </w:rPr>
      </w:pPr>
      <w:r w:rsidRPr="00AD4887">
        <w:t>Letter of Intent to Respond</w:t>
      </w:r>
    </w:p>
    <w:p w:rsidR="004B7B52" w:rsidRPr="00AD4887" w:rsidRDefault="00AA44F5" w:rsidP="004B7B52">
      <w:pPr>
        <w:pStyle w:val="BodyText"/>
      </w:pPr>
      <w:sdt>
        <w:sdtPr>
          <w:id w:val="-360206961"/>
          <w:placeholder>
            <w:docPart w:val="DefaultPlaceholder_1082065158"/>
          </w:placeholder>
          <w:text/>
        </w:sdtPr>
        <w:sdtEndPr/>
        <w:sdtContent>
          <w:r w:rsidR="004B7B52" w:rsidRPr="00AD4887">
            <w:t>&lt;</w:t>
          </w:r>
          <w:r w:rsidR="006429B6">
            <w:t>INSERT</w:t>
          </w:r>
          <w:r w:rsidR="007914B3" w:rsidRPr="00AD4887">
            <w:t xml:space="preserve"> </w:t>
          </w:r>
          <w:r w:rsidR="002E144D" w:rsidRPr="00AD4887">
            <w:t>Organization Name</w:t>
          </w:r>
          <w:r w:rsidR="004B7B52" w:rsidRPr="00AD4887">
            <w:t>&gt;</w:t>
          </w:r>
        </w:sdtContent>
      </w:sdt>
      <w:r w:rsidR="004B7B52" w:rsidRPr="00AD4887">
        <w:t xml:space="preserve"> asks that all vendors email a letter of intent declaring their intention to respond to this RFP by the given deadline. The e-mail should be sent to </w:t>
      </w:r>
      <w:sdt>
        <w:sdtPr>
          <w:id w:val="-1194149621"/>
          <w:placeholder>
            <w:docPart w:val="DefaultPlaceholder_1082065158"/>
          </w:placeholder>
          <w:text/>
        </w:sdtPr>
        <w:sdtEndPr/>
        <w:sdtContent>
          <w:r w:rsidR="004B7B52" w:rsidRPr="00AD4887">
            <w:t>&lt;</w:t>
          </w:r>
          <w:r w:rsidR="006429B6">
            <w:t>INSERT</w:t>
          </w:r>
          <w:r w:rsidR="007914B3" w:rsidRPr="00AD4887">
            <w:t xml:space="preserve"> </w:t>
          </w:r>
          <w:r w:rsidR="002E144D" w:rsidRPr="00AD4887">
            <w:t>Email A</w:t>
          </w:r>
          <w:r w:rsidR="002E144D">
            <w:t>d</w:t>
          </w:r>
          <w:r w:rsidR="002E144D" w:rsidRPr="00AD4887">
            <w:t>dress</w:t>
          </w:r>
          <w:r w:rsidR="004B7B52" w:rsidRPr="00AD4887">
            <w:t>&gt;</w:t>
          </w:r>
        </w:sdtContent>
      </w:sdt>
      <w:r w:rsidR="004B7B52" w:rsidRPr="00AD4887">
        <w:t xml:space="preserve"> and received no later than </w:t>
      </w:r>
      <w:sdt>
        <w:sdtPr>
          <w:id w:val="-1731153305"/>
          <w:placeholder>
            <w:docPart w:val="DefaultPlaceholder_1082065160"/>
          </w:placeholder>
          <w:date>
            <w:dateFormat w:val="M/d/yyyy"/>
            <w:lid w:val="en-US"/>
            <w:storeMappedDataAs w:val="dateTime"/>
            <w:calendar w:val="gregorian"/>
          </w:date>
        </w:sdtPr>
        <w:sdtEndPr/>
        <w:sdtContent>
          <w:r w:rsidR="004B7B52" w:rsidRPr="00AD4887">
            <w:t>&lt;</w:t>
          </w:r>
          <w:r w:rsidR="006429B6">
            <w:t>INSERT</w:t>
          </w:r>
          <w:r w:rsidR="007914B3" w:rsidRPr="00AD4887">
            <w:t xml:space="preserve"> </w:t>
          </w:r>
          <w:r w:rsidR="002E144D" w:rsidRPr="00AD4887">
            <w:t>Date</w:t>
          </w:r>
          <w:r w:rsidR="004B7B52" w:rsidRPr="00AD4887">
            <w:t>&gt;</w:t>
          </w:r>
        </w:sdtContent>
      </w:sdt>
      <w:r w:rsidR="004B7B52" w:rsidRPr="00AD4887">
        <w:t>.  Please include the words "</w:t>
      </w:r>
      <w:r w:rsidR="004B7B52" w:rsidRPr="00AD4887">
        <w:rPr>
          <w:b/>
        </w:rPr>
        <w:t>RFP:  Intent to Respond</w:t>
      </w:r>
      <w:r w:rsidR="004B7B52" w:rsidRPr="00AD4887">
        <w:t>" in the subject line.</w:t>
      </w:r>
    </w:p>
    <w:p w:rsidR="00214482" w:rsidRDefault="00214482" w:rsidP="005B4326">
      <w:pPr>
        <w:pStyle w:val="Subtitle"/>
      </w:pPr>
    </w:p>
    <w:p w:rsidR="00214482" w:rsidRDefault="00214482" w:rsidP="005B4326">
      <w:pPr>
        <w:pStyle w:val="Subtitle"/>
      </w:pPr>
    </w:p>
    <w:p w:rsidR="004B7B52" w:rsidRPr="00AD4887" w:rsidRDefault="005B4326" w:rsidP="005B4326">
      <w:pPr>
        <w:pStyle w:val="Subtitle"/>
      </w:pPr>
      <w:r w:rsidRPr="00AD4887">
        <w:lastRenderedPageBreak/>
        <w:t>Inquiries</w:t>
      </w:r>
    </w:p>
    <w:p w:rsidR="004B7B52" w:rsidRPr="00AD4887" w:rsidRDefault="004B7B52" w:rsidP="00AD4887">
      <w:pPr>
        <w:pStyle w:val="BodyText"/>
      </w:pPr>
      <w:r w:rsidRPr="00AD4887">
        <w:t xml:space="preserve">We encourage inquiries regarding this RFP and welcome the opportunity to answer questions from potential applicants. Please direct your questions to </w:t>
      </w:r>
      <w:sdt>
        <w:sdtPr>
          <w:id w:val="1477336062"/>
          <w:placeholder>
            <w:docPart w:val="DefaultPlaceholder_1082065158"/>
          </w:placeholder>
          <w:text/>
        </w:sdtPr>
        <w:sdtEndPr/>
        <w:sdtContent>
          <w:r w:rsidR="007914B3" w:rsidRPr="00AD4887">
            <w:t>&lt;</w:t>
          </w:r>
          <w:r w:rsidR="006429B6">
            <w:t>INSERT</w:t>
          </w:r>
          <w:r w:rsidR="007914B3" w:rsidRPr="00AD4887">
            <w:t xml:space="preserve"> </w:t>
          </w:r>
          <w:r w:rsidR="002E144D" w:rsidRPr="00AD4887">
            <w:t>Email Address</w:t>
          </w:r>
          <w:r w:rsidRPr="00AD4887">
            <w:t>&gt;.</w:t>
          </w:r>
        </w:sdtContent>
      </w:sdt>
      <w:r w:rsidRPr="00AD4887">
        <w:t xml:space="preserve">  Please include the words "</w:t>
      </w:r>
      <w:r w:rsidRPr="00AD4887">
        <w:rPr>
          <w:b/>
        </w:rPr>
        <w:t>RFP:  Inquiry</w:t>
      </w:r>
      <w:r w:rsidR="00AD4887" w:rsidRPr="00AD4887">
        <w:t>" in the subject line.</w:t>
      </w:r>
    </w:p>
    <w:p w:rsidR="005B4326" w:rsidRPr="00AD4887" w:rsidRDefault="005B4326" w:rsidP="005B4326">
      <w:pPr>
        <w:pStyle w:val="Subtitle"/>
      </w:pPr>
      <w:r w:rsidRPr="00AD4887">
        <w:t>Deadline for Response</w:t>
      </w:r>
    </w:p>
    <w:p w:rsidR="004B7B52" w:rsidRPr="00AD4887" w:rsidRDefault="004B7B52" w:rsidP="004B7B52">
      <w:pPr>
        <w:pStyle w:val="BodyText"/>
        <w:rPr>
          <w:u w:val="single"/>
        </w:rPr>
      </w:pPr>
      <w:r w:rsidRPr="00AD4887">
        <w:t xml:space="preserve">Interested vendors must submit an electronic copy of their proposed solution to </w:t>
      </w:r>
      <w:sdt>
        <w:sdtPr>
          <w:id w:val="664595150"/>
          <w:placeholder>
            <w:docPart w:val="DefaultPlaceholder_1082065158"/>
          </w:placeholder>
          <w:text/>
        </w:sdtPr>
        <w:sdtEndPr/>
        <w:sdtContent>
          <w:r w:rsidR="007914B3" w:rsidRPr="00AD4887">
            <w:t>&lt;</w:t>
          </w:r>
          <w:r w:rsidR="006429B6">
            <w:t>INSERT</w:t>
          </w:r>
          <w:r w:rsidR="007914B3" w:rsidRPr="00AD4887">
            <w:t xml:space="preserve"> </w:t>
          </w:r>
          <w:r w:rsidR="002E144D" w:rsidRPr="00AD4887">
            <w:t>Email Address</w:t>
          </w:r>
          <w:r w:rsidRPr="00AD4887">
            <w:t>&gt;</w:t>
          </w:r>
        </w:sdtContent>
      </w:sdt>
      <w:r w:rsidRPr="00AD4887">
        <w:t xml:space="preserve"> by </w:t>
      </w:r>
      <w:sdt>
        <w:sdtPr>
          <w:id w:val="-1222446718"/>
          <w:placeholder>
            <w:docPart w:val="DefaultPlaceholder_1082065158"/>
          </w:placeholder>
          <w:text/>
        </w:sdtPr>
        <w:sdtEndPr/>
        <w:sdtContent>
          <w:r w:rsidR="007914B3" w:rsidRPr="00596C92">
            <w:t>&lt;</w:t>
          </w:r>
          <w:r w:rsidR="006429B6" w:rsidRPr="00596C92">
            <w:t>INSERT</w:t>
          </w:r>
          <w:r w:rsidR="007914B3" w:rsidRPr="00596C92">
            <w:t xml:space="preserve"> </w:t>
          </w:r>
          <w:r w:rsidR="002E144D" w:rsidRPr="00596C92">
            <w:t>Date and Time</w:t>
          </w:r>
          <w:r w:rsidRPr="00596C92">
            <w:t>&gt;.</w:t>
          </w:r>
        </w:sdtContent>
      </w:sdt>
      <w:r w:rsidRPr="00AD4887">
        <w:t xml:space="preserve"> Submissions will be confirmed by reply email. </w:t>
      </w:r>
      <w:r w:rsidRPr="00AD4887">
        <w:rPr>
          <w:u w:val="single"/>
        </w:rPr>
        <w:t>Late proposals will not be evaluated.</w:t>
      </w:r>
    </w:p>
    <w:p w:rsidR="005B4326" w:rsidRPr="00AD4887" w:rsidRDefault="005B4326" w:rsidP="005B4326">
      <w:pPr>
        <w:pStyle w:val="Subtitle"/>
      </w:pPr>
      <w:r w:rsidRPr="00AD4887">
        <w:t>Submission Process and Requirements</w:t>
      </w:r>
    </w:p>
    <w:p w:rsidR="004B7B52" w:rsidRPr="002E144D" w:rsidRDefault="004B7B52" w:rsidP="004B7B52">
      <w:pPr>
        <w:pStyle w:val="BodyText"/>
      </w:pPr>
      <w:r w:rsidRPr="002E144D">
        <w:t xml:space="preserve">Responses shall be submitted in PDF format and sent using electronic mail.  Send your response to: </w:t>
      </w:r>
      <w:sdt>
        <w:sdtPr>
          <w:id w:val="-1423638161"/>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Email Address</w:t>
          </w:r>
          <w:r w:rsidRPr="002E144D">
            <w:t>&gt;</w:t>
          </w:r>
        </w:sdtContent>
      </w:sdt>
      <w:r w:rsidRPr="002E144D">
        <w:t xml:space="preserve"> by</w:t>
      </w:r>
      <w:r w:rsidRPr="002E144D">
        <w:rPr>
          <w:rFonts w:cs="Calibri"/>
        </w:rPr>
        <w:t xml:space="preserve"> </w:t>
      </w:r>
      <w:r w:rsidRPr="002E144D">
        <w:t>the date and time specified above.  Receipt will be acknowledged via email. Please include the words "</w:t>
      </w:r>
      <w:r w:rsidRPr="002E144D">
        <w:rPr>
          <w:b/>
        </w:rPr>
        <w:t>RFP:  Vendor Response</w:t>
      </w:r>
      <w:r w:rsidRPr="002E144D">
        <w:t xml:space="preserve">" in the subject line.  </w:t>
      </w:r>
    </w:p>
    <w:p w:rsidR="004B7B52" w:rsidRPr="00AD4887" w:rsidRDefault="004B7B52" w:rsidP="004B7B52">
      <w:pPr>
        <w:pStyle w:val="BodyText"/>
      </w:pPr>
      <w:r w:rsidRPr="00AD4887">
        <w:t>Vendors should organize their proposals as defined below to ensure consistency and to facilitate the evaluation of all responses. All the sections listed below must be included in the proposal, in the order presented, with the Section Number listed. The responses shall be submitted in the following format:</w:t>
      </w:r>
    </w:p>
    <w:p w:rsidR="004B7B52" w:rsidRPr="00AD4887" w:rsidRDefault="004B7B52" w:rsidP="00AD4887">
      <w:pPr>
        <w:pStyle w:val="Bullet1"/>
      </w:pPr>
      <w:r w:rsidRPr="00AD4887">
        <w:rPr>
          <w:b/>
        </w:rPr>
        <w:t>Section 1</w:t>
      </w:r>
      <w:r w:rsidRPr="00AD4887">
        <w:t xml:space="preserve"> – Executive Summary (provide a concise summary of the products and services</w:t>
      </w:r>
      <w:r w:rsidR="005B4326" w:rsidRPr="00AD4887">
        <w:t xml:space="preserve"> </w:t>
      </w:r>
      <w:r w:rsidRPr="00AD4887">
        <w:t>proposed)</w:t>
      </w:r>
    </w:p>
    <w:p w:rsidR="004B7B52" w:rsidRPr="00AD4887" w:rsidRDefault="004B7B52" w:rsidP="00AD4887">
      <w:pPr>
        <w:pStyle w:val="Bullet1"/>
      </w:pPr>
      <w:r w:rsidRPr="00AD4887">
        <w:rPr>
          <w:b/>
        </w:rPr>
        <w:t>Section 2</w:t>
      </w:r>
      <w:r w:rsidRPr="00AD4887">
        <w:t xml:space="preserve"> – Vendor Profile (provide answers using the template and instructions below)</w:t>
      </w:r>
    </w:p>
    <w:p w:rsidR="004B7B52" w:rsidRPr="00AD4887" w:rsidRDefault="004B7B52" w:rsidP="00AD4887">
      <w:pPr>
        <w:pStyle w:val="Bullet1"/>
      </w:pPr>
      <w:r w:rsidRPr="00AD4887">
        <w:rPr>
          <w:b/>
        </w:rPr>
        <w:t>Section 3</w:t>
      </w:r>
      <w:r w:rsidRPr="00AD4887">
        <w:t xml:space="preserve"> – Specifications (provide answers using the template and instructions below)</w:t>
      </w:r>
    </w:p>
    <w:p w:rsidR="004B7B52" w:rsidRPr="00AD4887" w:rsidRDefault="004B7B52" w:rsidP="00AD4887">
      <w:pPr>
        <w:pStyle w:val="Bullet1"/>
      </w:pPr>
      <w:r w:rsidRPr="00AD4887">
        <w:rPr>
          <w:b/>
        </w:rPr>
        <w:t>Section 4</w:t>
      </w:r>
      <w:r w:rsidRPr="00AD4887">
        <w:t xml:space="preserve"> – Implementation Plan (provide a high level implementation plan with estimated timeline)</w:t>
      </w:r>
    </w:p>
    <w:p w:rsidR="004B7B52" w:rsidRPr="00AD4887" w:rsidRDefault="004B7B52" w:rsidP="00AD4887">
      <w:pPr>
        <w:pStyle w:val="Bullet1"/>
      </w:pPr>
      <w:r w:rsidRPr="00AD4887">
        <w:rPr>
          <w:b/>
        </w:rPr>
        <w:t>Section 5</w:t>
      </w:r>
      <w:r w:rsidRPr="00AD4887">
        <w:t xml:space="preserve"> – Hardware and Configuration Specifications (provide </w:t>
      </w:r>
      <w:r w:rsidR="005B4326" w:rsidRPr="00AD4887">
        <w:t xml:space="preserve">a list of hardware requirements </w:t>
      </w:r>
      <w:r w:rsidRPr="00AD4887">
        <w:t>and configuration options [client/server, SaaS, etc.])</w:t>
      </w:r>
    </w:p>
    <w:p w:rsidR="004B7B52" w:rsidRPr="00AD4887" w:rsidRDefault="004B7B52" w:rsidP="00AD4887">
      <w:pPr>
        <w:pStyle w:val="Bullet1"/>
      </w:pPr>
      <w:r w:rsidRPr="00AD4887">
        <w:rPr>
          <w:b/>
        </w:rPr>
        <w:t>Section 6</w:t>
      </w:r>
      <w:r w:rsidRPr="00AD4887">
        <w:t xml:space="preserve"> – Cost Estimate (provide answers using the template and instructions below)</w:t>
      </w:r>
    </w:p>
    <w:p w:rsidR="005B4326" w:rsidRPr="00AD4887" w:rsidRDefault="005B4326" w:rsidP="005B4326">
      <w:pPr>
        <w:pStyle w:val="Subtitle"/>
        <w:rPr>
          <w:szCs w:val="22"/>
        </w:rPr>
      </w:pPr>
      <w:r w:rsidRPr="00AD4887">
        <w:t>General Conditions</w:t>
      </w:r>
    </w:p>
    <w:p w:rsidR="004B7B52" w:rsidRPr="002E144D" w:rsidRDefault="00AA44F5" w:rsidP="004B7B52">
      <w:pPr>
        <w:pStyle w:val="BodyText"/>
      </w:pPr>
      <w:sdt>
        <w:sdtPr>
          <w:id w:val="1279294568"/>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004B7B52" w:rsidRPr="002E144D">
            <w:t>&gt;</w:t>
          </w:r>
        </w:sdtContent>
      </w:sdt>
      <w:r w:rsidR="004B7B52" w:rsidRPr="002E144D">
        <w:t xml:space="preserve"> is not obligated to any course of action as the result of this RFP.  Issuance of this RFP does not constitute a commitment by </w:t>
      </w:r>
      <w:sdt>
        <w:sdtPr>
          <w:id w:val="695740172"/>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004B7B52" w:rsidRPr="002E144D">
            <w:t>&gt;</w:t>
          </w:r>
        </w:sdtContent>
      </w:sdt>
      <w:r w:rsidR="004B7B52" w:rsidRPr="002E144D">
        <w:t xml:space="preserve"> to award any contract.</w:t>
      </w:r>
    </w:p>
    <w:p w:rsidR="004B7B52" w:rsidRPr="002E144D" w:rsidRDefault="004B7B52" w:rsidP="004B7B52">
      <w:pPr>
        <w:pStyle w:val="BodyText"/>
      </w:pPr>
      <w:r w:rsidRPr="002E144D">
        <w:t xml:space="preserve">The </w:t>
      </w:r>
      <w:sdt>
        <w:sdtPr>
          <w:id w:val="-369690337"/>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Pr="002E144D">
            <w:t>&gt;</w:t>
          </w:r>
        </w:sdtContent>
      </w:sdt>
      <w:r w:rsidRPr="002E144D">
        <w:t xml:space="preserve"> is not responsible for any costs incurred by any vendor or their partners in the RFP response preparation or presentation.</w:t>
      </w:r>
    </w:p>
    <w:p w:rsidR="004B7B52" w:rsidRPr="002E144D" w:rsidRDefault="004B7B52" w:rsidP="004B7B52">
      <w:pPr>
        <w:pStyle w:val="BodyText"/>
      </w:pPr>
      <w:r w:rsidRPr="002E144D">
        <w:t xml:space="preserve">Information submitted in response to this RFP will become the property of </w:t>
      </w:r>
      <w:sdt>
        <w:sdtPr>
          <w:id w:val="-196775317"/>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Pr="002E144D">
            <w:t>&gt;.</w:t>
          </w:r>
        </w:sdtContent>
      </w:sdt>
    </w:p>
    <w:p w:rsidR="004B7B52" w:rsidRPr="002E144D" w:rsidRDefault="004B7B52" w:rsidP="004B7B52">
      <w:pPr>
        <w:pStyle w:val="BodyText"/>
      </w:pPr>
      <w:r w:rsidRPr="002E144D">
        <w:t>All responses will be kept private from other vendors.</w:t>
      </w:r>
    </w:p>
    <w:p w:rsidR="004B7B52" w:rsidRPr="002E144D" w:rsidRDefault="00AA44F5" w:rsidP="004B7B52">
      <w:pPr>
        <w:pStyle w:val="BodyText"/>
      </w:pPr>
      <w:sdt>
        <w:sdtPr>
          <w:id w:val="-2097854421"/>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 xml:space="preserve">Organization Name </w:t>
          </w:r>
          <w:r w:rsidR="004B7B52" w:rsidRPr="002E144D">
            <w:t>&gt;</w:t>
          </w:r>
        </w:sdtContent>
      </w:sdt>
      <w:r w:rsidR="004B7B52" w:rsidRPr="002E144D">
        <w:t xml:space="preserve"> reserves the right to modify this RFP at any time and reserves the right to reject any and all responses to this RFP, in whole or in part, at any time.  </w:t>
      </w:r>
    </w:p>
    <w:p w:rsidR="00214482" w:rsidRDefault="00214482" w:rsidP="005B4326">
      <w:pPr>
        <w:pStyle w:val="Subtitle"/>
      </w:pPr>
    </w:p>
    <w:p w:rsidR="00214482" w:rsidRDefault="00214482" w:rsidP="005B4326">
      <w:pPr>
        <w:pStyle w:val="Subtitle"/>
      </w:pPr>
    </w:p>
    <w:p w:rsidR="005B4326" w:rsidRPr="00AD4887" w:rsidRDefault="005B4326" w:rsidP="005B4326">
      <w:pPr>
        <w:pStyle w:val="Subtitle"/>
      </w:pPr>
      <w:r w:rsidRPr="00AD4887">
        <w:lastRenderedPageBreak/>
        <w:t>Vendor Profile</w:t>
      </w:r>
    </w:p>
    <w:p w:rsidR="004B7B52" w:rsidRPr="00AD4887" w:rsidRDefault="004B7B52" w:rsidP="004B7B52">
      <w:pPr>
        <w:pStyle w:val="BodyText"/>
      </w:pPr>
      <w:r w:rsidRPr="00AD4887">
        <w:t>Using the template below, please provide the requested information on your organization.  Your response to a specific item may be attached to this section as an additional page if necessary.</w:t>
      </w:r>
    </w:p>
    <w:tbl>
      <w:tblPr>
        <w:tblStyle w:val="BeaconTableRegular"/>
        <w:tblW w:w="9554" w:type="dxa"/>
        <w:jc w:val="center"/>
        <w:tblLayout w:type="fixed"/>
        <w:tblLook w:val="0420" w:firstRow="1" w:lastRow="0" w:firstColumn="0" w:lastColumn="0" w:noHBand="0" w:noVBand="1"/>
        <w:tblCaption w:val="Vendor Template to be completed"/>
      </w:tblPr>
      <w:tblGrid>
        <w:gridCol w:w="5025"/>
        <w:gridCol w:w="4529"/>
      </w:tblGrid>
      <w:tr w:rsidR="004161F4" w:rsidRPr="00040C26" w:rsidTr="00D04A18">
        <w:trPr>
          <w:cnfStyle w:val="100000000000" w:firstRow="1" w:lastRow="0" w:firstColumn="0" w:lastColumn="0" w:oddVBand="0" w:evenVBand="0" w:oddHBand="0" w:evenHBand="0" w:firstRowFirstColumn="0" w:firstRowLastColumn="0" w:lastRowFirstColumn="0" w:lastRowLastColumn="0"/>
          <w:trHeight w:val="288"/>
          <w:jc w:val="center"/>
        </w:trPr>
        <w:tc>
          <w:tcPr>
            <w:tcW w:w="9554" w:type="dxa"/>
            <w:gridSpan w:val="2"/>
          </w:tcPr>
          <w:p w:rsidR="004161F4" w:rsidRPr="00040C26" w:rsidRDefault="004161F4" w:rsidP="00040C26">
            <w:pPr>
              <w:pStyle w:val="TableHeading"/>
              <w:jc w:val="left"/>
            </w:pPr>
            <w:r w:rsidRPr="00040C26">
              <w:t>General</w:t>
            </w:r>
          </w:p>
        </w:tc>
      </w:tr>
      <w:tr w:rsidR="004161F4" w:rsidRPr="00AD4887" w:rsidTr="00D04A18">
        <w:trPr>
          <w:trHeight w:val="270"/>
          <w:jc w:val="center"/>
        </w:trPr>
        <w:tc>
          <w:tcPr>
            <w:tcW w:w="5025" w:type="dxa"/>
          </w:tcPr>
          <w:p w:rsidR="004161F4" w:rsidRPr="00AD4887" w:rsidRDefault="004161F4" w:rsidP="00CC7247">
            <w:pPr>
              <w:pStyle w:val="TableText"/>
            </w:pPr>
            <w:r w:rsidRPr="00AD4887">
              <w:t>Name</w:t>
            </w:r>
          </w:p>
        </w:tc>
        <w:sdt>
          <w:sdtPr>
            <w:id w:val="-528184831"/>
            <w:placeholder>
              <w:docPart w:val="E91D4A75E20C4BE0946D876EB314EFDA"/>
            </w:placeholder>
            <w:showingPlcHdr/>
            <w:text/>
          </w:sdtPr>
          <w:sdtEndPr/>
          <w:sdtContent>
            <w:tc>
              <w:tcPr>
                <w:tcW w:w="4529" w:type="dxa"/>
              </w:tcPr>
              <w:p w:rsidR="004161F4" w:rsidRPr="00AD4887" w:rsidRDefault="00596C92" w:rsidP="004161F4">
                <w:pPr>
                  <w:pStyle w:val="TableText"/>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jc w:val="center"/>
        </w:trPr>
        <w:tc>
          <w:tcPr>
            <w:tcW w:w="5025" w:type="dxa"/>
          </w:tcPr>
          <w:p w:rsidR="004161F4" w:rsidRPr="00AD4887" w:rsidRDefault="004161F4" w:rsidP="00CC7247">
            <w:pPr>
              <w:pStyle w:val="TableText"/>
            </w:pPr>
            <w:r w:rsidRPr="00AD4887">
              <w:t>Address (Headquarters)</w:t>
            </w:r>
          </w:p>
        </w:tc>
        <w:sdt>
          <w:sdtPr>
            <w:id w:val="-855810529"/>
            <w:placeholder>
              <w:docPart w:val="88BB227B460A451787ACBC886133ED5C"/>
            </w:placeholder>
            <w:showingPlcHdr/>
            <w:text/>
          </w:sdtPr>
          <w:sdtEndPr/>
          <w:sdtContent>
            <w:tc>
              <w:tcPr>
                <w:tcW w:w="4529" w:type="dxa"/>
              </w:tcPr>
              <w:p w:rsidR="004161F4" w:rsidRPr="00AD4887" w:rsidRDefault="00596C92" w:rsidP="004161F4">
                <w:pPr>
                  <w:pStyle w:val="TableBullet"/>
                  <w:numPr>
                    <w:ilvl w:val="0"/>
                    <w:numId w:val="0"/>
                  </w:numPr>
                  <w:ind w:left="187" w:hanging="187"/>
                </w:pPr>
                <w:r w:rsidRPr="00B9189F">
                  <w:rPr>
                    <w:rStyle w:val="PlaceholderText"/>
                  </w:rPr>
                  <w:t>Click here to enter text.</w:t>
                </w:r>
              </w:p>
            </w:tc>
          </w:sdtContent>
        </w:sdt>
      </w:tr>
      <w:tr w:rsidR="004161F4" w:rsidRPr="00AD4887" w:rsidTr="00D04A18">
        <w:trPr>
          <w:jc w:val="center"/>
        </w:trPr>
        <w:tc>
          <w:tcPr>
            <w:tcW w:w="5025" w:type="dxa"/>
          </w:tcPr>
          <w:p w:rsidR="004161F4" w:rsidRPr="00AD4887" w:rsidRDefault="004161F4" w:rsidP="00CC7247">
            <w:pPr>
              <w:pStyle w:val="TableText"/>
            </w:pPr>
            <w:r w:rsidRPr="00AD4887">
              <w:t>Address</w:t>
            </w:r>
            <w:r w:rsidR="00D04A18">
              <w:t xml:space="preserve"> Continued</w:t>
            </w:r>
          </w:p>
        </w:tc>
        <w:sdt>
          <w:sdtPr>
            <w:id w:val="1245075943"/>
            <w:placeholder>
              <w:docPart w:val="1A4124DA29184648B32136DAF469CEA8"/>
            </w:placeholder>
            <w:showingPlcHdr/>
            <w:text/>
          </w:sdtPr>
          <w:sdtEndPr/>
          <w:sdtContent>
            <w:tc>
              <w:tcPr>
                <w:tcW w:w="4529" w:type="dxa"/>
              </w:tcPr>
              <w:p w:rsidR="004161F4" w:rsidRPr="00AD4887" w:rsidRDefault="00596C92" w:rsidP="004161F4">
                <w:pPr>
                  <w:pStyle w:val="TableText"/>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Main Telephone Number</w:t>
            </w:r>
          </w:p>
        </w:tc>
        <w:sdt>
          <w:sdtPr>
            <w:id w:val="-556556749"/>
            <w:placeholder>
              <w:docPart w:val="0F1B3CEE597B4AE4BAE449F9EADBED9A"/>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Website</w:t>
            </w:r>
          </w:p>
        </w:tc>
        <w:sdt>
          <w:sdtPr>
            <w:id w:val="1179010118"/>
            <w:placeholder>
              <w:docPart w:val="3B048241B49C4DF1B9C7C3A882A9716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tcPr>
          <w:p w:rsidR="004161F4" w:rsidRPr="00AD4887" w:rsidRDefault="008B654B" w:rsidP="00CC7247">
            <w:pPr>
              <w:pStyle w:val="TableText"/>
            </w:pPr>
            <w:r>
              <w:t xml:space="preserve">Publicly </w:t>
            </w:r>
            <w:r w:rsidR="004161F4" w:rsidRPr="00AD4887">
              <w:t>Traded or Privately Held</w:t>
            </w:r>
          </w:p>
        </w:tc>
        <w:sdt>
          <w:sdtPr>
            <w:id w:val="1206294405"/>
            <w:placeholder>
              <w:docPart w:val="5FCECFA573754CD6992E042CFEFB09BC"/>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9554" w:type="dxa"/>
            <w:gridSpan w:val="2"/>
            <w:shd w:val="clear" w:color="auto" w:fill="03426D"/>
          </w:tcPr>
          <w:p w:rsidR="004161F4" w:rsidRPr="00AD4887" w:rsidRDefault="004161F4" w:rsidP="004161F4">
            <w:pPr>
              <w:pStyle w:val="TableHeading"/>
              <w:jc w:val="left"/>
            </w:pPr>
            <w:r w:rsidRPr="00AD4887">
              <w:t>Parent Company (if applicable)</w:t>
            </w:r>
          </w:p>
        </w:tc>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Name</w:t>
            </w:r>
          </w:p>
        </w:tc>
        <w:sdt>
          <w:sdtPr>
            <w:id w:val="-667860527"/>
            <w:placeholder>
              <w:docPart w:val="93AC1D198CD3480E86A6C45B92935B1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Address</w:t>
            </w:r>
          </w:p>
        </w:tc>
        <w:sdt>
          <w:sdtPr>
            <w:id w:val="553592315"/>
            <w:placeholder>
              <w:docPart w:val="F457BD4262064154A7433D164A8BF37F"/>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D04A18" w:rsidP="00CC7247">
            <w:pPr>
              <w:pStyle w:val="TableText"/>
            </w:pPr>
            <w:r>
              <w:t>Address Continued</w:t>
            </w:r>
          </w:p>
        </w:tc>
        <w:sdt>
          <w:sdtPr>
            <w:id w:val="-1597321045"/>
            <w:placeholder>
              <w:docPart w:val="2B43197A7CA34552A7FA52D746773BE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Borders>
              <w:bottom w:val="nil"/>
            </w:tcBorders>
          </w:tcPr>
          <w:p w:rsidR="004161F4" w:rsidRPr="00AD4887" w:rsidRDefault="004161F4" w:rsidP="00CC7247">
            <w:pPr>
              <w:pStyle w:val="TableText"/>
            </w:pPr>
            <w:r w:rsidRPr="00AD4887">
              <w:t>Telephone Number</w:t>
            </w:r>
          </w:p>
        </w:tc>
        <w:sdt>
          <w:sdtPr>
            <w:id w:val="1420596850"/>
            <w:placeholder>
              <w:docPart w:val="A2E813533E9B4EB5B88F5F1287DBB1F7"/>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4161F4" w:rsidRPr="00AD4887" w:rsidRDefault="004161F4" w:rsidP="004161F4">
            <w:pPr>
              <w:pStyle w:val="TableDash"/>
              <w:numPr>
                <w:ilvl w:val="0"/>
                <w:numId w:val="0"/>
              </w:numPr>
              <w:rPr>
                <w:color w:val="FFFFFF" w:themeColor="background1"/>
              </w:rPr>
            </w:pPr>
            <w:r w:rsidRPr="00AD4887">
              <w:rPr>
                <w:b/>
                <w:color w:val="FFFFFF" w:themeColor="background1"/>
              </w:rPr>
              <w:t>Main Contact</w:t>
            </w:r>
          </w:p>
        </w:tc>
      </w:tr>
      <w:tr w:rsidR="004161F4" w:rsidRPr="00AD4887" w:rsidTr="00D04A18">
        <w:trPr>
          <w:trHeight w:val="300"/>
          <w:jc w:val="center"/>
        </w:trPr>
        <w:tc>
          <w:tcPr>
            <w:tcW w:w="5025" w:type="dxa"/>
          </w:tcPr>
          <w:p w:rsidR="004161F4" w:rsidRPr="00AD4887" w:rsidRDefault="004161F4" w:rsidP="00CC7247">
            <w:pPr>
              <w:pStyle w:val="TableText"/>
            </w:pPr>
            <w:r w:rsidRPr="00AD4887">
              <w:t>Name</w:t>
            </w:r>
          </w:p>
        </w:tc>
        <w:sdt>
          <w:sdtPr>
            <w:id w:val="626970199"/>
            <w:placeholder>
              <w:docPart w:val="B8AA78EDC9F0483E989CC8A1A93960F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Title</w:t>
            </w:r>
          </w:p>
        </w:tc>
        <w:sdt>
          <w:sdtPr>
            <w:id w:val="-1540351389"/>
            <w:placeholder>
              <w:docPart w:val="6863665A6E59456B9EB983C8C40C0700"/>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Address</w:t>
            </w:r>
          </w:p>
        </w:tc>
        <w:sdt>
          <w:sdtPr>
            <w:id w:val="-321895808"/>
            <w:placeholder>
              <w:docPart w:val="2C585254250B4BA79402B00295AF0E5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D04A18" w:rsidP="00CC7247">
            <w:pPr>
              <w:pStyle w:val="TableText"/>
            </w:pPr>
            <w:r>
              <w:t>Address Continued</w:t>
            </w:r>
          </w:p>
        </w:tc>
        <w:sdt>
          <w:sdtPr>
            <w:id w:val="2134822907"/>
            <w:placeholder>
              <w:docPart w:val="CC3CE3D7DADA42608419E1FD4782AA67"/>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Telephone Number</w:t>
            </w:r>
          </w:p>
        </w:tc>
        <w:sdt>
          <w:sdtPr>
            <w:id w:val="406664451"/>
            <w:placeholder>
              <w:docPart w:val="9A7A91FA09E0485DAB32B94449C9D092"/>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Fax Number</w:t>
            </w:r>
          </w:p>
        </w:tc>
        <w:sdt>
          <w:sdtPr>
            <w:id w:val="1696574294"/>
            <w:placeholder>
              <w:docPart w:val="D5EE0098AA7E4645BCB64202EF1D7D14"/>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Borders>
              <w:bottom w:val="nil"/>
            </w:tcBorders>
          </w:tcPr>
          <w:p w:rsidR="004161F4" w:rsidRPr="00AD4887" w:rsidRDefault="004161F4" w:rsidP="00CC7247">
            <w:pPr>
              <w:pStyle w:val="TableText"/>
            </w:pPr>
            <w:r w:rsidRPr="00AD4887">
              <w:t>Email Address</w:t>
            </w:r>
          </w:p>
        </w:tc>
        <w:sdt>
          <w:sdtPr>
            <w:id w:val="897088828"/>
            <w:placeholder>
              <w:docPart w:val="EEB0E92035AC4D21BB029C5444C39312"/>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794E1B">
            <w:pPr>
              <w:pStyle w:val="TableHeading"/>
              <w:jc w:val="left"/>
            </w:pPr>
            <w:r w:rsidRPr="00AD4887">
              <w:t>Market Data</w:t>
            </w:r>
          </w:p>
        </w:tc>
      </w:tr>
      <w:tr w:rsidR="004161F4" w:rsidRPr="00AD4887" w:rsidTr="00D04A18">
        <w:trPr>
          <w:trHeight w:val="300"/>
          <w:jc w:val="center"/>
        </w:trPr>
        <w:tc>
          <w:tcPr>
            <w:tcW w:w="5025" w:type="dxa"/>
          </w:tcPr>
          <w:p w:rsidR="004161F4" w:rsidRPr="00AD4887" w:rsidRDefault="004161F4" w:rsidP="00CC7247">
            <w:pPr>
              <w:pStyle w:val="TableText"/>
            </w:pPr>
            <w:r w:rsidRPr="00AD4887">
              <w:t>Number of years as EHR vendor</w:t>
            </w:r>
          </w:p>
        </w:tc>
        <w:sdt>
          <w:sdtPr>
            <w:id w:val="-900604699"/>
            <w:placeholder>
              <w:docPart w:val="E25D4A77E91E4F00B7E552D1C0A42DE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Number of live sites</w:t>
            </w:r>
          </w:p>
        </w:tc>
        <w:sdt>
          <w:sdtPr>
            <w:id w:val="-1119839177"/>
            <w:placeholder>
              <w:docPart w:val="A00CFBD71FBA478691F4D8D727F429B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Breakdown of sites by provider # (1-5, 6-9, &gt;10)</w:t>
            </w:r>
          </w:p>
        </w:tc>
        <w:sdt>
          <w:sdtPr>
            <w:id w:val="958918523"/>
            <w:placeholder>
              <w:docPart w:val="39429947E5F24800A4FA955AD8ED6315"/>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8B654B" w:rsidRDefault="004161F4" w:rsidP="008B654B">
            <w:pPr>
              <w:pStyle w:val="TableText"/>
            </w:pPr>
            <w:r w:rsidRPr="008B654B">
              <w:t>Number of new EHR installations over the last 3 years?</w:t>
            </w:r>
          </w:p>
        </w:tc>
        <w:sdt>
          <w:sdtPr>
            <w:id w:val="1954823943"/>
            <w:placeholder>
              <w:docPart w:val="CD55B8A2A32D4CABBDB1CAB9FBE4E979"/>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8B654B" w:rsidRDefault="004161F4" w:rsidP="008B654B">
            <w:pPr>
              <w:pStyle w:val="TableText"/>
            </w:pPr>
            <w:r w:rsidRPr="008B654B">
              <w:t>What is the percentage of vendor-provided installs vs. outsourced to 3rd party companies?</w:t>
            </w:r>
          </w:p>
        </w:tc>
        <w:sdt>
          <w:sdtPr>
            <w:id w:val="163678621"/>
            <w:placeholder>
              <w:docPart w:val="9A5DCD80D4B8425E9C5BA4E43C39CF81"/>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Breakdown of sites by specialty</w:t>
            </w:r>
          </w:p>
        </w:tc>
        <w:sdt>
          <w:sdtPr>
            <w:id w:val="-434832233"/>
            <w:placeholder>
              <w:docPart w:val="E319596082F84B68A13BAC44EAA18479"/>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Size of existing user base</w:t>
            </w:r>
          </w:p>
        </w:tc>
        <w:sdt>
          <w:sdtPr>
            <w:id w:val="474568864"/>
            <w:placeholder>
              <w:docPart w:val="3AA0F7DE597D4FE0902A0AB9A0E53ACC"/>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D04A18" w:rsidP="00CC7247">
            <w:pPr>
              <w:pStyle w:val="TableText"/>
            </w:pPr>
            <w:r>
              <w:t xml:space="preserve">Does the product have a </w:t>
            </w:r>
            <w:sdt>
              <w:sdtPr>
                <w:id w:val="1234440645"/>
                <w:placeholder>
                  <w:docPart w:val="DefaultPlaceholder_1082065158"/>
                </w:placeholder>
                <w:text/>
              </w:sdtPr>
              <w:sdtEndPr/>
              <w:sdtContent>
                <w:r>
                  <w:t>&lt;INSERT State&gt;</w:t>
                </w:r>
              </w:sdtContent>
            </w:sdt>
            <w:r w:rsidR="004161F4" w:rsidRPr="00AD4887">
              <w:t xml:space="preserve"> presence?</w:t>
            </w:r>
          </w:p>
          <w:p w:rsidR="004161F4" w:rsidRPr="00AD4887" w:rsidRDefault="004161F4" w:rsidP="00CC7247">
            <w:pPr>
              <w:pStyle w:val="TableText"/>
            </w:pPr>
            <w:r w:rsidRPr="00AD4887">
              <w:t xml:space="preserve">If so, # of install sites by </w:t>
            </w:r>
            <w:r w:rsidR="00D04A18">
              <w:t xml:space="preserve">specialty and size; list of </w:t>
            </w:r>
            <w:sdt>
              <w:sdtPr>
                <w:id w:val="-1273475472"/>
                <w:placeholder>
                  <w:docPart w:val="DefaultPlaceholder_1082065158"/>
                </w:placeholder>
                <w:text/>
              </w:sdtPr>
              <w:sdtEndPr/>
              <w:sdtContent>
                <w:r w:rsidR="00D04A18">
                  <w:t>&lt;INSERT State&gt;</w:t>
                </w:r>
              </w:sdtContent>
            </w:sdt>
            <w:r w:rsidRPr="00AD4887">
              <w:t xml:space="preserve"> reference sites.</w:t>
            </w:r>
          </w:p>
        </w:tc>
        <w:sdt>
          <w:sdtPr>
            <w:id w:val="-733696048"/>
            <w:placeholder>
              <w:docPart w:val="6DA629A80CD24767A4A2AA32CAD3D120"/>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What is the current implementation timeframe when using only vendor-supplied resources?</w:t>
            </w:r>
          </w:p>
        </w:tc>
        <w:sdt>
          <w:sdtPr>
            <w:id w:val="-698314791"/>
            <w:placeholder>
              <w:docPart w:val="98FEB1B6760540F4B4B70A852FD15945"/>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 xml:space="preserve">Number </w:t>
            </w:r>
            <w:r w:rsidR="00D04A18">
              <w:t xml:space="preserve">and percentage of practices in </w:t>
            </w:r>
            <w:sdt>
              <w:sdtPr>
                <w:id w:val="1489132437"/>
                <w:placeholder>
                  <w:docPart w:val="DefaultPlaceholder_1082065158"/>
                </w:placeholder>
                <w:text/>
              </w:sdtPr>
              <w:sdtEndPr/>
              <w:sdtContent>
                <w:r w:rsidR="00D04A18">
                  <w:t>&lt;INSERT Year&gt;</w:t>
                </w:r>
              </w:sdtContent>
            </w:sdt>
            <w:r w:rsidRPr="00AD4887">
              <w:t xml:space="preserve"> that did not get installed four (4) months after signing contract?</w:t>
            </w:r>
          </w:p>
        </w:tc>
        <w:sdt>
          <w:sdtPr>
            <w:id w:val="-1627537429"/>
            <w:placeholder>
              <w:docPart w:val="7EB5FFC85A954BA6B049BF38A9DA9446"/>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How many organizations have de-installed any vendor systems over the past two (2) years?  Please specify which systems and why?</w:t>
            </w:r>
          </w:p>
        </w:tc>
        <w:sdt>
          <w:sdtPr>
            <w:id w:val="712084273"/>
            <w:placeholder>
              <w:docPart w:val="26935B8784664841A6D27AA36BB64CAD"/>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D04A18">
            <w:pPr>
              <w:pStyle w:val="TableText"/>
            </w:pPr>
            <w:r w:rsidRPr="00AD4887">
              <w:t xml:space="preserve">What is your EHR customer retention for the years </w:t>
            </w:r>
            <w:sdt>
              <w:sdtPr>
                <w:id w:val="-382563178"/>
                <w:placeholder>
                  <w:docPart w:val="DefaultPlaceholder_1082065158"/>
                </w:placeholder>
                <w:text/>
              </w:sdtPr>
              <w:sdtEndPr/>
              <w:sdtContent>
                <w:r w:rsidR="00D04A18">
                  <w:t>&lt;INSERT Year 1&gt;</w:t>
                </w:r>
              </w:sdtContent>
            </w:sdt>
            <w:r w:rsidRPr="00AD4887">
              <w:t xml:space="preserve">, </w:t>
            </w:r>
            <w:sdt>
              <w:sdtPr>
                <w:id w:val="701837270"/>
                <w:placeholder>
                  <w:docPart w:val="DefaultPlaceholder_1082065158"/>
                </w:placeholder>
                <w:text/>
              </w:sdtPr>
              <w:sdtEndPr/>
              <w:sdtContent>
                <w:r w:rsidR="00D04A18">
                  <w:t>&lt;INSERT Year 2&gt;</w:t>
                </w:r>
              </w:sdtContent>
            </w:sdt>
            <w:r w:rsidRPr="00AD4887">
              <w:t xml:space="preserve">, and </w:t>
            </w:r>
            <w:sdt>
              <w:sdtPr>
                <w:id w:val="1684783120"/>
                <w:placeholder>
                  <w:docPart w:val="DefaultPlaceholder_1082065158"/>
                </w:placeholder>
                <w:text/>
              </w:sdtPr>
              <w:sdtEndPr/>
              <w:sdtContent>
                <w:r w:rsidR="00D04A18">
                  <w:t>&lt;INSERT Year 3&gt;</w:t>
                </w:r>
              </w:sdtContent>
            </w:sdt>
            <w:r w:rsidRPr="00AD4887">
              <w:t>?</w:t>
            </w:r>
          </w:p>
        </w:tc>
        <w:sdt>
          <w:sdtPr>
            <w:id w:val="1313209290"/>
            <w:placeholder>
              <w:docPart w:val="FB90E58DB51544E182F670B8E76079F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Total FTEs Last Year</w:t>
            </w:r>
          </w:p>
        </w:tc>
        <w:sdt>
          <w:sdtPr>
            <w:id w:val="-1954085179"/>
            <w:placeholder>
              <w:docPart w:val="61D6DE9790514B67825BF12B4DA527D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lastRenderedPageBreak/>
              <w:t>Total FTEs This Year</w:t>
            </w:r>
          </w:p>
        </w:tc>
        <w:sdt>
          <w:sdtPr>
            <w:id w:val="-1789649955"/>
            <w:placeholder>
              <w:docPart w:val="F94E1685A01F4FD3BA437C52717793AF"/>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Borders>
              <w:bottom w:val="nil"/>
            </w:tcBorders>
          </w:tcPr>
          <w:p w:rsidR="004161F4" w:rsidRPr="00AD4887" w:rsidRDefault="004161F4" w:rsidP="00CC7247">
            <w:pPr>
              <w:pStyle w:val="TableText"/>
            </w:pPr>
            <w:r w:rsidRPr="00AD4887">
              <w:t>Explain how your company is planning to meet the increase in demand for your EHR product (including implementation, training, and support) over the next five (5) years.</w:t>
            </w:r>
          </w:p>
        </w:tc>
        <w:sdt>
          <w:sdtPr>
            <w:id w:val="-1617361624"/>
            <w:placeholder>
              <w:docPart w:val="13D1601A8A5A47078B087584DA337777"/>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8B654B">
            <w:pPr>
              <w:pStyle w:val="TableHeading"/>
              <w:keepNext/>
              <w:jc w:val="left"/>
            </w:pPr>
            <w:r w:rsidRPr="00AD4887">
              <w:t>Product Information</w:t>
            </w:r>
          </w:p>
        </w:tc>
      </w:tr>
      <w:tr w:rsidR="004161F4" w:rsidRPr="00AD4887" w:rsidTr="00D04A18">
        <w:trPr>
          <w:trHeight w:val="300"/>
          <w:jc w:val="center"/>
        </w:trPr>
        <w:tc>
          <w:tcPr>
            <w:tcW w:w="5025" w:type="dxa"/>
          </w:tcPr>
          <w:p w:rsidR="004161F4" w:rsidRPr="00AD4887" w:rsidRDefault="00794E1B" w:rsidP="008B654B">
            <w:pPr>
              <w:pStyle w:val="TableText"/>
              <w:keepNext/>
            </w:pPr>
            <w:r w:rsidRPr="00AD4887">
              <w:t>Product name and version#</w:t>
            </w:r>
          </w:p>
        </w:tc>
        <w:sdt>
          <w:sdtPr>
            <w:id w:val="-1848701621"/>
            <w:placeholder>
              <w:docPart w:val="34C93CBE7A1447F880BCC5FC0045FA57"/>
            </w:placeholder>
            <w:showingPlcHdr/>
            <w:text/>
          </w:sdtPr>
          <w:sdtEndPr/>
          <w:sdtContent>
            <w:tc>
              <w:tcPr>
                <w:tcW w:w="4529" w:type="dxa"/>
              </w:tcPr>
              <w:p w:rsidR="004161F4" w:rsidRPr="00AD4887" w:rsidRDefault="00596C92" w:rsidP="008B654B">
                <w:pPr>
                  <w:pStyle w:val="TableDash"/>
                  <w:keepNext/>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794E1B" w:rsidP="008B654B">
            <w:pPr>
              <w:pStyle w:val="TableText"/>
              <w:keepNext/>
            </w:pPr>
            <w:r w:rsidRPr="00AD4887">
              <w:t>When is your next version release?</w:t>
            </w:r>
          </w:p>
        </w:tc>
        <w:sdt>
          <w:sdtPr>
            <w:id w:val="1319079020"/>
            <w:placeholder>
              <w:docPart w:val="C276169641CD440F8FAF14CEE84C4202"/>
            </w:placeholder>
            <w:showingPlcHdr/>
            <w:text/>
          </w:sdtPr>
          <w:sdtEndPr/>
          <w:sdtContent>
            <w:tc>
              <w:tcPr>
                <w:tcW w:w="4529" w:type="dxa"/>
              </w:tcPr>
              <w:p w:rsidR="004161F4" w:rsidRPr="00AD4887" w:rsidRDefault="00596C92" w:rsidP="008B654B">
                <w:pPr>
                  <w:pStyle w:val="TableDash"/>
                  <w:keepNext/>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Text"/>
              <w:keepNext/>
            </w:pPr>
            <w:r w:rsidRPr="00AD4887">
              <w:t>Single Database for scheduling, billing, and EHR?</w:t>
            </w:r>
          </w:p>
        </w:tc>
        <w:sdt>
          <w:sdtPr>
            <w:id w:val="-1919546169"/>
            <w:placeholder>
              <w:docPart w:val="AAB5BB83E44142A5A73F835E2AC42758"/>
            </w:placeholder>
            <w:showingPlcHdr/>
            <w:text/>
          </w:sdtPr>
          <w:sdtEndPr/>
          <w:sdtContent>
            <w:tc>
              <w:tcPr>
                <w:tcW w:w="4529" w:type="dxa"/>
              </w:tcPr>
              <w:p w:rsidR="00794E1B" w:rsidRPr="00AD4887" w:rsidRDefault="00596C92" w:rsidP="008B654B">
                <w:pPr>
                  <w:pStyle w:val="TableDash"/>
                  <w:keepNext/>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Is it a Client Server, ASP or Hosted model?</w:t>
            </w:r>
          </w:p>
        </w:tc>
        <w:sdt>
          <w:sdtPr>
            <w:id w:val="-1518770356"/>
            <w:placeholder>
              <w:docPart w:val="AB9896D6396C49B29FF19E5B23CBBFA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CC7247">
            <w:pPr>
              <w:pStyle w:val="TableText"/>
            </w:pPr>
            <w:r w:rsidRPr="00AD4887">
              <w:t>Does product include a patient portal?</w:t>
            </w:r>
          </w:p>
        </w:tc>
        <w:sdt>
          <w:sdtPr>
            <w:id w:val="1562523770"/>
            <w:placeholder>
              <w:docPart w:val="05F0C57A29904C0881ABE14AA2B19F82"/>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Was the product (or any of its significant functionality) acquired from another company?</w:t>
            </w:r>
          </w:p>
          <w:p w:rsidR="00794E1B" w:rsidRPr="00AD4887" w:rsidRDefault="00794E1B" w:rsidP="00794E1B">
            <w:pPr>
              <w:pStyle w:val="TableText"/>
              <w:ind w:left="360"/>
            </w:pPr>
            <w:r w:rsidRPr="00AD4887">
              <w:t>If yes, please answer the following:</w:t>
            </w:r>
          </w:p>
          <w:p w:rsidR="00794E1B" w:rsidRPr="00AD4887" w:rsidRDefault="00794E1B" w:rsidP="008B654B">
            <w:pPr>
              <w:pStyle w:val="TableDash"/>
            </w:pPr>
            <w:r w:rsidRPr="00AD4887">
              <w:t>What was the original company’s name that developed the product or functionality?</w:t>
            </w:r>
          </w:p>
          <w:p w:rsidR="00794E1B" w:rsidRPr="00AD4887" w:rsidRDefault="00794E1B" w:rsidP="008B654B">
            <w:pPr>
              <w:pStyle w:val="TableDash"/>
            </w:pPr>
            <w:r w:rsidRPr="00AD4887">
              <w:t>What was the original product’s name?</w:t>
            </w:r>
          </w:p>
          <w:p w:rsidR="00794E1B" w:rsidRPr="00AD4887" w:rsidRDefault="00794E1B" w:rsidP="008B654B">
            <w:pPr>
              <w:pStyle w:val="TableDash"/>
            </w:pPr>
            <w:r w:rsidRPr="00AD4887">
              <w:t>What version did you purchase?</w:t>
            </w:r>
          </w:p>
        </w:tc>
        <w:sdt>
          <w:sdtPr>
            <w:id w:val="-1190145243"/>
            <w:placeholder>
              <w:docPart w:val="1AC25AEC0C7E4567ACFF7864DD6D2E34"/>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CC7247">
            <w:pPr>
              <w:pStyle w:val="TableText"/>
            </w:pPr>
            <w:r w:rsidRPr="00AD4887">
              <w:t>Does the product include a patient portal and/or does it allow integration with 3rd party patient portals (e.g., Google Health, Microsoft HealthVault, iHealth, etc)?</w:t>
            </w:r>
          </w:p>
        </w:tc>
        <w:sdt>
          <w:sdtPr>
            <w:id w:val="382538991"/>
            <w:placeholder>
              <w:docPart w:val="DefaultPlaceholder_1082065158"/>
            </w:placeholder>
            <w:showingPlcHdr/>
            <w:text/>
          </w:sdtPr>
          <w:sdtEndPr/>
          <w:sdtContent>
            <w:tc>
              <w:tcPr>
                <w:tcW w:w="4529" w:type="dxa"/>
              </w:tcPr>
              <w:p w:rsidR="00794E1B" w:rsidRPr="00AD4887" w:rsidRDefault="00D04A18" w:rsidP="00D04A18">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Is the product comprehensive or modular?</w:t>
            </w:r>
          </w:p>
        </w:tc>
        <w:sdt>
          <w:sdtPr>
            <w:id w:val="-999893759"/>
            <w:placeholder>
              <w:docPart w:val="878869FCE80645A091B2A466080693AD"/>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Dash"/>
              <w:numPr>
                <w:ilvl w:val="0"/>
                <w:numId w:val="0"/>
              </w:numPr>
            </w:pPr>
            <w:r w:rsidRPr="00AD4887">
              <w:t>Modular</w:t>
            </w:r>
          </w:p>
          <w:p w:rsidR="00794E1B" w:rsidRPr="00AD4887" w:rsidRDefault="00794E1B" w:rsidP="008B654B">
            <w:pPr>
              <w:pStyle w:val="TableDash"/>
            </w:pPr>
            <w:r w:rsidRPr="00AD4887">
              <w:t>List all modules available, their current version, and provide additional documents with all technical specifications, requirements, and dependencies for each module to operate fully with the "core" product.</w:t>
            </w:r>
          </w:p>
        </w:tc>
        <w:sdt>
          <w:sdtPr>
            <w:id w:val="-1175412591"/>
            <w:placeholder>
              <w:docPart w:val="F0FA3F131C64429CA79E76CB88795321"/>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8B654B">
            <w:pPr>
              <w:pStyle w:val="TableDash"/>
            </w:pPr>
            <w:r w:rsidRPr="00AD4887">
              <w:t>Which modules are necessary in order to meet meaningful use criteria?</w:t>
            </w:r>
          </w:p>
        </w:tc>
        <w:sdt>
          <w:sdtPr>
            <w:id w:val="-698622812"/>
            <w:placeholder>
              <w:docPart w:val="352E1130F7D64673B2422C642513329D"/>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Dash"/>
            </w:pPr>
            <w:r w:rsidRPr="00AD4887">
              <w:t>Are additional or multiple modules required to meet post-2011 meaningful use guidelines?</w:t>
            </w:r>
          </w:p>
        </w:tc>
        <w:sdt>
          <w:sdtPr>
            <w:id w:val="-729996559"/>
            <w:placeholder>
              <w:docPart w:val="CE3239F489FA4B238386B5739A5F92A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8B654B">
            <w:pPr>
              <w:pStyle w:val="TableDash"/>
              <w:numPr>
                <w:ilvl w:val="0"/>
                <w:numId w:val="0"/>
              </w:numPr>
            </w:pPr>
            <w:r w:rsidRPr="00AD4887">
              <w:t>Comprehensive</w:t>
            </w:r>
          </w:p>
          <w:p w:rsidR="00794E1B" w:rsidRPr="00AD4887" w:rsidRDefault="00794E1B" w:rsidP="008B654B">
            <w:pPr>
              <w:pStyle w:val="TableDash"/>
            </w:pPr>
            <w:r w:rsidRPr="00AD4887">
              <w:t>Does the product meet meaningful use guidelines?</w:t>
            </w:r>
          </w:p>
        </w:tc>
        <w:sdt>
          <w:sdtPr>
            <w:id w:val="-2041124234"/>
            <w:placeholder>
              <w:docPart w:val="0DAB7D2AEF2545AEA1716B152F1E6AF6"/>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Dash"/>
            </w:pPr>
            <w:r w:rsidRPr="00AD4887">
              <w:t>Will the product continue to meet meaningful use guidelines through 2015 without significant changes?</w:t>
            </w:r>
          </w:p>
        </w:tc>
        <w:sdt>
          <w:sdtPr>
            <w:id w:val="1295489888"/>
            <w:placeholder>
              <w:docPart w:val="8EBF0FEB2012420487BBF60E0EBEEEA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Will there ever be a charge to copy, move, or retrieve patient data from the product should a customer decide to change vendors or a provider leave the customer?</w:t>
            </w:r>
          </w:p>
        </w:tc>
        <w:sdt>
          <w:sdtPr>
            <w:id w:val="-586455393"/>
            <w:placeholder>
              <w:docPart w:val="10A1ACB5FC7A492AB231CE0141D475DE"/>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Borders>
              <w:bottom w:val="nil"/>
            </w:tcBorders>
          </w:tcPr>
          <w:p w:rsidR="00794E1B" w:rsidRPr="00AD4887" w:rsidRDefault="00794E1B" w:rsidP="00CC7247">
            <w:pPr>
              <w:pStyle w:val="TableText"/>
            </w:pPr>
            <w:r w:rsidRPr="00AD4887">
              <w:t>List all ways that a practitioner could import a patient’s data into the product:</w:t>
            </w:r>
          </w:p>
          <w:p w:rsidR="00794E1B" w:rsidRPr="00AD4887" w:rsidRDefault="00794E1B" w:rsidP="00CC7247">
            <w:pPr>
              <w:pStyle w:val="TableBullet"/>
              <w:ind w:left="540" w:hanging="180"/>
            </w:pPr>
            <w:r w:rsidRPr="00AD4887">
              <w:t>CD/DVD</w:t>
            </w:r>
          </w:p>
          <w:p w:rsidR="00794E1B" w:rsidRPr="00AD4887" w:rsidRDefault="00794E1B" w:rsidP="00CC7247">
            <w:pPr>
              <w:pStyle w:val="TableBullet"/>
              <w:ind w:left="540" w:hanging="180"/>
            </w:pPr>
            <w:r w:rsidRPr="00AD4887">
              <w:t>Flash Drive</w:t>
            </w:r>
          </w:p>
          <w:p w:rsidR="00794E1B" w:rsidRPr="00AD4887" w:rsidRDefault="00794E1B" w:rsidP="00CC7247">
            <w:pPr>
              <w:pStyle w:val="TableBullet"/>
              <w:ind w:left="540" w:hanging="180"/>
            </w:pPr>
            <w:r w:rsidRPr="00AD4887">
              <w:t>PDF Format</w:t>
            </w:r>
          </w:p>
          <w:p w:rsidR="00794E1B" w:rsidRPr="00AD4887" w:rsidRDefault="00794E1B" w:rsidP="00CC7247">
            <w:pPr>
              <w:pStyle w:val="TableBullet"/>
              <w:ind w:left="540" w:hanging="180"/>
            </w:pPr>
            <w:r w:rsidRPr="00AD4887">
              <w:t>Paper Copies</w:t>
            </w:r>
          </w:p>
          <w:p w:rsidR="00794E1B" w:rsidRPr="00AD4887" w:rsidRDefault="00794E1B" w:rsidP="00CC7247">
            <w:pPr>
              <w:pStyle w:val="TableBullet"/>
              <w:ind w:left="540" w:hanging="180"/>
            </w:pPr>
            <w:r w:rsidRPr="00AD4887">
              <w:t>Clinical Exchange Document</w:t>
            </w:r>
          </w:p>
        </w:tc>
        <w:sdt>
          <w:sdtPr>
            <w:id w:val="-413020818"/>
            <w:placeholder>
              <w:docPart w:val="73D90810833B48EB8DEAE9D278757823"/>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794E1B">
            <w:pPr>
              <w:pStyle w:val="TableHeading"/>
              <w:jc w:val="left"/>
            </w:pPr>
            <w:r w:rsidRPr="00AD4887">
              <w:t>Reporting Capabilities</w:t>
            </w:r>
          </w:p>
        </w:tc>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Does the product allow custom reports to be created?</w:t>
            </w:r>
          </w:p>
        </w:tc>
        <w:sdt>
          <w:sdtPr>
            <w:id w:val="-919324400"/>
            <w:placeholder>
              <w:docPart w:val="69716A955E624C068FD7671FC657E35D"/>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Ad hoc reporting by users an option?</w:t>
            </w:r>
          </w:p>
        </w:tc>
        <w:sdt>
          <w:sdtPr>
            <w:id w:val="-2127846625"/>
            <w:placeholder>
              <w:docPart w:val="048D3229BDD44F409A9533EDBFE1F6FA"/>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Provide a list of standard reports (no customization) which the customer may run at Go Live to meet meaningful use and/or HIPAA requirements.</w:t>
            </w:r>
          </w:p>
        </w:tc>
        <w:sdt>
          <w:sdtPr>
            <w:id w:val="-122164118"/>
            <w:placeholder>
              <w:docPart w:val="EFD3A323A9274734B0886B791F4FD4EA"/>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794E1B" w:rsidRPr="00AD4887" w:rsidRDefault="00794E1B" w:rsidP="00CC7247">
            <w:pPr>
              <w:pStyle w:val="TableText"/>
            </w:pPr>
            <w:r w:rsidRPr="00AD4887">
              <w:lastRenderedPageBreak/>
              <w:t>Can this report information be exported to CD/DVD in CSV or comma text delimited format?</w:t>
            </w:r>
          </w:p>
        </w:tc>
        <w:sdt>
          <w:sdtPr>
            <w:id w:val="-200705589"/>
            <w:placeholder>
              <w:docPart w:val="AC0C6AA2A0F34FDEB6A1503E0EF153D1"/>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9554" w:type="dxa"/>
            <w:gridSpan w:val="2"/>
            <w:shd w:val="clear" w:color="auto" w:fill="03426D"/>
          </w:tcPr>
          <w:p w:rsidR="00794E1B" w:rsidRPr="00AD4887" w:rsidRDefault="00794E1B" w:rsidP="008B654B">
            <w:pPr>
              <w:pStyle w:val="TableHeading"/>
              <w:keepNext/>
              <w:jc w:val="left"/>
            </w:pPr>
            <w:r w:rsidRPr="00AD4887">
              <w:t>ONC-ATCB Certification</w:t>
            </w:r>
          </w:p>
        </w:tc>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8B654B">
            <w:pPr>
              <w:pStyle w:val="TableText"/>
              <w:keepNext/>
            </w:pPr>
            <w:r w:rsidRPr="00AD4887">
              <w:t>Is the product ONC-ATCB certified?</w:t>
            </w:r>
          </w:p>
        </w:tc>
        <w:sdt>
          <w:sdtPr>
            <w:id w:val="1217165720"/>
            <w:placeholder>
              <w:docPart w:val="611EB38530DE4123A6591C5E8CC5F2E8"/>
            </w:placeholder>
            <w:showingPlcHdr/>
            <w:text/>
          </w:sdtPr>
          <w:sdtEndPr/>
          <w:sdtContent>
            <w:tc>
              <w:tcPr>
                <w:tcW w:w="4529" w:type="dxa"/>
              </w:tcPr>
              <w:p w:rsidR="00794E1B" w:rsidRPr="00AD4887" w:rsidRDefault="00596C92" w:rsidP="008B654B">
                <w:pPr>
                  <w:pStyle w:val="TableText"/>
                  <w:keepNext/>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8B654B">
            <w:pPr>
              <w:pStyle w:val="TableText"/>
              <w:keepNext/>
            </w:pPr>
            <w:r w:rsidRPr="00AD4887">
              <w:t>Version and Year of Certification</w:t>
            </w:r>
          </w:p>
        </w:tc>
        <w:sdt>
          <w:sdtPr>
            <w:id w:val="-314564423"/>
            <w:placeholder>
              <w:docPart w:val="231A569F34A24E9989BACF7B134840D6"/>
            </w:placeholder>
            <w:showingPlcHdr/>
            <w:text/>
          </w:sdtPr>
          <w:sdtEndPr/>
          <w:sdtContent>
            <w:tc>
              <w:tcPr>
                <w:tcW w:w="4529" w:type="dxa"/>
              </w:tcPr>
              <w:p w:rsidR="00794E1B" w:rsidRPr="00AD4887" w:rsidRDefault="00596C92" w:rsidP="008B654B">
                <w:pPr>
                  <w:pStyle w:val="TableText"/>
                  <w:keepNext/>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794E1B" w:rsidRPr="00AD4887" w:rsidRDefault="00794E1B" w:rsidP="008B654B">
            <w:pPr>
              <w:pStyle w:val="TableText"/>
              <w:keepNext/>
            </w:pPr>
            <w:r w:rsidRPr="00AD4887">
              <w:t>Certified as Comprehensive or Modular?</w:t>
            </w:r>
          </w:p>
        </w:tc>
        <w:sdt>
          <w:sdtPr>
            <w:id w:val="2061442432"/>
            <w:placeholder>
              <w:docPart w:val="2747BEEE947E46409B64CB89F4C02A25"/>
            </w:placeholder>
            <w:showingPlcHdr/>
            <w:text/>
          </w:sdtPr>
          <w:sdtEndPr/>
          <w:sdtContent>
            <w:tc>
              <w:tcPr>
                <w:tcW w:w="4529" w:type="dxa"/>
                <w:tcBorders>
                  <w:bottom w:val="nil"/>
                </w:tcBorders>
              </w:tcPr>
              <w:p w:rsidR="00794E1B" w:rsidRPr="00AD4887" w:rsidRDefault="00596C92" w:rsidP="008B654B">
                <w:pPr>
                  <w:pStyle w:val="TableText"/>
                  <w:keepNext/>
                </w:pPr>
                <w:r w:rsidRPr="00B9189F">
                  <w:rPr>
                    <w:rStyle w:val="PlaceholderText"/>
                  </w:rPr>
                  <w:t>Click here to enter text.</w:t>
                </w:r>
              </w:p>
            </w:tc>
          </w:sdtContent>
        </w:sdt>
      </w:tr>
      <w:tr w:rsidR="00794E1B" w:rsidRPr="00AD4887" w:rsidTr="00D04A18">
        <w:trPr>
          <w:trHeight w:val="300"/>
          <w:jc w:val="center"/>
        </w:trPr>
        <w:tc>
          <w:tcPr>
            <w:tcW w:w="9554" w:type="dxa"/>
            <w:gridSpan w:val="2"/>
            <w:shd w:val="clear" w:color="auto" w:fill="03426D"/>
          </w:tcPr>
          <w:p w:rsidR="00794E1B" w:rsidRPr="00AD4887" w:rsidRDefault="00794E1B" w:rsidP="00794E1B">
            <w:pPr>
              <w:pStyle w:val="TableHeading"/>
              <w:jc w:val="left"/>
            </w:pPr>
            <w:r w:rsidRPr="00AD4887">
              <w:t>Meaningful Use</w:t>
            </w:r>
          </w:p>
        </w:tc>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Are the modules necessary to meet each of the menu set objectives included in the attached pricing, or are they sold separately at an additional cost?</w:t>
            </w:r>
          </w:p>
        </w:tc>
        <w:sdt>
          <w:sdtPr>
            <w:id w:val="1270355957"/>
            <w:placeholder>
              <w:docPart w:val="56B59BAAD8FA467BB191C2C5D1D3AF8C"/>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Borders>
              <w:bottom w:val="nil"/>
            </w:tcBorders>
            <w:vAlign w:val="center"/>
          </w:tcPr>
          <w:p w:rsidR="00794E1B" w:rsidRPr="00AD4887" w:rsidRDefault="00794E1B" w:rsidP="00CC7247">
            <w:pPr>
              <w:pStyle w:val="TableText"/>
            </w:pPr>
            <w:r w:rsidRPr="00AD4887">
              <w:t xml:space="preserve">Do you have a guarantee the product will meet the current standards and future standards?                    </w:t>
            </w:r>
          </w:p>
        </w:tc>
        <w:sdt>
          <w:sdtPr>
            <w:id w:val="19362622"/>
            <w:placeholder>
              <w:docPart w:val="86C73FEF4B144344947F4A6685E8B3DA"/>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794E1B">
            <w:pPr>
              <w:pStyle w:val="TableHeading"/>
              <w:jc w:val="left"/>
            </w:pPr>
            <w:r w:rsidRPr="00AD4887">
              <w:t>Additional Information</w:t>
            </w:r>
          </w:p>
        </w:tc>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Timeframe to receive demonstration of product</w:t>
            </w:r>
          </w:p>
        </w:tc>
        <w:sdt>
          <w:sdtPr>
            <w:id w:val="1270122260"/>
            <w:placeholder>
              <w:docPart w:val="0DFB9FC08A064D809CAC971DA91EE08F"/>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Is a demo copy available prior to purchasing?</w:t>
            </w:r>
          </w:p>
        </w:tc>
        <w:sdt>
          <w:sdtPr>
            <w:id w:val="-413318075"/>
            <w:placeholder>
              <w:docPart w:val="5B26E52C3001429A9C590907FAA1D3BA"/>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Onsite implementation or remote?</w:t>
            </w:r>
          </w:p>
        </w:tc>
        <w:sdt>
          <w:sdtPr>
            <w:id w:val="860938661"/>
            <w:placeholder>
              <w:docPart w:val="8C6CCB178A664022948A0745BCF36491"/>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Training sites</w:t>
            </w:r>
          </w:p>
        </w:tc>
        <w:sdt>
          <w:sdtPr>
            <w:id w:val="441584953"/>
            <w:placeholder>
              <w:docPart w:val="08254094EA3D4064802EFF014C7CFBD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Training options (train-the-trainer, # hours all staff)</w:t>
            </w:r>
          </w:p>
        </w:tc>
        <w:sdt>
          <w:sdtPr>
            <w:id w:val="-1145423475"/>
            <w:placeholder>
              <w:docPart w:val="E377B837F21642AD9EB867DD98018B5C"/>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Has your company acquired, been acquired, merged with other organizations, or had any "change in control" events within the last five (5) years?  (If yes, please provide details.)</w:t>
            </w:r>
          </w:p>
        </w:tc>
        <w:sdt>
          <w:sdtPr>
            <w:id w:val="-1025700634"/>
            <w:placeholder>
              <w:docPart w:val="080BDC222551459D853A453494A1B7E4"/>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Is your company planning to acquire, be acquired, merge with other organizations, or have any "change in control" events within the next five (5) years? (If yes, please provide details.)</w:t>
            </w:r>
          </w:p>
        </w:tc>
        <w:sdt>
          <w:sdtPr>
            <w:id w:val="1200353815"/>
            <w:placeholder>
              <w:docPart w:val="8BBC183381214417B6528DFB694ED419"/>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Does your company use resellers to distribute your product(s)?</w:t>
            </w:r>
          </w:p>
          <w:p w:rsidR="00794E1B" w:rsidRPr="00AD4887" w:rsidRDefault="00794E1B" w:rsidP="008B654B">
            <w:pPr>
              <w:pStyle w:val="TableBullet"/>
              <w:numPr>
                <w:ilvl w:val="0"/>
                <w:numId w:val="0"/>
              </w:numPr>
              <w:ind w:left="720" w:hanging="360"/>
            </w:pPr>
            <w:r w:rsidRPr="00AD4887">
              <w:t>If yes, please answer the following:</w:t>
            </w:r>
          </w:p>
          <w:p w:rsidR="00794E1B" w:rsidRPr="00AD4887" w:rsidRDefault="00794E1B" w:rsidP="00AD4887">
            <w:pPr>
              <w:pStyle w:val="TableDash"/>
            </w:pPr>
            <w:r w:rsidRPr="00AD4887">
              <w:t>What is your reseller structure?</w:t>
            </w:r>
          </w:p>
          <w:p w:rsidR="00794E1B" w:rsidRPr="00AD4887" w:rsidRDefault="00794E1B" w:rsidP="00AD4887">
            <w:pPr>
              <w:pStyle w:val="TableDash"/>
            </w:pPr>
            <w:r w:rsidRPr="00AD4887">
              <w:t>Who are your resellers who are authorized to sell within [STATE]?</w:t>
            </w:r>
          </w:p>
          <w:p w:rsidR="00794E1B" w:rsidRPr="00AD4887" w:rsidRDefault="00794E1B" w:rsidP="008B654B">
            <w:pPr>
              <w:pStyle w:val="TableBullet"/>
              <w:numPr>
                <w:ilvl w:val="0"/>
                <w:numId w:val="0"/>
              </w:numPr>
              <w:ind w:left="360"/>
            </w:pPr>
            <w:r w:rsidRPr="00AD4887">
              <w:t>If no, please answer the following:</w:t>
            </w:r>
          </w:p>
          <w:p w:rsidR="00794E1B" w:rsidRPr="00AD4887" w:rsidRDefault="00794E1B" w:rsidP="00AD4887">
            <w:pPr>
              <w:pStyle w:val="TableDash"/>
            </w:pPr>
            <w:r w:rsidRPr="00AD4887">
              <w:t>What is your distribution and sales structure?</w:t>
            </w:r>
          </w:p>
        </w:tc>
        <w:sdt>
          <w:sdtPr>
            <w:id w:val="-1602794538"/>
            <w:placeholder>
              <w:docPart w:val="B2CF4CCE0FF54BBCA81BB41E7A2C27B0"/>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Borders>
              <w:bottom w:val="nil"/>
            </w:tcBorders>
            <w:vAlign w:val="center"/>
          </w:tcPr>
          <w:p w:rsidR="00794E1B" w:rsidRPr="00AD4887" w:rsidRDefault="00794E1B" w:rsidP="00CC7247">
            <w:pPr>
              <w:pStyle w:val="TableText"/>
            </w:pPr>
            <w:r w:rsidRPr="00AD4887">
              <w:t>Please provide information on any outstanding lawsuits or judgments within the last five (5) years.  Please indicate any cases that you cannot respond to as they were settled with a non-disclosure clause.</w:t>
            </w:r>
          </w:p>
        </w:tc>
        <w:sdt>
          <w:sdtPr>
            <w:id w:val="-1134255574"/>
            <w:placeholder>
              <w:docPart w:val="14BCE8C252EE41C49801083F317BD898"/>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3F31A5" w:rsidRPr="00AD4887" w:rsidRDefault="003F31A5" w:rsidP="008B654B">
            <w:pPr>
              <w:pStyle w:val="TableHeading"/>
              <w:keepNext/>
              <w:jc w:val="left"/>
            </w:pPr>
            <w:r w:rsidRPr="00AD4887">
              <w:lastRenderedPageBreak/>
              <w:t>Security and Security Features</w:t>
            </w:r>
          </w:p>
        </w:tc>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Describe how the product meets all HIPAA, HITECH, and other security requirements.</w:t>
            </w:r>
          </w:p>
        </w:tc>
        <w:sdt>
          <w:sdtPr>
            <w:id w:val="-247204514"/>
            <w:placeholder>
              <w:docPart w:val="F8F8ECA402F7407BA37AB9C078829BB4"/>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Does the product provide different levels of security based on User Role, Site, and/or Enterprise settings?</w:t>
            </w:r>
          </w:p>
        </w:tc>
        <w:sdt>
          <w:sdtPr>
            <w:id w:val="1821147618"/>
            <w:placeholder>
              <w:docPart w:val="7AEA458DCD794B0FA12E6681EFE9216C"/>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Does the product provide different levels of security based on type of patient (Employee vs. VIP)?</w:t>
            </w:r>
          </w:p>
        </w:tc>
        <w:sdt>
          <w:sdtPr>
            <w:id w:val="1169986519"/>
            <w:placeholder>
              <w:docPart w:val="236415D6ED3848CF8AB049176DF4CA4F"/>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Describe the audit process within the product.</w:t>
            </w:r>
          </w:p>
        </w:tc>
        <w:sdt>
          <w:sdtPr>
            <w:id w:val="-709574748"/>
            <w:placeholder>
              <w:docPart w:val="D5241E3FD66547FEB94A6A73B7B38701"/>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List the security reports the product provides at Go-Live to meet all auditing and HIPAA reporting needs.</w:t>
            </w:r>
          </w:p>
        </w:tc>
        <w:sdt>
          <w:sdtPr>
            <w:id w:val="-192997565"/>
            <w:placeholder>
              <w:docPart w:val="94D0E4BFFD4942C1B1B3F96B2A0E1A27"/>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Describe any remote tools you offer the provider to access patient data (e.g. iPhone) and how these devices/data may be secured if the provider loses their device or a breach is suspected.</w:t>
            </w:r>
          </w:p>
        </w:tc>
        <w:sdt>
          <w:sdtPr>
            <w:id w:val="1210229817"/>
            <w:placeholder>
              <w:docPart w:val="9137796E48CE4AC6B1C2498AF0522A51"/>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Describe the product's ability to terminate user connections/sessions by an administrator (remotely) if a breach is suspected.</w:t>
            </w:r>
          </w:p>
        </w:tc>
        <w:sdt>
          <w:sdtPr>
            <w:id w:val="232045783"/>
            <w:placeholder>
              <w:docPart w:val="C8BCFA98E155467A94815F9398194E8E"/>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Describe the product's ability to lockout users (for upgrades, security breaches, employee terminations, etc).</w:t>
            </w:r>
          </w:p>
        </w:tc>
        <w:sdt>
          <w:sdtPr>
            <w:id w:val="1254556037"/>
            <w:placeholder>
              <w:docPart w:val="FC883E0B529D402492877DB385A6B5AA"/>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tcBorders>
              <w:bottom w:val="nil"/>
            </w:tcBorders>
            <w:vAlign w:val="center"/>
          </w:tcPr>
          <w:p w:rsidR="003F31A5" w:rsidRPr="00AD4887" w:rsidRDefault="003F31A5" w:rsidP="008B654B">
            <w:pPr>
              <w:pStyle w:val="TableText"/>
              <w:keepNext/>
            </w:pPr>
            <w:r w:rsidRPr="00AD4887">
              <w:t>Describe the product's ability to create new security rights/roles based on new workflows or enhancements (e.g., customer-developed content such as Psych notes or departmental flowsheets).</w:t>
            </w:r>
          </w:p>
        </w:tc>
        <w:sdt>
          <w:sdtPr>
            <w:id w:val="-743096340"/>
            <w:placeholder>
              <w:docPart w:val="3BD862FC550D4FEAAC9200635C5F55DC"/>
            </w:placeholder>
            <w:showingPlcHdr/>
            <w:text/>
          </w:sdtPr>
          <w:sdtEndPr/>
          <w:sdtContent>
            <w:tc>
              <w:tcPr>
                <w:tcW w:w="4529" w:type="dxa"/>
                <w:tcBorders>
                  <w:bottom w:val="nil"/>
                </w:tcBorders>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3F31A5" w:rsidRPr="00AD4887" w:rsidRDefault="003F31A5" w:rsidP="003F31A5">
            <w:pPr>
              <w:pStyle w:val="TableHeading"/>
              <w:jc w:val="left"/>
            </w:pPr>
            <w:r w:rsidRPr="00AD4887">
              <w:t>Data Protection</w:t>
            </w:r>
          </w:p>
        </w:tc>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Describe how the patient’s data is secured at all times and in all modules of the product (e.g., strong password protection or other user authentication, data encrypted at rest, data encrypted in motion).</w:t>
            </w:r>
          </w:p>
        </w:tc>
        <w:sdt>
          <w:sdtPr>
            <w:id w:val="1074315675"/>
            <w:placeholder>
              <w:docPart w:val="EBDB1D5EA2CC485D9B85C6716B4F23DC"/>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3F31A5" w:rsidRPr="00AD4887" w:rsidRDefault="003F31A5" w:rsidP="00CC7247">
            <w:pPr>
              <w:pStyle w:val="TableText"/>
            </w:pPr>
            <w:r w:rsidRPr="00AD4887">
              <w:t>Describe how the patient’s data is secured when accessed via handheld devices (e.g., secured through SSL web sites, iPhone apps, etc).</w:t>
            </w:r>
          </w:p>
        </w:tc>
        <w:sdt>
          <w:sdtPr>
            <w:id w:val="1462612108"/>
            <w:placeholder>
              <w:docPart w:val="69908BCE29584B80984AFCE8F36FC2E0"/>
            </w:placeholder>
            <w:showingPlcHdr/>
            <w:text/>
          </w:sdtPr>
          <w:sdtEndPr/>
          <w:sdtContent>
            <w:tc>
              <w:tcPr>
                <w:tcW w:w="4529" w:type="dxa"/>
                <w:tcBorders>
                  <w:bottom w:val="nil"/>
                </w:tcBorders>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9554" w:type="dxa"/>
            <w:gridSpan w:val="2"/>
            <w:shd w:val="clear" w:color="auto" w:fill="03426D"/>
            <w:vAlign w:val="center"/>
          </w:tcPr>
          <w:p w:rsidR="003F31A5" w:rsidRPr="00AD4887" w:rsidRDefault="003F31A5" w:rsidP="003F31A5">
            <w:pPr>
              <w:pStyle w:val="TableHeading"/>
              <w:jc w:val="left"/>
            </w:pPr>
            <w:r w:rsidRPr="00AD4887">
              <w:t>Licensing</w:t>
            </w:r>
          </w:p>
        </w:tc>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How is the product licensed?</w:t>
            </w:r>
          </w:p>
        </w:tc>
        <w:sdt>
          <w:sdtPr>
            <w:id w:val="1466243652"/>
            <w:placeholder>
              <w:docPart w:val="5AF1DF73F01D40C4B973E991A29C2C83"/>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Are licenses purchased per user?</w:t>
            </w:r>
          </w:p>
        </w:tc>
        <w:sdt>
          <w:sdtPr>
            <w:id w:val="-1060863980"/>
            <w:placeholder>
              <w:docPart w:val="0016CC2CE9A94396AEA52A4749D7E24E"/>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Define ‘user’ if it relates to the licensing model (i.e., FTE MD, all clinical staff, etc).</w:t>
            </w:r>
          </w:p>
        </w:tc>
        <w:sdt>
          <w:sdtPr>
            <w:id w:val="-1676569593"/>
            <w:placeholder>
              <w:docPart w:val="B56AFEEAF1DB437DB78C1DE6D18DEABE"/>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Dash"/>
            </w:pPr>
            <w:r w:rsidRPr="00AD4887">
              <w:t>How does the system licensing account for residents, part time clinicians, and midlevel providers?</w:t>
            </w:r>
          </w:p>
        </w:tc>
        <w:sdt>
          <w:sdtPr>
            <w:id w:val="-333538284"/>
            <w:placeholder>
              <w:docPart w:val="2F81AA9BB9B14640B9B48D14AEA76095"/>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Dash"/>
            </w:pPr>
            <w:r w:rsidRPr="00AD4887">
              <w:t>Can user licenses be reassigned when a workforce member leaves?</w:t>
            </w:r>
          </w:p>
        </w:tc>
        <w:sdt>
          <w:sdtPr>
            <w:id w:val="-220976749"/>
            <w:placeholder>
              <w:docPart w:val="A1CFF86755054A678D0EC20EF8A16BFE"/>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If licensing is determined per workstation, do handheld devices count towards this licensing?</w:t>
            </w:r>
          </w:p>
        </w:tc>
        <w:sdt>
          <w:sdtPr>
            <w:id w:val="-1356645290"/>
            <w:placeholder>
              <w:docPart w:val="B787B39A171946B09763206D07C5B2FB"/>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Is system access based on individual licensing, concurrent, or both?</w:t>
            </w:r>
          </w:p>
        </w:tc>
        <w:sdt>
          <w:sdtPr>
            <w:id w:val="-107737171"/>
            <w:placeholder>
              <w:docPart w:val="E1291F7534914974B20B5B161DEB84CB"/>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What does each license actually provide?</w:t>
            </w:r>
          </w:p>
        </w:tc>
        <w:sdt>
          <w:sdtPr>
            <w:id w:val="1635053754"/>
            <w:placeholder>
              <w:docPart w:val="D0F2612163D449A9B3DB8F429888A0CA"/>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For modular systems, does each module require a unique license?</w:t>
            </w:r>
          </w:p>
        </w:tc>
        <w:sdt>
          <w:sdtPr>
            <w:id w:val="-1244411459"/>
            <w:placeholder>
              <w:docPart w:val="001DD50905F34D768AE38CC5FEEE1CD0"/>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tcBorders>
              <w:bottom w:val="nil"/>
            </w:tcBorders>
            <w:vAlign w:val="center"/>
          </w:tcPr>
          <w:p w:rsidR="003F31A5" w:rsidRPr="00AD4887" w:rsidRDefault="003F31A5" w:rsidP="00CC7247">
            <w:pPr>
              <w:pStyle w:val="TableText"/>
            </w:pPr>
            <w:r w:rsidRPr="00AD4887">
              <w:t>In concurrent licensing systems, when are licenses released by the system (i.e., when the workstation is idle, locked, or only when user logs off)?</w:t>
            </w:r>
          </w:p>
        </w:tc>
        <w:sdt>
          <w:sdtPr>
            <w:id w:val="-868756238"/>
            <w:placeholder>
              <w:docPart w:val="A10C24C074ED4C448DE5075B50AF62DD"/>
            </w:placeholder>
            <w:showingPlcHdr/>
            <w:text/>
          </w:sdtPr>
          <w:sdtEndPr/>
          <w:sdtContent>
            <w:tc>
              <w:tcPr>
                <w:tcW w:w="4529" w:type="dxa"/>
                <w:tcBorders>
                  <w:bottom w:val="nil"/>
                </w:tcBorders>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3F31A5" w:rsidRPr="00AD4887" w:rsidRDefault="003F31A5" w:rsidP="008B654B">
            <w:pPr>
              <w:pStyle w:val="TableHeading"/>
              <w:keepNext/>
              <w:jc w:val="left"/>
            </w:pPr>
            <w:r w:rsidRPr="00AD4887">
              <w:lastRenderedPageBreak/>
              <w:t>Computerized Physician Order Entry (CPOE)</w:t>
            </w:r>
          </w:p>
        </w:tc>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Is CPOE part of the core product or a separate module?</w:t>
            </w:r>
          </w:p>
        </w:tc>
        <w:sdt>
          <w:sdtPr>
            <w:id w:val="1042097914"/>
            <w:placeholder>
              <w:docPart w:val="E9EFCF1B70674B50B316E71E93D6D3D9"/>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CPOE customizable per provider or are templates available?</w:t>
            </w:r>
          </w:p>
        </w:tc>
        <w:sdt>
          <w:sdtPr>
            <w:id w:val="935945633"/>
            <w:placeholder>
              <w:docPart w:val="1F9D0DE1DFFA4B15A36151A1D3B39B9C"/>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Does the system allow for custom Order Sets to be built?</w:t>
            </w:r>
          </w:p>
        </w:tc>
        <w:sdt>
          <w:sdtPr>
            <w:id w:val="-1142338648"/>
            <w:placeholder>
              <w:docPart w:val="9BF5318AA6C14A4386C4A6940AB633EB"/>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Does the system allow multiple Resultable Items to be mapped to a single Orderable Item?  (e.g., Skin tests have multiple antigens (resultables) which must map to a single Orderable item code).</w:t>
            </w:r>
          </w:p>
        </w:tc>
        <w:sdt>
          <w:sdtPr>
            <w:id w:val="-1961334055"/>
            <w:placeholder>
              <w:docPart w:val="38D14267BAEC49DC81FA3BA0B1652E81"/>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Does the system allow free text ordering?</w:t>
            </w:r>
          </w:p>
        </w:tc>
        <w:sdt>
          <w:sdtPr>
            <w:id w:val="-467129242"/>
            <w:placeholder>
              <w:docPart w:val="F5163B6B690D404D80BAACE93BDCCDCD"/>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Does the system provide the end user the ability to cancel pending orders?</w:t>
            </w:r>
          </w:p>
        </w:tc>
        <w:sdt>
          <w:sdtPr>
            <w:id w:val="-139504789"/>
            <w:placeholder>
              <w:docPart w:val="B0227E81A2FD48C7AF27C0104E035622"/>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If so, does an outbound interface message result, sending the cancellation message to 3rd party systems?</w:t>
            </w:r>
          </w:p>
        </w:tc>
        <w:sdt>
          <w:sdtPr>
            <w:id w:val="1618029123"/>
            <w:placeholder>
              <w:docPart w:val="7A89C691F0224C69B428805DF3040ECF"/>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Does the system utilize ICD9 or ICD10 coding?</w:t>
            </w:r>
          </w:p>
        </w:tc>
        <w:sdt>
          <w:sdtPr>
            <w:id w:val="1325624908"/>
            <w:placeholder>
              <w:docPart w:val="FECDBAB78E06421CA187ADB309C70E6A"/>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Are codes pre-loaded?</w:t>
            </w:r>
          </w:p>
        </w:tc>
        <w:sdt>
          <w:sdtPr>
            <w:id w:val="-943763892"/>
            <w:placeholder>
              <w:docPart w:val="B6D34AEF30484E8CBDC4CEFA6264C432"/>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Are future code updates vendor or user applied?</w:t>
            </w:r>
          </w:p>
        </w:tc>
        <w:sdt>
          <w:sdtPr>
            <w:id w:val="400961770"/>
            <w:placeholder>
              <w:docPart w:val="7E378F9A38984F9CB4416E2D86B216A7"/>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tcPr>
          <w:p w:rsidR="009F5AFC" w:rsidRPr="00AD4887" w:rsidRDefault="009F5AFC" w:rsidP="008B654B">
            <w:pPr>
              <w:pStyle w:val="TableText"/>
              <w:keepNext/>
            </w:pPr>
            <w:r w:rsidRPr="00AD4887">
              <w:t>Does the system allow custom questions per order to be developed?</w:t>
            </w:r>
          </w:p>
        </w:tc>
        <w:sdt>
          <w:sdtPr>
            <w:id w:val="-2115042687"/>
            <w:placeholder>
              <w:docPart w:val="24AB4144CB58447B89B24BD5F4205FEB"/>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If so, please describe how these items are built and managed by the customer.</w:t>
            </w:r>
          </w:p>
        </w:tc>
        <w:sdt>
          <w:sdtPr>
            <w:id w:val="859177093"/>
            <w:placeholder>
              <w:docPart w:val="DBD0FB51418D4279895F33AE778CB71F"/>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Can these items be classified as "required" or "optional" to complete?</w:t>
            </w:r>
          </w:p>
        </w:tc>
        <w:sdt>
          <w:sdtPr>
            <w:id w:val="-247580382"/>
            <w:placeholder>
              <w:docPart w:val="4728C740264E45B6AEB0533A2140A2DC"/>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9F5AFC" w:rsidRPr="00AD4887" w:rsidRDefault="009F5AFC" w:rsidP="008B654B">
            <w:pPr>
              <w:pStyle w:val="TableText"/>
              <w:keepNext/>
            </w:pPr>
            <w:r w:rsidRPr="00AD4887">
              <w:t xml:space="preserve">Does the product support recurring orders?  </w:t>
            </w:r>
          </w:p>
        </w:tc>
        <w:sdt>
          <w:sdtPr>
            <w:id w:val="1900246367"/>
            <w:placeholder>
              <w:docPart w:val="05747BBD9C0545E787D2FC6BB51910C4"/>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tcPr>
          <w:p w:rsidR="009F5AFC" w:rsidRPr="00AD4887" w:rsidRDefault="009F5AFC" w:rsidP="008B654B">
            <w:pPr>
              <w:pStyle w:val="TableDash"/>
              <w:keepNext/>
            </w:pPr>
            <w:r w:rsidRPr="00AD4887">
              <w:t>If so, please describe how the system accommodates this workflow.</w:t>
            </w:r>
          </w:p>
        </w:tc>
        <w:sdt>
          <w:sdtPr>
            <w:id w:val="-921948812"/>
            <w:placeholder>
              <w:docPart w:val="C12CCCBFBB5B46DBA3D072E88C6F32CF"/>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Does the product support Orderable Favorites per user and/or per specialty?</w:t>
            </w:r>
          </w:p>
        </w:tc>
        <w:sdt>
          <w:sdtPr>
            <w:id w:val="2033142480"/>
            <w:placeholder>
              <w:docPart w:val="2833B14A8B9840BA926210BAED705E03"/>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How does the product support ordering for off-site (non-integrated/interfaced) orders?</w:t>
            </w:r>
          </w:p>
        </w:tc>
        <w:sdt>
          <w:sdtPr>
            <w:id w:val="-1709554208"/>
            <w:placeholder>
              <w:docPart w:val="E0E1C0B72E6A4C4EBD8B168AC04D457B"/>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Are there Reporting tools available to monitor all CPOE steps?  (e.g., unsigned orders, overdue orders, etc.)</w:t>
            </w:r>
          </w:p>
        </w:tc>
        <w:sdt>
          <w:sdtPr>
            <w:id w:val="1550027977"/>
            <w:placeholder>
              <w:docPart w:val="367A29C03E964BB2B889FA67788B113C"/>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Which LIS vendors currently interface "out of the box" with CPOE?</w:t>
            </w:r>
          </w:p>
        </w:tc>
        <w:sdt>
          <w:sdtPr>
            <w:id w:val="107247424"/>
            <w:placeholder>
              <w:docPart w:val="DefaultPlaceholder_1082065158"/>
            </w:placeholder>
            <w:showingPlcHdr/>
            <w:text/>
          </w:sdtPr>
          <w:sdtEndPr/>
          <w:sdtContent>
            <w:tc>
              <w:tcPr>
                <w:tcW w:w="4529" w:type="dxa"/>
              </w:tcPr>
              <w:p w:rsidR="009F5AFC" w:rsidRPr="00AD4887" w:rsidRDefault="00AF052B"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9F5AFC" w:rsidRPr="00AD4887" w:rsidRDefault="009F5AFC" w:rsidP="008B654B">
            <w:pPr>
              <w:pStyle w:val="TableText"/>
              <w:keepNext/>
            </w:pPr>
            <w:r w:rsidRPr="00AD4887">
              <w:t>Which RIS/PACS systems interface "out of the box" with CPOE?</w:t>
            </w:r>
          </w:p>
        </w:tc>
        <w:sdt>
          <w:sdtPr>
            <w:id w:val="-1009522563"/>
            <w:placeholder>
              <w:docPart w:val="DefaultPlaceholder_1082065158"/>
            </w:placeholder>
            <w:showingPlcHdr/>
            <w:text/>
          </w:sdtPr>
          <w:sdtEndPr/>
          <w:sdtContent>
            <w:tc>
              <w:tcPr>
                <w:tcW w:w="4529" w:type="dxa"/>
                <w:tcBorders>
                  <w:bottom w:val="nil"/>
                </w:tcBorders>
              </w:tcPr>
              <w:p w:rsidR="009F5AFC" w:rsidRPr="00AD4887" w:rsidRDefault="00AF052B"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9554" w:type="dxa"/>
            <w:gridSpan w:val="2"/>
            <w:shd w:val="clear" w:color="auto" w:fill="03426D"/>
            <w:vAlign w:val="center"/>
          </w:tcPr>
          <w:p w:rsidR="009F5AFC" w:rsidRPr="00AD4887" w:rsidRDefault="009F5AFC" w:rsidP="008B654B">
            <w:pPr>
              <w:pStyle w:val="TableHeading"/>
              <w:keepNext/>
              <w:jc w:val="left"/>
            </w:pPr>
            <w:r w:rsidRPr="00AD4887">
              <w:t>E-Prescribing</w:t>
            </w:r>
          </w:p>
        </w:tc>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E-Prescribing part of the core product or a separate module?</w:t>
            </w:r>
          </w:p>
        </w:tc>
        <w:sdt>
          <w:sdtPr>
            <w:id w:val="662125870"/>
            <w:placeholder>
              <w:docPart w:val="6E2FCCA0B6454A51BB46F076DC6E325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Is E-Prescribing customizable per provider and/or at the enterprise level?</w:t>
            </w:r>
          </w:p>
        </w:tc>
        <w:sdt>
          <w:sdtPr>
            <w:id w:val="479197046"/>
            <w:placeholder>
              <w:docPart w:val="623057820EDF4C35B97107F58C5415DB"/>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What are the E-Signature Requirements for E-Prescribing?</w:t>
            </w:r>
          </w:p>
        </w:tc>
        <w:sdt>
          <w:sdtPr>
            <w:id w:val="-1186897639"/>
            <w:placeholder>
              <w:docPart w:val="89E4E45469994B9C9FA3513F8D69C17A"/>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What is required of the customer in order to set this up?</w:t>
            </w:r>
          </w:p>
        </w:tc>
        <w:sdt>
          <w:sdtPr>
            <w:id w:val="-1895103616"/>
            <w:placeholder>
              <w:docPart w:val="8FF42A9398FC40D4BC1CAB08BAB9622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Which local or national pharmacies interface with the EHR?</w:t>
            </w:r>
          </w:p>
        </w:tc>
        <w:sdt>
          <w:sdtPr>
            <w:id w:val="-1453773363"/>
            <w:placeholder>
              <w:docPart w:val="B1F9D1F99DC246A48F9CC09AEED28F3B"/>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How are these updated and with what frequency?</w:t>
            </w:r>
          </w:p>
        </w:tc>
        <w:sdt>
          <w:sdtPr>
            <w:id w:val="-670567726"/>
            <w:placeholder>
              <w:docPart w:val="13F061CE01514BB4AB9C7D2643D9ED4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there an extra expense required for local pharmacies to be set up for E-Prescribing?</w:t>
            </w:r>
          </w:p>
        </w:tc>
        <w:sdt>
          <w:sdtPr>
            <w:id w:val="1947113486"/>
            <w:placeholder>
              <w:docPart w:val="EF58CC351CCD450BAC53476B08A1997E"/>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Rate per transmission?</w:t>
            </w:r>
          </w:p>
        </w:tc>
        <w:sdt>
          <w:sdtPr>
            <w:id w:val="-1692060205"/>
            <w:placeholder>
              <w:docPart w:val="703D0F816D3E4EB68CDF38176D5D2C7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What form of transmission is required?</w:t>
            </w:r>
          </w:p>
        </w:tc>
        <w:sdt>
          <w:sdtPr>
            <w:id w:val="1831406320"/>
            <w:placeholder>
              <w:docPart w:val="11A4A610E0B140F781D8061EF485CA5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Is there a fax server incorporated in the EHR?</w:t>
            </w:r>
          </w:p>
        </w:tc>
        <w:sdt>
          <w:sdtPr>
            <w:id w:val="-392193927"/>
            <w:placeholder>
              <w:docPart w:val="4E371D1E353045169CD1A21A4C6A772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If so, does it require a separate server?</w:t>
            </w:r>
          </w:p>
        </w:tc>
        <w:sdt>
          <w:sdtPr>
            <w:id w:val="-1244785715"/>
            <w:placeholder>
              <w:docPart w:val="3A14BBD27E0C4168862B95E97D0AD11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If not, are 3rd party vendor fax servers supported?</w:t>
            </w:r>
          </w:p>
        </w:tc>
        <w:sdt>
          <w:sdtPr>
            <w:id w:val="843599634"/>
            <w:placeholder>
              <w:docPart w:val="641C82A3FA424D1DA7F0303B14F462AB"/>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lastRenderedPageBreak/>
              <w:t>Which vendors are supported?</w:t>
            </w:r>
          </w:p>
        </w:tc>
        <w:sdt>
          <w:sdtPr>
            <w:id w:val="2088804638"/>
            <w:placeholder>
              <w:docPart w:val="6BA0BA054C7746D1B7196C9B2ADBEC18"/>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Can Rx faxes be configured to use a separate fax queue from other faxed documents within the system?</w:t>
            </w:r>
          </w:p>
        </w:tc>
        <w:sdt>
          <w:sdtPr>
            <w:id w:val="-517934824"/>
            <w:placeholder>
              <w:docPart w:val="14D91B187D90465BAEEC850491F5AAF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there a functional limit to the number of fax lines supported by the system?</w:t>
            </w:r>
          </w:p>
        </w:tc>
        <w:sdt>
          <w:sdtPr>
            <w:id w:val="-423879358"/>
            <w:placeholder>
              <w:docPart w:val="180B7042D161464F8583A579C97E19E9"/>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Can active faxes be cancelled during transmission by user or by system administrators?</w:t>
            </w:r>
          </w:p>
        </w:tc>
        <w:sdt>
          <w:sdtPr>
            <w:id w:val="1794628620"/>
            <w:placeholder>
              <w:docPart w:val="0FB48B4AA5124DEEB8F36F30A181D6E3"/>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What security settings are available in the product to govern who can E-Prescribe?</w:t>
            </w:r>
          </w:p>
        </w:tc>
        <w:sdt>
          <w:sdtPr>
            <w:id w:val="-1165159828"/>
            <w:placeholder>
              <w:docPart w:val="6266A0A421FB464C963D852F552B057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Are medication updates performed regularly?</w:t>
            </w:r>
          </w:p>
        </w:tc>
        <w:sdt>
          <w:sdtPr>
            <w:id w:val="-166320135"/>
            <w:placeholder>
              <w:docPart w:val="1822469B9728449B8E7981980BDE0114"/>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Which vendor(s) does the product support?</w:t>
            </w:r>
          </w:p>
        </w:tc>
        <w:sdt>
          <w:sdtPr>
            <w:id w:val="1423072509"/>
            <w:placeholder>
              <w:docPart w:val="9499FC7F0ED641228AF37B882218EEA2"/>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Does it include Drug Contraindications?</w:t>
            </w:r>
          </w:p>
        </w:tc>
        <w:sdt>
          <w:sdtPr>
            <w:id w:val="-2085831112"/>
            <w:placeholder>
              <w:docPart w:val="98C04942A5B546528D00AA993570AA84"/>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Does it include Drug Interactions?</w:t>
            </w:r>
          </w:p>
        </w:tc>
        <w:sdt>
          <w:sdtPr>
            <w:id w:val="703292929"/>
            <w:placeholder>
              <w:docPart w:val="DCAFB7450C6341D9AEB53922D5F0A417"/>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Does it include Drug Warnings received?</w:t>
            </w:r>
          </w:p>
        </w:tc>
        <w:sdt>
          <w:sdtPr>
            <w:id w:val="439114617"/>
            <w:placeholder>
              <w:docPart w:val="EA7FD31A4E9240C396A244CC888A8AB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Are reporting tools for E-Prescribing available?</w:t>
            </w:r>
          </w:p>
        </w:tc>
        <w:sdt>
          <w:sdtPr>
            <w:id w:val="1680388501"/>
            <w:placeholder>
              <w:docPart w:val="E549E23EE6214089976C530A1EBD794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Describe how new medications are displayed in the system if added by:</w:t>
            </w:r>
          </w:p>
          <w:p w:rsidR="009F5AFC" w:rsidRPr="00AD4887" w:rsidRDefault="009F5AFC" w:rsidP="008B654B">
            <w:pPr>
              <w:pStyle w:val="TableBullet"/>
              <w:keepNext/>
              <w:ind w:left="540" w:hanging="180"/>
            </w:pPr>
            <w:r w:rsidRPr="00AD4887">
              <w:t>MD</w:t>
            </w:r>
          </w:p>
          <w:p w:rsidR="009F5AFC" w:rsidRPr="00AD4887" w:rsidRDefault="009F5AFC" w:rsidP="008B654B">
            <w:pPr>
              <w:pStyle w:val="TableBullet"/>
              <w:keepNext/>
              <w:ind w:left="540" w:hanging="180"/>
            </w:pPr>
            <w:r w:rsidRPr="00AD4887">
              <w:t>RN</w:t>
            </w:r>
          </w:p>
          <w:p w:rsidR="009F5AFC" w:rsidRPr="00AD4887" w:rsidRDefault="009F5AFC" w:rsidP="008B654B">
            <w:pPr>
              <w:pStyle w:val="TableBullet"/>
              <w:keepNext/>
              <w:ind w:left="540" w:hanging="180"/>
            </w:pPr>
            <w:r w:rsidRPr="00AD4887">
              <w:t>MA</w:t>
            </w:r>
          </w:p>
          <w:p w:rsidR="009F5AFC" w:rsidRPr="00AD4887" w:rsidRDefault="009F5AFC" w:rsidP="008B654B">
            <w:pPr>
              <w:pStyle w:val="TableBullet"/>
              <w:keepNext/>
              <w:ind w:left="540" w:hanging="180"/>
            </w:pPr>
            <w:r w:rsidRPr="00AD4887">
              <w:t>PA/NP</w:t>
            </w:r>
          </w:p>
          <w:p w:rsidR="009F5AFC" w:rsidRPr="00AD4887" w:rsidRDefault="009F5AFC" w:rsidP="008B654B">
            <w:pPr>
              <w:pStyle w:val="TableBullet"/>
              <w:keepNext/>
              <w:ind w:left="540" w:hanging="180"/>
            </w:pPr>
            <w:r w:rsidRPr="00AD4887">
              <w:t>Residents</w:t>
            </w:r>
          </w:p>
        </w:tc>
        <w:sdt>
          <w:sdtPr>
            <w:id w:val="-1253053965"/>
            <w:placeholder>
              <w:docPart w:val="59C51DFB5A46490D9107FDF5EC4D3384"/>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Where is E-Prescription information housed in the EHR?</w:t>
            </w:r>
          </w:p>
        </w:tc>
        <w:sdt>
          <w:sdtPr>
            <w:id w:val="-267931293"/>
            <w:placeholder>
              <w:docPart w:val="E858CFF60C99471699DFAFF80D3B9CD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Describe the audit features for E-Prescribing.</w:t>
            </w:r>
          </w:p>
        </w:tc>
        <w:sdt>
          <w:sdtPr>
            <w:id w:val="1690406863"/>
            <w:placeholder>
              <w:docPart w:val="396B1F03DA9242828B2C914675D1CB8E"/>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9F5AFC" w:rsidRPr="00AD4887" w:rsidRDefault="009F5AFC" w:rsidP="008B654B">
            <w:pPr>
              <w:pStyle w:val="TableDash"/>
              <w:keepNext/>
            </w:pPr>
            <w:r w:rsidRPr="00AD4887">
              <w:t>Does the system keep a running history of Rx renewal changes?</w:t>
            </w:r>
          </w:p>
        </w:tc>
        <w:sdt>
          <w:sdtPr>
            <w:id w:val="-1094620906"/>
            <w:placeholder>
              <w:docPart w:val="884B7ED6DA964454B892E74F0D742B91"/>
            </w:placeholder>
            <w:showingPlcHdr/>
            <w:text/>
          </w:sdtPr>
          <w:sdtEndPr/>
          <w:sdtContent>
            <w:tc>
              <w:tcPr>
                <w:tcW w:w="4529" w:type="dxa"/>
                <w:tcBorders>
                  <w:bottom w:val="nil"/>
                </w:tcBorders>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9554" w:type="dxa"/>
            <w:gridSpan w:val="2"/>
            <w:shd w:val="clear" w:color="auto" w:fill="03426D"/>
            <w:vAlign w:val="center"/>
          </w:tcPr>
          <w:p w:rsidR="009F5AFC" w:rsidRPr="00AD4887" w:rsidRDefault="009F5AFC" w:rsidP="009F5AFC">
            <w:pPr>
              <w:pStyle w:val="TableHeading"/>
              <w:jc w:val="left"/>
            </w:pPr>
            <w:r w:rsidRPr="00AD4887">
              <w:t>Infrastructure and Technology</w:t>
            </w:r>
          </w:p>
        </w:tc>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vAlign w:val="center"/>
          </w:tcPr>
          <w:p w:rsidR="00FD7CA5" w:rsidRPr="00AD4887" w:rsidRDefault="00FD7CA5" w:rsidP="00FD7CA5">
            <w:pPr>
              <w:pStyle w:val="TableSubheading"/>
            </w:pPr>
            <w:r w:rsidRPr="00AD4887">
              <w:t>If product is a client/server model, please respond to questions below:</w:t>
            </w:r>
          </w:p>
        </w:tc>
      </w:tr>
      <w:tr w:rsidR="00FD7CA5" w:rsidRPr="00AD4887" w:rsidTr="00D04A18">
        <w:trPr>
          <w:trHeight w:val="300"/>
          <w:jc w:val="center"/>
        </w:trPr>
        <w:tc>
          <w:tcPr>
            <w:tcW w:w="5025" w:type="dxa"/>
            <w:vAlign w:val="center"/>
          </w:tcPr>
          <w:p w:rsidR="00FD7CA5" w:rsidRPr="008B654B" w:rsidRDefault="00FD7CA5" w:rsidP="008B654B">
            <w:pPr>
              <w:pStyle w:val="TableText"/>
            </w:pPr>
            <w:r w:rsidRPr="008B654B">
              <w:t>What type of hardware is required?</w:t>
            </w:r>
          </w:p>
        </w:tc>
        <w:sdt>
          <w:sdtPr>
            <w:id w:val="-474527191"/>
            <w:placeholder>
              <w:docPart w:val="78E45E7C7FBE4D0485E544F49BFF47C1"/>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Text"/>
            </w:pPr>
            <w:r w:rsidRPr="008B654B">
              <w:t>What are the recommended workstation requirements?</w:t>
            </w:r>
          </w:p>
        </w:tc>
        <w:sdt>
          <w:sdtPr>
            <w:id w:val="-612904009"/>
            <w:placeholder>
              <w:docPart w:val="0386B3BF6E3142E181FBCD971E11EB9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8B654B" w:rsidRDefault="00FD7CA5" w:rsidP="008B654B">
            <w:pPr>
              <w:pStyle w:val="TableText"/>
            </w:pPr>
            <w:r w:rsidRPr="008B654B">
              <w:t>What are the recommended server specifications?</w:t>
            </w:r>
          </w:p>
        </w:tc>
        <w:sdt>
          <w:sdtPr>
            <w:id w:val="-239176710"/>
            <w:placeholder>
              <w:docPart w:val="C232044498F647D5AC2094C30294CC2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Text"/>
            </w:pPr>
            <w:r w:rsidRPr="008B654B">
              <w:t>Recommended Manufacturer/Model?</w:t>
            </w:r>
          </w:p>
        </w:tc>
        <w:sdt>
          <w:sdtPr>
            <w:id w:val="-2083052946"/>
            <w:placeholder>
              <w:docPart w:val="538F96A19C564910988785D18F3B4FF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60"/>
          <w:jc w:val="center"/>
        </w:trPr>
        <w:tc>
          <w:tcPr>
            <w:tcW w:w="5025" w:type="dxa"/>
            <w:vAlign w:val="center"/>
          </w:tcPr>
          <w:p w:rsidR="00FD7CA5" w:rsidRPr="008B654B" w:rsidRDefault="00FD7CA5" w:rsidP="008B654B">
            <w:pPr>
              <w:pStyle w:val="TableText"/>
            </w:pPr>
            <w:r w:rsidRPr="008B654B">
              <w:t>How many servers and server roles?</w:t>
            </w:r>
          </w:p>
        </w:tc>
        <w:sdt>
          <w:sdtPr>
            <w:id w:val="-934973080"/>
            <w:placeholder>
              <w:docPart w:val="2B6A44EBF7894DFD9E6F3B805D639EC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Bullet"/>
            </w:pPr>
            <w:r w:rsidRPr="008B654B">
              <w:t>Application Server</w:t>
            </w:r>
          </w:p>
        </w:tc>
        <w:sdt>
          <w:sdtPr>
            <w:id w:val="1834958358"/>
            <w:placeholder>
              <w:docPart w:val="D5B176E819894EA1980F3E5E197BB420"/>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Web Server</w:t>
            </w:r>
          </w:p>
          <w:p w:rsidR="00FD7CA5" w:rsidRPr="00AD4887" w:rsidRDefault="00FD7CA5" w:rsidP="00FD7CA5">
            <w:pPr>
              <w:pStyle w:val="TableDash"/>
              <w:tabs>
                <w:tab w:val="clear" w:pos="378"/>
              </w:tabs>
              <w:ind w:left="900" w:hanging="180"/>
            </w:pPr>
            <w:r w:rsidRPr="00AD4887">
              <w:t>IIS (version)</w:t>
            </w:r>
          </w:p>
          <w:p w:rsidR="00FD7CA5" w:rsidRPr="00AD4887" w:rsidRDefault="00FD7CA5" w:rsidP="00FD7CA5">
            <w:pPr>
              <w:pStyle w:val="TableDash"/>
              <w:tabs>
                <w:tab w:val="clear" w:pos="378"/>
              </w:tabs>
              <w:ind w:left="900" w:hanging="180"/>
            </w:pPr>
            <w:r w:rsidRPr="00AD4887">
              <w:t>Apache (version)</w:t>
            </w:r>
          </w:p>
        </w:tc>
        <w:sdt>
          <w:sdtPr>
            <w:id w:val="-1522938259"/>
            <w:placeholder>
              <w:docPart w:val="038710FB3F25429B9FB96BA6E4F739B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Other</w:t>
            </w:r>
          </w:p>
        </w:tc>
        <w:sdt>
          <w:sdtPr>
            <w:id w:val="1207756364"/>
            <w:placeholder>
              <w:docPart w:val="A6B43E0654D742548D22CE4369918FBD"/>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Database Server</w:t>
            </w:r>
          </w:p>
        </w:tc>
        <w:sdt>
          <w:sdtPr>
            <w:id w:val="1813442335"/>
            <w:placeholder>
              <w:docPart w:val="C7D81E95BAF0461A82DF773B5D25377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MS SQL (version)</w:t>
            </w:r>
          </w:p>
        </w:tc>
        <w:sdt>
          <w:sdtPr>
            <w:id w:val="1611937571"/>
            <w:placeholder>
              <w:docPart w:val="929E49D8B7A24E008678F518EF7F658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Oracle (version)</w:t>
            </w:r>
          </w:p>
        </w:tc>
        <w:sdt>
          <w:sdtPr>
            <w:id w:val="-1958708590"/>
            <w:placeholder>
              <w:docPart w:val="DBA7533A64D343C08E2A44D827CB728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Other</w:t>
            </w:r>
          </w:p>
        </w:tc>
        <w:sdt>
          <w:sdtPr>
            <w:id w:val="1977102426"/>
            <w:placeholder>
              <w:docPart w:val="B15B6397B30447BFB7BDEE9E0753C64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HL7 Interface System</w:t>
            </w:r>
          </w:p>
        </w:tc>
        <w:sdt>
          <w:sdtPr>
            <w:id w:val="936173742"/>
            <w:placeholder>
              <w:docPart w:val="FEC24C930A3F4B09B543643F28653B4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Test Server</w:t>
            </w:r>
          </w:p>
        </w:tc>
        <w:sdt>
          <w:sdtPr>
            <w:id w:val="-1990470808"/>
            <w:placeholder>
              <w:docPart w:val="361534678A554C3BBA34B97C059E3BFA"/>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E-mail Server</w:t>
            </w:r>
          </w:p>
        </w:tc>
        <w:sdt>
          <w:sdtPr>
            <w:id w:val="-278727855"/>
            <w:placeholder>
              <w:docPart w:val="2D36633DD9CB404184F2698569A43C10"/>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Others (Fax, Print, Dictation, etc)</w:t>
            </w:r>
          </w:p>
        </w:tc>
        <w:sdt>
          <w:sdtPr>
            <w:id w:val="394707464"/>
            <w:placeholder>
              <w:docPart w:val="9858A0742D584ACF964056F7F844DA71"/>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lastRenderedPageBreak/>
              <w:t>Operating system (Windows, Unix/Linux, Other)</w:t>
            </w:r>
          </w:p>
        </w:tc>
        <w:sdt>
          <w:sdtPr>
            <w:id w:val="2104690868"/>
            <w:placeholder>
              <w:docPart w:val="760C0C89232945FB89295077DE9B2B6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Processor (number of processors and processor speed)?</w:t>
            </w:r>
          </w:p>
        </w:tc>
        <w:sdt>
          <w:sdtPr>
            <w:id w:val="2083026908"/>
            <w:placeholder>
              <w:docPart w:val="73CAAE652E084C689CB6C4E86218865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Memory/RAM requirements?</w:t>
            </w:r>
          </w:p>
        </w:tc>
        <w:sdt>
          <w:sdtPr>
            <w:id w:val="1848594867"/>
            <w:placeholder>
              <w:docPart w:val="50007D7E028C4E2D833BFECFC660108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Storage Space Requirements?</w:t>
            </w:r>
          </w:p>
        </w:tc>
        <w:sdt>
          <w:sdtPr>
            <w:id w:val="1147551698"/>
            <w:placeholder>
              <w:docPart w:val="1C87593CB49B4BBC9CAEAA12DC80DB8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SANs Connectivity (Yes/No)</w:t>
            </w:r>
          </w:p>
        </w:tc>
        <w:sdt>
          <w:sdtPr>
            <w:id w:val="-767309142"/>
            <w:placeholder>
              <w:docPart w:val="F8F7D6B452E24FE08CCC1D5654206E6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yes, SANs requirements?</w:t>
            </w:r>
          </w:p>
        </w:tc>
        <w:sdt>
          <w:sdtPr>
            <w:id w:val="1062678996"/>
            <w:placeholder>
              <w:docPart w:val="B0FCB5E0BBA9422BB0D843A9FAF0DBE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Network Card Speeds</w:t>
            </w:r>
          </w:p>
        </w:tc>
        <w:sdt>
          <w:sdtPr>
            <w:id w:val="637151060"/>
            <w:placeholder>
              <w:docPart w:val="9D0A03E9CF8F439A8E53D7EBDCD5BA5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Dual NICs required?</w:t>
            </w:r>
          </w:p>
        </w:tc>
        <w:sdt>
          <w:sdtPr>
            <w:id w:val="1553577515"/>
            <w:placeholder>
              <w:docPart w:val="92BDA14A8A5744E1B5929F464787CEA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Other Components Required?</w:t>
            </w:r>
          </w:p>
        </w:tc>
        <w:sdt>
          <w:sdtPr>
            <w:id w:val="711231963"/>
            <w:placeholder>
              <w:docPart w:val="68192862FD54493BAE6F36D973EFF51E"/>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other applications are required for server?</w:t>
            </w:r>
          </w:p>
        </w:tc>
        <w:sdt>
          <w:sdtPr>
            <w:id w:val="1744372056"/>
            <w:placeholder>
              <w:docPart w:val="7EA9DC7DF3E1435D9D25D67C8F7A599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8B654B" w:rsidRDefault="00FD7CA5" w:rsidP="008B654B">
            <w:pPr>
              <w:pStyle w:val="TableBullet"/>
            </w:pPr>
            <w:r w:rsidRPr="008B654B">
              <w:t>Server Management Tools</w:t>
            </w:r>
          </w:p>
        </w:tc>
        <w:sdt>
          <w:sdtPr>
            <w:id w:val="468317418"/>
            <w:placeholder>
              <w:docPart w:val="C7542F3F3C2D44E1AEE3F6FBB0913DAE"/>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Bullet"/>
            </w:pPr>
            <w:r w:rsidRPr="008B654B">
              <w:t>Bandwidth Monitors</w:t>
            </w:r>
          </w:p>
        </w:tc>
        <w:sdt>
          <w:sdtPr>
            <w:id w:val="-227996226"/>
            <w:placeholder>
              <w:docPart w:val="A916FB29BE434CFE8EABA56439118C45"/>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8B654B" w:rsidRDefault="00FD7CA5" w:rsidP="008B654B">
            <w:pPr>
              <w:pStyle w:val="TableBullet"/>
            </w:pPr>
            <w:r w:rsidRPr="008B654B">
              <w:t>Database Management Suite</w:t>
            </w:r>
          </w:p>
        </w:tc>
        <w:sdt>
          <w:sdtPr>
            <w:id w:val="1567990281"/>
            <w:placeholder>
              <w:docPart w:val="D0CB84C0179C46A0BDC9D8893C4F6E2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Can systems be virtualized?</w:t>
            </w:r>
          </w:p>
        </w:tc>
        <w:sdt>
          <w:sdtPr>
            <w:id w:val="194595493"/>
            <w:placeholder>
              <w:docPart w:val="0C64F253B5084A39983B6DDAA45AB5B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Will the product run on virtualized servers?</w:t>
            </w:r>
          </w:p>
        </w:tc>
        <w:sdt>
          <w:sdtPr>
            <w:id w:val="1249155775"/>
            <w:placeholder>
              <w:docPart w:val="4B82BFCD302743A29BF00B0EFF817F9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yes, what virtualization and remote access software is required on server?</w:t>
            </w:r>
          </w:p>
        </w:tc>
        <w:sdt>
          <w:sdtPr>
            <w:id w:val="-1959781914"/>
            <w:placeholder>
              <w:docPart w:val="66EE8B05FA124FA2980CCBF8983FF21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FD7CA5">
            <w:pPr>
              <w:pStyle w:val="TableBullet"/>
              <w:ind w:left="900" w:hanging="270"/>
            </w:pPr>
            <w:r w:rsidRPr="00AD4887">
              <w:t>Citrix</w:t>
            </w:r>
          </w:p>
        </w:tc>
        <w:sdt>
          <w:sdtPr>
            <w:id w:val="81033599"/>
            <w:placeholder>
              <w:docPart w:val="0780D50C1CE74FF9AB4F591826F9965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FD7CA5">
            <w:pPr>
              <w:pStyle w:val="TableBullet"/>
              <w:ind w:left="900" w:hanging="270"/>
            </w:pPr>
            <w:r w:rsidRPr="00AD4887">
              <w:t>BMC</w:t>
            </w:r>
          </w:p>
        </w:tc>
        <w:sdt>
          <w:sdtPr>
            <w:id w:val="-1596786340"/>
            <w:placeholder>
              <w:docPart w:val="61B6CDA90FCC4B7DB14006D6446C090E"/>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FD7CA5">
            <w:pPr>
              <w:pStyle w:val="TableBullet"/>
              <w:ind w:left="900" w:hanging="270"/>
            </w:pPr>
            <w:r w:rsidRPr="00AD4887">
              <w:t>Other</w:t>
            </w:r>
          </w:p>
        </w:tc>
        <w:sdt>
          <w:sdtPr>
            <w:id w:val="1817761819"/>
            <w:placeholder>
              <w:docPart w:val="05DC64C55C384D3BBD2D0802645D98C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no, are you moving toward certifying virtualized environments?</w:t>
            </w:r>
          </w:p>
        </w:tc>
        <w:sdt>
          <w:sdtPr>
            <w:id w:val="704147402"/>
            <w:placeholder>
              <w:docPart w:val="4342AE020DF649F183A346B38FAA4E5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Are we required to purchase hardware from your company?</w:t>
            </w:r>
          </w:p>
        </w:tc>
        <w:sdt>
          <w:sdtPr>
            <w:id w:val="-992177737"/>
            <w:placeholder>
              <w:docPart w:val="EE19EAA05F824BA8BEFB6A65508A1406"/>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Do you have a recommended vendor with discount pricing to purchase equipment?</w:t>
            </w:r>
          </w:p>
        </w:tc>
        <w:sdt>
          <w:sdtPr>
            <w:id w:val="620188650"/>
            <w:placeholder>
              <w:docPart w:val="8983542023004CC8ADBC161BF18BF0B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What type of support is available if equipment purchased from your company?</w:t>
            </w:r>
          </w:p>
        </w:tc>
        <w:sdt>
          <w:sdtPr>
            <w:id w:val="719020809"/>
            <w:placeholder>
              <w:docPart w:val="9842AF7AE31A4DDB8FA61DA7E8AA3B2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recommended printer manufacturers/models?</w:t>
            </w:r>
          </w:p>
        </w:tc>
        <w:sdt>
          <w:sdtPr>
            <w:id w:val="-1535116589"/>
            <w:placeholder>
              <w:docPart w:val="FE0D5ABEDF8D495BA9B22428FB64152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What type(s) of printers are recommended? (Laser, Inkjet, Thermal)</w:t>
            </w:r>
          </w:p>
        </w:tc>
        <w:sdt>
          <w:sdtPr>
            <w:id w:val="567772700"/>
            <w:placeholder>
              <w:docPart w:val="81DCDA0C605147DB9BD9E52FACA2332A"/>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recommended scanner manufacturers/models?</w:t>
            </w:r>
          </w:p>
        </w:tc>
        <w:sdt>
          <w:sdtPr>
            <w:id w:val="1820915377"/>
            <w:placeholder>
              <w:docPart w:val="7A0499E7914F4DA899270EA79BC1B4F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Do you require Internet access for your product?</w:t>
            </w:r>
          </w:p>
        </w:tc>
        <w:sdt>
          <w:sdtPr>
            <w:id w:val="-400449078"/>
            <w:placeholder>
              <w:docPart w:val="EF4D10CEF19B4FEA878CC6F1B077C64D"/>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For remote connection/maintenance?</w:t>
            </w:r>
          </w:p>
        </w:tc>
        <w:sdt>
          <w:sdtPr>
            <w:id w:val="-455950859"/>
            <w:placeholder>
              <w:docPart w:val="ABFCE685361D42119E01820C741F4D36"/>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If so, please detail security setup required for this access.  If Delta processes are initiated and data is downloaded into the system automatically, detail that information here.</w:t>
            </w:r>
          </w:p>
        </w:tc>
        <w:sdt>
          <w:sdtPr>
            <w:id w:val="2087956354"/>
            <w:placeholder>
              <w:docPart w:val="DB0EC82DF2824880AE08FD323C59E5E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Remote Support?</w:t>
            </w:r>
          </w:p>
        </w:tc>
        <w:sdt>
          <w:sdtPr>
            <w:id w:val="-696085386"/>
            <w:placeholder>
              <w:docPart w:val="E1640B5211764E169B82A7FE72C4A98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If so, please detail security setup and access rules governing when connections are created and what type of work can be performed on the live system during normal business hours.</w:t>
            </w:r>
          </w:p>
        </w:tc>
        <w:sdt>
          <w:sdtPr>
            <w:id w:val="1776202423"/>
            <w:placeholder>
              <w:docPart w:val="B60759B4E6924BD49CA383DA453446E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Access System/Application Remotely?</w:t>
            </w:r>
          </w:p>
        </w:tc>
        <w:sdt>
          <w:sdtPr>
            <w:id w:val="511103172"/>
            <w:placeholder>
              <w:docPart w:val="1E372EA48B8644C0BBFC09BC217E711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Are there any Delta processes that run nightly/weekly/etc. and if so, what data is collected and how is it used?</w:t>
            </w:r>
          </w:p>
        </w:tc>
        <w:sdt>
          <w:sdtPr>
            <w:id w:val="1253237694"/>
            <w:placeholder>
              <w:docPart w:val="FC6DD68BD3824E64B0014C5EE1FD9D31"/>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minimum network infrastructure requirements?</w:t>
            </w:r>
          </w:p>
        </w:tc>
        <w:sdt>
          <w:sdtPr>
            <w:id w:val="-545070472"/>
            <w:placeholder>
              <w:docPart w:val="650A6E3BDEC84C6ABB4C75416D7E79B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Firewall/VPN Appliance?</w:t>
            </w:r>
          </w:p>
        </w:tc>
        <w:sdt>
          <w:sdtPr>
            <w:id w:val="-1979679144"/>
            <w:placeholder>
              <w:docPart w:val="2A02B7D793B343B79C79EC7D55F45BF5"/>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Switches/Routers</w:t>
            </w:r>
          </w:p>
        </w:tc>
        <w:sdt>
          <w:sdtPr>
            <w:id w:val="814230275"/>
            <w:placeholder>
              <w:docPart w:val="7E57DC19DECD4325ACCB7F02DF56B9F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lastRenderedPageBreak/>
              <w:t>Other Devices</w:t>
            </w:r>
          </w:p>
        </w:tc>
        <w:sdt>
          <w:sdtPr>
            <w:id w:val="1610941803"/>
            <w:placeholder>
              <w:docPart w:val="6D958A4974844601A1E560A940976F9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Will your product operate on Windows Terminal Services or Citrix?</w:t>
            </w:r>
          </w:p>
        </w:tc>
        <w:sdt>
          <w:sdtPr>
            <w:id w:val="-1497484566"/>
            <w:placeholder>
              <w:docPart w:val="8B46B5F52B28453CAA702403B978F09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If no, are there plans to certify in these environments?</w:t>
            </w:r>
          </w:p>
        </w:tc>
        <w:sdt>
          <w:sdtPr>
            <w:id w:val="-249425182"/>
            <w:placeholder>
              <w:docPart w:val="01309F09F9D04B31BCE208C85DC3FA7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backup requirements?</w:t>
            </w:r>
          </w:p>
        </w:tc>
        <w:sdt>
          <w:sdtPr>
            <w:id w:val="-434445040"/>
            <w:placeholder>
              <w:docPart w:val="02021FBC653E4E5C9FBCA06DC027806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Do you require a separate server for backup services? (Tape, SANs)</w:t>
            </w:r>
          </w:p>
        </w:tc>
        <w:sdt>
          <w:sdtPr>
            <w:id w:val="2124648274"/>
            <w:placeholder>
              <w:docPart w:val="97F47F57387749B7BF1ACE290466E13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Are 3rd party backup solutions supported?</w:t>
            </w:r>
          </w:p>
        </w:tc>
        <w:sdt>
          <w:sdtPr>
            <w:id w:val="1122034867"/>
            <w:placeholder>
              <w:docPart w:val="04ED7C52951C4DF4BC2C83C565258E8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Does product provide database software (Yes/No)?</w:t>
            </w:r>
          </w:p>
        </w:tc>
        <w:sdt>
          <w:sdtPr>
            <w:id w:val="861019357"/>
            <w:placeholder>
              <w:docPart w:val="C57BF75AE34E4D928AF4DBC8FA85E1D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no, what database application is required? (MS SQL, Oracle, MySQL, Other)</w:t>
            </w:r>
          </w:p>
        </w:tc>
        <w:sdt>
          <w:sdtPr>
            <w:id w:val="-1935735670"/>
            <w:placeholder>
              <w:docPart w:val="1DD9B433D82E4560ADF701294D9B0C3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Can data be exported?</w:t>
            </w:r>
          </w:p>
        </w:tc>
        <w:sdt>
          <w:sdtPr>
            <w:id w:val="-1623680451"/>
            <w:placeholder>
              <w:docPart w:val="120403371918497286F52C0327C09B0A"/>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What format? (CSV, Text/Comma delimited, Other)</w:t>
            </w:r>
          </w:p>
        </w:tc>
        <w:sdt>
          <w:sdtPr>
            <w:id w:val="969175062"/>
            <w:placeholder>
              <w:docPart w:val="F77E25D029B14448B24743FCD3B9F96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Does product allow for ad hoc reporting against the database by customer using standard reporting software (Crystal Reports) or standard database queries?</w:t>
            </w:r>
          </w:p>
        </w:tc>
        <w:tc>
          <w:tcPr>
            <w:tcW w:w="4529" w:type="dxa"/>
          </w:tcPr>
          <w:p w:rsidR="00FD7CA5" w:rsidRPr="00AD4887" w:rsidRDefault="00FD7CA5" w:rsidP="004161F4">
            <w:pPr>
              <w:pStyle w:val="TableDash"/>
              <w:numPr>
                <w:ilvl w:val="0"/>
                <w:numId w:val="0"/>
              </w:numPr>
            </w:pP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8B654B" w:rsidRPr="00AD4887" w:rsidRDefault="008B654B" w:rsidP="008B654B">
            <w:pPr>
              <w:pStyle w:val="TableHeading"/>
              <w:jc w:val="left"/>
            </w:pPr>
            <w:r w:rsidRPr="00AD4887">
              <w:t>Infrastructure and Technology</w:t>
            </w:r>
          </w:p>
        </w:tc>
      </w:tr>
      <w:tr w:rsidR="008B654B" w:rsidRPr="00AD4887" w:rsidTr="00D04A18">
        <w:trPr>
          <w:trHeight w:val="300"/>
          <w:jc w:val="center"/>
        </w:trPr>
        <w:tc>
          <w:tcPr>
            <w:tcW w:w="9554" w:type="dxa"/>
            <w:gridSpan w:val="2"/>
            <w:vAlign w:val="center"/>
          </w:tcPr>
          <w:p w:rsidR="008B654B" w:rsidRPr="00AD4887" w:rsidRDefault="008B654B" w:rsidP="00FD7CA5">
            <w:pPr>
              <w:pStyle w:val="TableSubheading"/>
            </w:pPr>
            <w:r w:rsidRPr="00AD4887">
              <w:t>If product is an ASP model, please respond to questions below:</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Do you provide ASP solutions or require 3rd party vendor participation?</w:t>
            </w:r>
          </w:p>
        </w:tc>
        <w:sdt>
          <w:sdtPr>
            <w:id w:val="-1132481776"/>
            <w:placeholder>
              <w:docPart w:val="42962B56DF0446A2B152CF8F04D7AE7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What is the 3rd party vendor’s involvement?</w:t>
            </w:r>
          </w:p>
        </w:tc>
        <w:sdt>
          <w:sdtPr>
            <w:id w:val="-1240402610"/>
            <w:placeholder>
              <w:docPart w:val="82496E2CCCE4458F8C4CA674B82219C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How are support issues handled?</w:t>
            </w:r>
          </w:p>
        </w:tc>
        <w:sdt>
          <w:sdtPr>
            <w:id w:val="-1647883190"/>
            <w:placeholder>
              <w:docPart w:val="3522A35431C4431D9EE61089F9E4C9B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Does the ASP model require a server at the customer location?</w:t>
            </w:r>
          </w:p>
        </w:tc>
        <w:sdt>
          <w:sdtPr>
            <w:id w:val="1254014498"/>
            <w:placeholder>
              <w:docPart w:val="D2B3DB158BDF4C9E80E25254ABE3A3C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yes, what are the system requirements?</w:t>
            </w:r>
          </w:p>
        </w:tc>
        <w:sdt>
          <w:sdtPr>
            <w:id w:val="337967614"/>
            <w:placeholder>
              <w:docPart w:val="A71EA202A03246AC8E7501DD6B2C5E5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Number of Server(s)?</w:t>
            </w:r>
          </w:p>
        </w:tc>
        <w:sdt>
          <w:sdtPr>
            <w:id w:val="-1989460938"/>
            <w:placeholder>
              <w:docPart w:val="BEA2E208CB00429A899D6EFC3B41E19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Processor</w:t>
            </w:r>
          </w:p>
        </w:tc>
        <w:sdt>
          <w:sdtPr>
            <w:id w:val="-2102797018"/>
            <w:placeholder>
              <w:docPart w:val="09DBEE91CBD34DA1AF866E1827DD0A8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Storage and Fault Tolerance Requirements?</w:t>
            </w:r>
          </w:p>
        </w:tc>
        <w:sdt>
          <w:sdtPr>
            <w:id w:val="1235441199"/>
            <w:placeholder>
              <w:docPart w:val="E57839F1BDDF408DB2D8A078B9DAD93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Memory?</w:t>
            </w:r>
          </w:p>
          <w:p w:rsidR="008B654B" w:rsidRPr="00AD4887" w:rsidRDefault="008B654B" w:rsidP="00382388">
            <w:pPr>
              <w:pStyle w:val="TableDash"/>
              <w:tabs>
                <w:tab w:val="clear" w:pos="378"/>
              </w:tabs>
              <w:ind w:left="1080" w:hanging="187"/>
            </w:pPr>
            <w:r w:rsidRPr="00AD4887">
              <w:t>&lt;25 concurrent users</w:t>
            </w:r>
          </w:p>
          <w:p w:rsidR="008B654B" w:rsidRPr="00AD4887" w:rsidRDefault="008B654B" w:rsidP="00382388">
            <w:pPr>
              <w:pStyle w:val="TableDash"/>
              <w:tabs>
                <w:tab w:val="clear" w:pos="378"/>
              </w:tabs>
              <w:ind w:left="1080" w:hanging="187"/>
            </w:pPr>
            <w:r w:rsidRPr="00AD4887">
              <w:t>&gt;25 concurrent users</w:t>
            </w:r>
          </w:p>
        </w:tc>
        <w:sdt>
          <w:sdtPr>
            <w:id w:val="1601843697"/>
            <w:placeholder>
              <w:docPart w:val="84C40C360E39440AB20C4E66E278920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Bandwidth Requirements?</w:t>
            </w:r>
          </w:p>
        </w:tc>
        <w:sdt>
          <w:sdtPr>
            <w:id w:val="1160886361"/>
            <w:placeholder>
              <w:docPart w:val="63EAE96D44764DC2A0E24C7DB28381C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System Backup Requirements?</w:t>
            </w:r>
          </w:p>
        </w:tc>
        <w:sdt>
          <w:sdtPr>
            <w:id w:val="100379345"/>
            <w:placeholder>
              <w:docPart w:val="ED46A329E93748FAB5852F53E03EEF8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Types of Server(s)</w:t>
            </w:r>
          </w:p>
        </w:tc>
        <w:sdt>
          <w:sdtPr>
            <w:id w:val="1901940220"/>
            <w:placeholder>
              <w:docPart w:val="C8C8C6163B1D4E0BBC33AC504871469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Database Servers</w:t>
            </w:r>
          </w:p>
        </w:tc>
        <w:sdt>
          <w:sdtPr>
            <w:id w:val="506416787"/>
            <w:placeholder>
              <w:docPart w:val="BAA0B2452CA24215A8E83345050544B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Web Servers</w:t>
            </w:r>
          </w:p>
        </w:tc>
        <w:sdt>
          <w:sdtPr>
            <w:id w:val="-2141720506"/>
            <w:placeholder>
              <w:docPart w:val="AA5240E61DAB459DBB8137C01C34311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Interface Servers</w:t>
            </w:r>
          </w:p>
        </w:tc>
        <w:sdt>
          <w:sdtPr>
            <w:id w:val="2044554154"/>
            <w:placeholder>
              <w:docPart w:val="B561BF4655FC4CFB89AA75225E32C11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382388">
            <w:pPr>
              <w:pStyle w:val="TableBullet"/>
              <w:tabs>
                <w:tab w:val="clear" w:pos="180"/>
                <w:tab w:val="clear" w:pos="216"/>
              </w:tabs>
              <w:ind w:left="900" w:hanging="180"/>
            </w:pPr>
            <w:r w:rsidRPr="00AD4887">
              <w:t>Scanning Servers</w:t>
            </w:r>
          </w:p>
        </w:tc>
        <w:sdt>
          <w:sdtPr>
            <w:id w:val="1402634729"/>
            <w:placeholder>
              <w:docPart w:val="FC4DD549C0F242A690420881AB3766B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82388">
            <w:pPr>
              <w:pStyle w:val="TableBullet"/>
              <w:tabs>
                <w:tab w:val="clear" w:pos="180"/>
                <w:tab w:val="clear" w:pos="216"/>
              </w:tabs>
              <w:ind w:left="900" w:hanging="180"/>
            </w:pPr>
            <w:r w:rsidRPr="00AD4887">
              <w:t>Messaging (Fax, E-Prescribing, Print) Servers</w:t>
            </w:r>
          </w:p>
          <w:p w:rsidR="008B654B" w:rsidRPr="00AD4887" w:rsidRDefault="008B654B" w:rsidP="00382388">
            <w:pPr>
              <w:pStyle w:val="TableDash"/>
              <w:tabs>
                <w:tab w:val="clear" w:pos="378"/>
              </w:tabs>
              <w:ind w:left="1080" w:hanging="187"/>
            </w:pPr>
            <w:r w:rsidRPr="00AD4887">
              <w:t>If fax from server, what fax cards are supported?</w:t>
            </w:r>
          </w:p>
          <w:p w:rsidR="008B654B" w:rsidRPr="00AD4887" w:rsidRDefault="008B654B" w:rsidP="00382388">
            <w:pPr>
              <w:pStyle w:val="TableDash"/>
              <w:tabs>
                <w:tab w:val="clear" w:pos="378"/>
              </w:tabs>
              <w:ind w:left="1080" w:hanging="187"/>
            </w:pPr>
            <w:r w:rsidRPr="00AD4887">
              <w:t>Is separate fax software needed?</w:t>
            </w:r>
          </w:p>
        </w:tc>
        <w:sdt>
          <w:sdtPr>
            <w:id w:val="-349873996"/>
            <w:placeholder>
              <w:docPart w:val="DD6BCDA1C1B54FACAC2B5EB05284414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Is virtualization supported or required (VMWare, XenApp, etc.)?</w:t>
            </w:r>
          </w:p>
        </w:tc>
        <w:sdt>
          <w:sdtPr>
            <w:id w:val="-497267807"/>
            <w:placeholder>
              <w:docPart w:val="0D1259C8387949228DDFF1A3881B70A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so, on which servers and in what configuration?</w:t>
            </w:r>
          </w:p>
        </w:tc>
        <w:sdt>
          <w:sdtPr>
            <w:id w:val="2074311982"/>
            <w:placeholder>
              <w:docPart w:val="DC7B1814DD7340C78849EC4315406B8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Are Citrix and/or Terminal Services supported?</w:t>
            </w:r>
          </w:p>
        </w:tc>
        <w:sdt>
          <w:sdtPr>
            <w:id w:val="268285034"/>
            <w:placeholder>
              <w:docPart w:val="DC3A844C97E84C2EAF4BD3D0F086827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so, are there any application modules not supported or recommended for use in a virtualized environment?</w:t>
            </w:r>
          </w:p>
        </w:tc>
        <w:sdt>
          <w:sdtPr>
            <w:id w:val="894620004"/>
            <w:placeholder>
              <w:docPart w:val="E20D9BC786434F8EBF365FC1A5DA1C0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Does your product require or </w:t>
            </w:r>
            <w:r w:rsidRPr="008B654B">
              <w:t>recommend</w:t>
            </w:r>
            <w:r w:rsidRPr="00AD4887">
              <w:t xml:space="preserve"> a firewall?</w:t>
            </w:r>
          </w:p>
        </w:tc>
        <w:sdt>
          <w:sdtPr>
            <w:id w:val="-1046982251"/>
            <w:placeholder>
              <w:docPart w:val="5AE8DFCF3C2E4D1CB4A328BFFF4A312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yes, what is the recommended manufacturer/model?</w:t>
            </w:r>
          </w:p>
        </w:tc>
        <w:sdt>
          <w:sdtPr>
            <w:id w:val="332349765"/>
            <w:placeholder>
              <w:docPart w:val="0CA00F4389474BFDAE6D924C024906A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lastRenderedPageBreak/>
              <w:t>Do you recommend VPN access?</w:t>
            </w:r>
          </w:p>
        </w:tc>
        <w:sdt>
          <w:sdtPr>
            <w:id w:val="142319276"/>
            <w:placeholder>
              <w:docPart w:val="A3D1596B4C1247748494A55DC6E92DB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Do you provide all CALs (client access licenses) for database and </w:t>
            </w:r>
            <w:r w:rsidRPr="008B654B">
              <w:t>system</w:t>
            </w:r>
            <w:r w:rsidRPr="00AD4887">
              <w:t xml:space="preserve"> access or does the customer purchase these?</w:t>
            </w:r>
          </w:p>
        </w:tc>
        <w:sdt>
          <w:sdtPr>
            <w:id w:val="-783804179"/>
            <w:placeholder>
              <w:docPart w:val="F4C875ADF28B479D98D1F29DE2A4102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If customer must purchase, how many need to be purchased based on expected number of users on the product?</w:t>
            </w:r>
          </w:p>
        </w:tc>
        <w:sdt>
          <w:sdtPr>
            <w:id w:val="1033312299"/>
            <w:placeholder>
              <w:docPart w:val="D0230177E5E54EC68DF55E29EA84DE3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List all security enhancements which must be accommodated on workstations (e.g., Internet sites trusted, active x controls enabled, Dot Net versions supported, registry modifications, etc).</w:t>
            </w:r>
          </w:p>
        </w:tc>
        <w:sdt>
          <w:sdtPr>
            <w:id w:val="868264341"/>
            <w:placeholder>
              <w:docPart w:val="BD29DDECD63C431B92794C40DAEDFAA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AD4887">
              <w:t>Does the product support any of the following external devices:</w:t>
            </w:r>
          </w:p>
          <w:p w:rsidR="008B654B" w:rsidRPr="00AD4887" w:rsidRDefault="008B654B" w:rsidP="00301062">
            <w:pPr>
              <w:pStyle w:val="TableBullet"/>
              <w:tabs>
                <w:tab w:val="clear" w:pos="180"/>
                <w:tab w:val="clear" w:pos="216"/>
              </w:tabs>
              <w:ind w:hanging="180"/>
            </w:pPr>
            <w:r w:rsidRPr="00AD4887">
              <w:t>USB devices</w:t>
            </w:r>
          </w:p>
          <w:p w:rsidR="008B654B" w:rsidRPr="00AD4887" w:rsidRDefault="008B654B" w:rsidP="00301062">
            <w:pPr>
              <w:pStyle w:val="TableBullet"/>
              <w:ind w:hanging="180"/>
            </w:pPr>
            <w:r w:rsidRPr="00AD4887">
              <w:t>Scanners (manufacturer/model)</w:t>
            </w:r>
          </w:p>
          <w:p w:rsidR="008B654B" w:rsidRPr="00AD4887" w:rsidRDefault="008B654B" w:rsidP="00301062">
            <w:pPr>
              <w:pStyle w:val="TableBullet"/>
              <w:ind w:hanging="180"/>
            </w:pPr>
            <w:r w:rsidRPr="00AD4887">
              <w:t>Flatbed</w:t>
            </w:r>
          </w:p>
          <w:p w:rsidR="008B654B" w:rsidRPr="00AD4887" w:rsidRDefault="008B654B" w:rsidP="00301062">
            <w:pPr>
              <w:pStyle w:val="TableBullet"/>
              <w:ind w:hanging="180"/>
            </w:pPr>
            <w:r w:rsidRPr="00AD4887">
              <w:t>Handheld (i.e., Barcode, PDA, BlackBerry Devices, etc.)</w:t>
            </w:r>
          </w:p>
          <w:p w:rsidR="008B654B" w:rsidRPr="00AD4887" w:rsidRDefault="008B654B" w:rsidP="00301062">
            <w:pPr>
              <w:pStyle w:val="TableBullet"/>
              <w:ind w:hanging="180"/>
            </w:pPr>
            <w:r w:rsidRPr="00AD4887">
              <w:t>Card Readers (i.e. smart card, security</w:t>
            </w:r>
          </w:p>
          <w:p w:rsidR="008B654B" w:rsidRPr="00AD4887" w:rsidRDefault="008B654B" w:rsidP="00301062">
            <w:pPr>
              <w:pStyle w:val="TableBullet"/>
              <w:ind w:hanging="180"/>
            </w:pPr>
            <w:r w:rsidRPr="00AD4887">
              <w:t>Other Input Devices</w:t>
            </w:r>
          </w:p>
        </w:tc>
        <w:sdt>
          <w:sdtPr>
            <w:id w:val="-744869057"/>
            <w:placeholder>
              <w:docPart w:val="9D060EE3665246FD9E15B4EB7FD7BAD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What are the </w:t>
            </w:r>
            <w:r w:rsidRPr="008B654B">
              <w:t>bandwidth</w:t>
            </w:r>
            <w:r w:rsidRPr="00AD4887">
              <w:t xml:space="preserve"> requirements per user?</w:t>
            </w:r>
          </w:p>
        </w:tc>
        <w:sdt>
          <w:sdtPr>
            <w:id w:val="1604373764"/>
            <w:placeholder>
              <w:docPart w:val="9A8762CC5B004756BD41CB0C6CDE802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AD4887">
              <w:t>What are the workstation requirements?</w:t>
            </w:r>
          </w:p>
        </w:tc>
        <w:sdt>
          <w:sdtPr>
            <w:id w:val="51054053"/>
            <w:placeholder>
              <w:docPart w:val="64B0D15C901C4534AE49453B16386EB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AD4887">
              <w:t>Manufacturer/Model</w:t>
            </w:r>
          </w:p>
          <w:p w:rsidR="008B654B" w:rsidRPr="00AD4887" w:rsidRDefault="008B654B" w:rsidP="00301062">
            <w:pPr>
              <w:pStyle w:val="TableBullet"/>
              <w:ind w:hanging="180"/>
            </w:pPr>
            <w:r w:rsidRPr="00AD4887">
              <w:t>Processor</w:t>
            </w:r>
          </w:p>
          <w:p w:rsidR="008B654B" w:rsidRPr="00AD4887" w:rsidRDefault="008B654B" w:rsidP="00301062">
            <w:pPr>
              <w:pStyle w:val="TableBullet"/>
              <w:ind w:hanging="180"/>
            </w:pPr>
            <w:r w:rsidRPr="00AD4887">
              <w:t>Storage</w:t>
            </w:r>
          </w:p>
          <w:p w:rsidR="008B654B" w:rsidRPr="00AD4887" w:rsidRDefault="008B654B" w:rsidP="00301062">
            <w:pPr>
              <w:pStyle w:val="TableBullet"/>
              <w:ind w:hanging="180"/>
            </w:pPr>
            <w:r w:rsidRPr="00AD4887">
              <w:t>Memory</w:t>
            </w:r>
          </w:p>
          <w:p w:rsidR="008B654B" w:rsidRPr="00AD4887" w:rsidRDefault="008B654B" w:rsidP="00301062">
            <w:pPr>
              <w:pStyle w:val="TableBullet"/>
              <w:ind w:hanging="180"/>
            </w:pPr>
            <w:r w:rsidRPr="00AD4887">
              <w:t>Operating System</w:t>
            </w:r>
          </w:p>
        </w:tc>
        <w:sdt>
          <w:sdtPr>
            <w:id w:val="-123389081"/>
            <w:placeholder>
              <w:docPart w:val="BCBC1EDD5EC64D3D8210D3DAC1C6CA9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Does the product require any type of client (i.e. </w:t>
            </w:r>
            <w:r w:rsidRPr="008B654B">
              <w:t>Citrix</w:t>
            </w:r>
            <w:r w:rsidRPr="00AD4887">
              <w:t>, clientware, Cisco VPN, etc.)?</w:t>
            </w:r>
          </w:p>
        </w:tc>
        <w:sdt>
          <w:sdtPr>
            <w:id w:val="46111178"/>
            <w:placeholder>
              <w:docPart w:val="7E68B2E76B6B460D9E86B38D619EB8F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What applications are supported </w:t>
            </w:r>
            <w:r w:rsidRPr="008B654B">
              <w:t>and</w:t>
            </w:r>
            <w:r w:rsidRPr="00AD4887">
              <w:t>/or need to be installed on the workstation?</w:t>
            </w:r>
          </w:p>
          <w:p w:rsidR="008B654B" w:rsidRPr="00AD4887" w:rsidRDefault="008B654B" w:rsidP="00301062">
            <w:pPr>
              <w:pStyle w:val="TableBullet"/>
              <w:ind w:hanging="180"/>
            </w:pPr>
            <w:r w:rsidRPr="00AD4887">
              <w:t>Java</w:t>
            </w:r>
          </w:p>
          <w:p w:rsidR="008B654B" w:rsidRPr="00AD4887" w:rsidRDefault="008B654B" w:rsidP="00301062">
            <w:pPr>
              <w:pStyle w:val="TableBullet"/>
              <w:ind w:hanging="180"/>
            </w:pPr>
            <w:r w:rsidRPr="00AD4887">
              <w:t>Flash</w:t>
            </w:r>
          </w:p>
          <w:p w:rsidR="008B654B" w:rsidRPr="00AD4887" w:rsidRDefault="008B654B" w:rsidP="00301062">
            <w:pPr>
              <w:pStyle w:val="TableBullet"/>
              <w:ind w:hanging="180"/>
            </w:pPr>
            <w:r w:rsidRPr="00AD4887">
              <w:t>Adobe Reader</w:t>
            </w:r>
          </w:p>
          <w:p w:rsidR="008B654B" w:rsidRPr="00AD4887" w:rsidRDefault="008B654B" w:rsidP="00301062">
            <w:pPr>
              <w:pStyle w:val="TableBullet"/>
              <w:ind w:hanging="180"/>
            </w:pPr>
            <w:r w:rsidRPr="00AD4887">
              <w:t>Microsoft Office (i.e., Word, Excel, etc.)</w:t>
            </w:r>
          </w:p>
          <w:p w:rsidR="008B654B" w:rsidRPr="00AD4887" w:rsidRDefault="008B654B" w:rsidP="00301062">
            <w:pPr>
              <w:pStyle w:val="TableBullet"/>
              <w:ind w:hanging="180"/>
            </w:pPr>
            <w:r w:rsidRPr="00AD4887">
              <w:t>Antivirus</w:t>
            </w:r>
          </w:p>
          <w:p w:rsidR="008B654B" w:rsidRPr="00AD4887" w:rsidRDefault="008B654B" w:rsidP="00301062">
            <w:pPr>
              <w:pStyle w:val="TableBullet"/>
              <w:ind w:hanging="180"/>
            </w:pPr>
            <w:r w:rsidRPr="00AD4887">
              <w:t>Which folders/files must be excluded from active scanning?</w:t>
            </w:r>
          </w:p>
          <w:p w:rsidR="008B654B" w:rsidRPr="00AD4887" w:rsidRDefault="008B654B" w:rsidP="00301062">
            <w:pPr>
              <w:pStyle w:val="TableBullet"/>
              <w:ind w:hanging="180"/>
            </w:pPr>
            <w:r w:rsidRPr="00AD4887">
              <w:t>Crystal Reports</w:t>
            </w:r>
          </w:p>
          <w:p w:rsidR="008B654B" w:rsidRPr="00AD4887" w:rsidRDefault="008B654B" w:rsidP="00301062">
            <w:pPr>
              <w:pStyle w:val="TableBullet"/>
              <w:ind w:hanging="180"/>
            </w:pPr>
            <w:r w:rsidRPr="00AD4887">
              <w:t>Open Office</w:t>
            </w:r>
          </w:p>
          <w:p w:rsidR="008B654B" w:rsidRPr="00AD4887" w:rsidRDefault="008B654B" w:rsidP="00301062">
            <w:pPr>
              <w:pStyle w:val="TableBullet"/>
              <w:ind w:hanging="180"/>
            </w:pPr>
            <w:r w:rsidRPr="00AD4887">
              <w:t>Remote Access Software (WinVNC, RDP, GoToMyPC, etc.) for support</w:t>
            </w:r>
          </w:p>
        </w:tc>
        <w:sdt>
          <w:sdtPr>
            <w:id w:val="428002936"/>
            <w:placeholder>
              <w:docPart w:val="EC9A15CE2B5A4D2D887FC9AC9A5B315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Require ODBC driver or SQL application on workstations?</w:t>
            </w:r>
          </w:p>
        </w:tc>
        <w:sdt>
          <w:sdtPr>
            <w:id w:val="1997135607"/>
            <w:placeholder>
              <w:docPart w:val="3F9C4743152E44E29C56A919DEA8EF9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Any other applications required?</w:t>
            </w:r>
          </w:p>
        </w:tc>
        <w:sdt>
          <w:sdtPr>
            <w:id w:val="-1034034734"/>
            <w:placeholder>
              <w:docPart w:val="5C00517F60134BE081A96CA6A3D31A8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Can the product be securely accessed from any location with an Internet/broadband connection?</w:t>
            </w:r>
          </w:p>
        </w:tc>
        <w:sdt>
          <w:sdtPr>
            <w:id w:val="821153506"/>
            <w:placeholder>
              <w:docPart w:val="E08A7A952B2141E7AC6B5512DF80F58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How is data saved at the ASP location?</w:t>
            </w:r>
          </w:p>
        </w:tc>
        <w:sdt>
          <w:sdtPr>
            <w:id w:val="1910418840"/>
            <w:placeholder>
              <w:docPart w:val="782ACF32A30C4A55A12C28DE290F496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How often is routine maintenance performed on remote system?</w:t>
            </w:r>
          </w:p>
          <w:p w:rsidR="008B654B" w:rsidRPr="00AD4887" w:rsidRDefault="008B654B" w:rsidP="00301062">
            <w:pPr>
              <w:pStyle w:val="TableBullet"/>
              <w:ind w:hanging="180"/>
            </w:pPr>
            <w:r w:rsidRPr="00AD4887">
              <w:t>Backups?</w:t>
            </w:r>
          </w:p>
          <w:p w:rsidR="008B654B" w:rsidRPr="00AD4887" w:rsidRDefault="008B654B" w:rsidP="00301062">
            <w:pPr>
              <w:pStyle w:val="TableBullet"/>
              <w:ind w:hanging="180"/>
            </w:pPr>
            <w:r w:rsidRPr="00AD4887">
              <w:t>Updates?</w:t>
            </w:r>
          </w:p>
          <w:p w:rsidR="008B654B" w:rsidRPr="00AD4887" w:rsidRDefault="008B654B" w:rsidP="00301062">
            <w:pPr>
              <w:pStyle w:val="TableBullet"/>
              <w:ind w:hanging="180"/>
            </w:pPr>
            <w:r w:rsidRPr="00AD4887">
              <w:t>Performance Monitoring and Enhancements</w:t>
            </w:r>
          </w:p>
        </w:tc>
        <w:sdt>
          <w:sdtPr>
            <w:id w:val="1759165083"/>
            <w:placeholder>
              <w:docPart w:val="B8EEA8DBBFCA48D08AFF7ED0611D44B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Since we would be dependent on Internet connection, what is our strategy if the Internet connection goes down and cannot use your system?</w:t>
            </w:r>
          </w:p>
        </w:tc>
        <w:sdt>
          <w:sdtPr>
            <w:id w:val="1112324686"/>
            <w:placeholder>
              <w:docPart w:val="D9A300626D1F48D595D413E03512613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How will the customer be able to download and distribute the patient’s health record to meet meaningful use?</w:t>
            </w:r>
          </w:p>
        </w:tc>
        <w:sdt>
          <w:sdtPr>
            <w:id w:val="2053570209"/>
            <w:placeholder>
              <w:docPart w:val="0CC3A32867A547CCAE367F1B73FCA0D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lastRenderedPageBreak/>
              <w:t>How will the customer be able to upload patient-provided records (either paper or electronic format (radiology, medical records, lab data, etc.))?</w:t>
            </w:r>
          </w:p>
        </w:tc>
        <w:sdt>
          <w:sdtPr>
            <w:id w:val="1378431690"/>
            <w:placeholder>
              <w:docPart w:val="11556AFF85E2450291C7597BD4F853A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9554" w:type="dxa"/>
            <w:gridSpan w:val="2"/>
            <w:shd w:val="clear" w:color="auto" w:fill="03426D"/>
            <w:vAlign w:val="center"/>
          </w:tcPr>
          <w:p w:rsidR="008B654B" w:rsidRPr="00AD4887" w:rsidRDefault="008B654B" w:rsidP="008B654B">
            <w:pPr>
              <w:pStyle w:val="TableHeading"/>
              <w:jc w:val="left"/>
            </w:pPr>
            <w:r w:rsidRPr="00AD4887">
              <w:t>Infrastructure and Technology</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vAlign w:val="center"/>
          </w:tcPr>
          <w:p w:rsidR="008B654B" w:rsidRPr="00AD4887" w:rsidRDefault="008B654B" w:rsidP="00C8021D">
            <w:pPr>
              <w:pStyle w:val="TableSubheading"/>
            </w:pPr>
            <w:r w:rsidRPr="00AD4887">
              <w:t>If product is a SaaS model, please respond to questions below:</w:t>
            </w:r>
          </w:p>
        </w:tc>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Do you provide direct SaaS solutions or require 3rd party vendor participation?</w:t>
            </w:r>
          </w:p>
        </w:tc>
        <w:sdt>
          <w:sdtPr>
            <w:id w:val="208072166"/>
            <w:placeholder>
              <w:docPart w:val="BFAEA0433FD54C9E8D1DD7E758A710A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How are support issues handled?</w:t>
            </w:r>
          </w:p>
        </w:tc>
        <w:sdt>
          <w:sdtPr>
            <w:id w:val="1266724662"/>
            <w:placeholder>
              <w:docPart w:val="0E725232054A40A8BC011CFBADF5FB0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Does a 3rd party vendor host any part of your product and/or data?</w:t>
            </w:r>
          </w:p>
        </w:tc>
        <w:sdt>
          <w:sdtPr>
            <w:id w:val="-583074987"/>
            <w:placeholder>
              <w:docPart w:val="B53AC8EE5D1B421CA20AA5C845195A7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Does your product require or recommend a firewall on the client side?</w:t>
            </w:r>
          </w:p>
        </w:tc>
        <w:sdt>
          <w:sdtPr>
            <w:id w:val="-726146575"/>
            <w:placeholder>
              <w:docPart w:val="FF486F1D1AAE48D79EBD666CFD3881A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If yes, what is the recommended manufacturer/model?</w:t>
            </w:r>
          </w:p>
        </w:tc>
        <w:sdt>
          <w:sdtPr>
            <w:id w:val="528847341"/>
            <w:placeholder>
              <w:docPart w:val="02841AA3F1EB43B78ADF3D8F6AD711D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Can the product be securely accessed from any location with an Internet/</w:t>
            </w:r>
            <w:r w:rsidRPr="008B654B">
              <w:t>broadband</w:t>
            </w:r>
            <w:r w:rsidRPr="00AD4887">
              <w:t xml:space="preserve"> connection?</w:t>
            </w:r>
          </w:p>
        </w:tc>
        <w:sdt>
          <w:sdtPr>
            <w:id w:val="-393900072"/>
            <w:placeholder>
              <w:docPart w:val="285947E6654245999DF5C5D42B779A8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What are the security requirements for remote users (non-office users)?</w:t>
            </w:r>
          </w:p>
        </w:tc>
        <w:sdt>
          <w:sdtPr>
            <w:id w:val="820770780"/>
            <w:placeholder>
              <w:docPart w:val="089B9E68F954473FA3F58FD06F25F9F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What are the minimum bandwidth requirements?</w:t>
            </w:r>
          </w:p>
        </w:tc>
        <w:sdt>
          <w:sdtPr>
            <w:id w:val="-1745031869"/>
            <w:placeholder>
              <w:docPart w:val="C8A37413D9394740B1EF79056EAB288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List all security enhancements which must be accommodated on client workstations (e.g., Internet sites trusted, active x controls enabled, Dot Net versions supported, </w:t>
            </w:r>
            <w:r w:rsidRPr="008B654B">
              <w:t>registry</w:t>
            </w:r>
            <w:r w:rsidRPr="00AD4887">
              <w:t xml:space="preserve"> modifications, etc.).</w:t>
            </w:r>
          </w:p>
        </w:tc>
        <w:sdt>
          <w:sdtPr>
            <w:id w:val="-954406889"/>
            <w:placeholder>
              <w:docPart w:val="935D657FC2AB4BE289993FBC160645F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Does the product </w:t>
            </w:r>
            <w:r w:rsidRPr="008B654B">
              <w:t>support</w:t>
            </w:r>
            <w:r w:rsidRPr="00AD4887">
              <w:t xml:space="preserve"> any of the following external devices:</w:t>
            </w:r>
          </w:p>
          <w:p w:rsidR="008B654B" w:rsidRPr="00AD4887" w:rsidRDefault="008B654B" w:rsidP="00EF2EAE">
            <w:pPr>
              <w:pStyle w:val="TableBullet"/>
              <w:ind w:hanging="180"/>
            </w:pPr>
            <w:r w:rsidRPr="00AD4887">
              <w:t>USB Devices</w:t>
            </w:r>
          </w:p>
          <w:p w:rsidR="008B654B" w:rsidRPr="00AD4887" w:rsidRDefault="008B654B" w:rsidP="00EF2EAE">
            <w:pPr>
              <w:pStyle w:val="TableBullet"/>
              <w:ind w:hanging="180"/>
            </w:pPr>
            <w:r w:rsidRPr="00AD4887">
              <w:t>Scanners (Manufacturer/Model)</w:t>
            </w:r>
          </w:p>
          <w:p w:rsidR="008B654B" w:rsidRPr="00AD4887" w:rsidRDefault="008B654B" w:rsidP="00EF2EAE">
            <w:pPr>
              <w:pStyle w:val="TableBullet"/>
              <w:ind w:hanging="180"/>
            </w:pPr>
            <w:r w:rsidRPr="00AD4887">
              <w:t>Flatbed</w:t>
            </w:r>
          </w:p>
          <w:p w:rsidR="008B654B" w:rsidRPr="00AD4887" w:rsidRDefault="008B654B" w:rsidP="00EF2EAE">
            <w:pPr>
              <w:pStyle w:val="TableBullet"/>
              <w:ind w:hanging="180"/>
            </w:pPr>
            <w:r w:rsidRPr="00AD4887">
              <w:t>Handheld (i.e., Barcode, PDA, BlackBerry Devices, etc.)</w:t>
            </w:r>
          </w:p>
          <w:p w:rsidR="008B654B" w:rsidRPr="00AD4887" w:rsidRDefault="008B654B" w:rsidP="00EF2EAE">
            <w:pPr>
              <w:pStyle w:val="TableBullet"/>
              <w:ind w:hanging="180"/>
            </w:pPr>
            <w:r w:rsidRPr="00AD4887">
              <w:t>Card Readers (i.e., Smart Card, Security)</w:t>
            </w:r>
          </w:p>
          <w:p w:rsidR="008B654B" w:rsidRPr="00AD4887" w:rsidRDefault="008B654B" w:rsidP="00EF2EAE">
            <w:pPr>
              <w:pStyle w:val="TableBullet"/>
              <w:ind w:hanging="180"/>
            </w:pPr>
            <w:r w:rsidRPr="00AD4887">
              <w:t>Other Input Devices</w:t>
            </w:r>
          </w:p>
        </w:tc>
        <w:sdt>
          <w:sdtPr>
            <w:id w:val="-2090539438"/>
            <w:placeholder>
              <w:docPart w:val="8C2BB30E26594FEC851CA30E508D897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AD4887">
              <w:t>What are the workstation requirements?</w:t>
            </w:r>
          </w:p>
        </w:tc>
        <w:sdt>
          <w:sdtPr>
            <w:id w:val="1299953233"/>
            <w:placeholder>
              <w:docPart w:val="8626A0FF549844A9A0F65CC05732DA5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AD4887">
              <w:t>Manufacturer/Model</w:t>
            </w:r>
          </w:p>
          <w:p w:rsidR="008B654B" w:rsidRPr="00AD4887" w:rsidRDefault="008B654B" w:rsidP="00EF2EAE">
            <w:pPr>
              <w:pStyle w:val="TableBullet"/>
              <w:ind w:hanging="180"/>
            </w:pPr>
            <w:r w:rsidRPr="00AD4887">
              <w:t>Processor</w:t>
            </w:r>
          </w:p>
          <w:p w:rsidR="008B654B" w:rsidRPr="00AD4887" w:rsidRDefault="008B654B" w:rsidP="00EF2EAE">
            <w:pPr>
              <w:pStyle w:val="TableBullet"/>
              <w:ind w:hanging="180"/>
            </w:pPr>
            <w:r w:rsidRPr="00AD4887">
              <w:t>Storage</w:t>
            </w:r>
          </w:p>
          <w:p w:rsidR="008B654B" w:rsidRPr="00AD4887" w:rsidRDefault="008B654B" w:rsidP="00EF2EAE">
            <w:pPr>
              <w:pStyle w:val="TableBullet"/>
              <w:ind w:hanging="180"/>
            </w:pPr>
            <w:r w:rsidRPr="00AD4887">
              <w:t>Memory</w:t>
            </w:r>
          </w:p>
          <w:p w:rsidR="008B654B" w:rsidRPr="00AD4887" w:rsidRDefault="008B654B" w:rsidP="00EF2EAE">
            <w:pPr>
              <w:pStyle w:val="TableBullet"/>
              <w:ind w:hanging="180"/>
            </w:pPr>
            <w:r w:rsidRPr="00AD4887">
              <w:t>Operating System</w:t>
            </w:r>
          </w:p>
        </w:tc>
        <w:sdt>
          <w:sdtPr>
            <w:id w:val="451219474"/>
            <w:placeholder>
              <w:docPart w:val="714CE8022A2A4534AC603B357C0D5CA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Does the product </w:t>
            </w:r>
            <w:r w:rsidRPr="008B654B">
              <w:t>require</w:t>
            </w:r>
            <w:r w:rsidRPr="00AD4887">
              <w:t xml:space="preserve"> any type of client (i.e. Citrix, clientware, Cisco VPN, etc.)?</w:t>
            </w:r>
          </w:p>
        </w:tc>
        <w:sdt>
          <w:sdtPr>
            <w:id w:val="1671910571"/>
            <w:placeholder>
              <w:docPart w:val="13ABF6B977244973BF095D737517135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What applications are supported and/or need to be installed on the </w:t>
            </w:r>
            <w:r w:rsidRPr="008B654B">
              <w:t>workstations</w:t>
            </w:r>
            <w:r w:rsidRPr="00AD4887">
              <w:t>?</w:t>
            </w:r>
          </w:p>
          <w:p w:rsidR="008B654B" w:rsidRPr="00AD4887" w:rsidRDefault="008B654B" w:rsidP="001817B8">
            <w:pPr>
              <w:pStyle w:val="TableBullet"/>
              <w:ind w:hanging="180"/>
            </w:pPr>
            <w:r w:rsidRPr="00AD4887">
              <w:t>Java</w:t>
            </w:r>
          </w:p>
          <w:p w:rsidR="008B654B" w:rsidRPr="00AD4887" w:rsidRDefault="008B654B" w:rsidP="001817B8">
            <w:pPr>
              <w:pStyle w:val="TableBullet"/>
              <w:ind w:hanging="180"/>
            </w:pPr>
            <w:r w:rsidRPr="00AD4887">
              <w:t>Flash</w:t>
            </w:r>
          </w:p>
          <w:p w:rsidR="008B654B" w:rsidRPr="00AD4887" w:rsidRDefault="008B654B" w:rsidP="001817B8">
            <w:pPr>
              <w:pStyle w:val="TableBullet"/>
              <w:ind w:hanging="180"/>
            </w:pPr>
            <w:r w:rsidRPr="00AD4887">
              <w:t>Adobe Reader</w:t>
            </w:r>
          </w:p>
          <w:p w:rsidR="008B654B" w:rsidRPr="00AD4887" w:rsidRDefault="008B654B" w:rsidP="001817B8">
            <w:pPr>
              <w:pStyle w:val="TableBullet"/>
              <w:ind w:hanging="180"/>
            </w:pPr>
            <w:r w:rsidRPr="00AD4887">
              <w:t>Microsoft Office (i.e., Word, Excel, etc.)</w:t>
            </w:r>
          </w:p>
          <w:p w:rsidR="008B654B" w:rsidRPr="00AD4887" w:rsidRDefault="008B654B" w:rsidP="001817B8">
            <w:pPr>
              <w:pStyle w:val="TableBullet"/>
              <w:ind w:hanging="180"/>
            </w:pPr>
            <w:r w:rsidRPr="00AD4887">
              <w:t>Antivirus</w:t>
            </w:r>
          </w:p>
          <w:p w:rsidR="008B654B" w:rsidRPr="00AD4887" w:rsidRDefault="008B654B" w:rsidP="001817B8">
            <w:pPr>
              <w:pStyle w:val="TableBullet"/>
              <w:ind w:hanging="180"/>
            </w:pPr>
            <w:r w:rsidRPr="00AD4887">
              <w:t>Which folders/files must be excluded from active scanning?</w:t>
            </w:r>
          </w:p>
          <w:p w:rsidR="008B654B" w:rsidRPr="00AD4887" w:rsidRDefault="008B654B" w:rsidP="001817B8">
            <w:pPr>
              <w:pStyle w:val="TableBullet"/>
              <w:ind w:hanging="180"/>
            </w:pPr>
            <w:r w:rsidRPr="00AD4887">
              <w:t>Crystal Reports</w:t>
            </w:r>
          </w:p>
          <w:p w:rsidR="008B654B" w:rsidRPr="00AD4887" w:rsidRDefault="008B654B" w:rsidP="001817B8">
            <w:pPr>
              <w:pStyle w:val="TableBullet"/>
              <w:ind w:hanging="180"/>
            </w:pPr>
            <w:r w:rsidRPr="00AD4887">
              <w:t>Open Office</w:t>
            </w:r>
          </w:p>
          <w:p w:rsidR="008B654B" w:rsidRPr="00AD4887" w:rsidRDefault="008B654B" w:rsidP="001817B8">
            <w:pPr>
              <w:pStyle w:val="TableBullet"/>
              <w:ind w:hanging="180"/>
            </w:pPr>
            <w:r w:rsidRPr="00AD4887">
              <w:t>Remote Access Software (WinVNC, RDP, GoToMyPC, etc.) for support</w:t>
            </w:r>
          </w:p>
        </w:tc>
        <w:sdt>
          <w:sdtPr>
            <w:id w:val="729816847"/>
            <w:placeholder>
              <w:docPart w:val="A122881480974E2E9E0B8617E72BE04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Require ODBC driver or SQL application on workstations?</w:t>
            </w:r>
          </w:p>
        </w:tc>
        <w:sdt>
          <w:sdtPr>
            <w:id w:val="-2029626381"/>
            <w:placeholder>
              <w:docPart w:val="95126A193DED4D44A8FC3F1F1D26A26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Any other applications required?</w:t>
            </w:r>
          </w:p>
        </w:tc>
        <w:sdt>
          <w:sdtPr>
            <w:id w:val="-172959259"/>
            <w:placeholder>
              <w:docPart w:val="2BB3108F03384ED4B0E7C50D66CEA62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How is data saved and stored?</w:t>
            </w:r>
          </w:p>
        </w:tc>
        <w:sdt>
          <w:sdtPr>
            <w:id w:val="-1877153601"/>
            <w:placeholder>
              <w:docPart w:val="4CE5DBD71B42410296D459D92271444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lastRenderedPageBreak/>
              <w:t>How will the customer be able to download and distribute the patient’s health record to meet meaningful use?</w:t>
            </w:r>
          </w:p>
        </w:tc>
        <w:sdt>
          <w:sdtPr>
            <w:id w:val="-1445452920"/>
            <w:placeholder>
              <w:docPart w:val="AEB817D859B445A7A178887C1E08F63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How will the customer be able to upload patient-provided records (either paper or electronic format (radiology, medical records, lab data, etc.))?</w:t>
            </w:r>
          </w:p>
        </w:tc>
        <w:sdt>
          <w:sdtPr>
            <w:id w:val="1422061101"/>
            <w:placeholder>
              <w:docPart w:val="0584EFA4B78F44ED92CD1A5CD36C66BE"/>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Can information be exported to CD/DVD in CSV or comma text delimited format?</w:t>
            </w:r>
          </w:p>
        </w:tc>
        <w:sdt>
          <w:sdtPr>
            <w:id w:val="-363588493"/>
            <w:placeholder>
              <w:docPart w:val="51FA0BE5207146CF8E2E9CACA972CA4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Does product allow reports be created?</w:t>
            </w:r>
          </w:p>
        </w:tc>
        <w:sdt>
          <w:sdtPr>
            <w:id w:val="1156731650"/>
            <w:placeholder>
              <w:docPart w:val="D70739EE8E5B4A80B7757B1F6FAD174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Dash"/>
            </w:pPr>
            <w:r w:rsidRPr="00AD4887">
              <w:t>Ad hoc reporting option?</w:t>
            </w:r>
          </w:p>
        </w:tc>
        <w:sdt>
          <w:sdtPr>
            <w:id w:val="-1389572134"/>
            <w:placeholder>
              <w:docPart w:val="4D84050495A646ACA47FB37125D4F8D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Provide a list of standard reports (no customization) which the customer may run to meet meaningful use requirements.</w:t>
            </w:r>
          </w:p>
        </w:tc>
        <w:sdt>
          <w:sdtPr>
            <w:id w:val="1487286828"/>
            <w:placeholder>
              <w:docPart w:val="E289FF8158F442418B2DBEC1C83D190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AD4887">
              <w:t>How often is routine maintenance performed on remote system?</w:t>
            </w:r>
          </w:p>
          <w:p w:rsidR="008B654B" w:rsidRPr="00AD4887" w:rsidRDefault="008B654B" w:rsidP="00B5614B">
            <w:pPr>
              <w:pStyle w:val="TableBullet"/>
              <w:ind w:hanging="180"/>
            </w:pPr>
            <w:r w:rsidRPr="00AD4887">
              <w:t>Backups?</w:t>
            </w:r>
          </w:p>
          <w:p w:rsidR="008B654B" w:rsidRPr="00AD4887" w:rsidRDefault="008B654B" w:rsidP="00B5614B">
            <w:pPr>
              <w:pStyle w:val="TableBullet"/>
              <w:ind w:hanging="180"/>
            </w:pPr>
            <w:r w:rsidRPr="00AD4887">
              <w:t>Updates?</w:t>
            </w:r>
          </w:p>
          <w:p w:rsidR="008B654B" w:rsidRPr="00AD4887" w:rsidRDefault="008B654B" w:rsidP="00B5614B">
            <w:pPr>
              <w:pStyle w:val="TableBullet"/>
              <w:ind w:hanging="180"/>
            </w:pPr>
            <w:r w:rsidRPr="00AD4887">
              <w:t>Performance Monitoring and Enhancements</w:t>
            </w:r>
          </w:p>
        </w:tc>
        <w:sdt>
          <w:sdtPr>
            <w:id w:val="-1624457811"/>
            <w:placeholder>
              <w:docPart w:val="60420A964D0943B6B31AD042065DCE2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Can you provide a contingency strategy or disaster recovery plan in the event Internet service is lost and customer is unable to access your system and application?</w:t>
            </w:r>
          </w:p>
        </w:tc>
        <w:sdt>
          <w:sdtPr>
            <w:id w:val="-373242327"/>
            <w:placeholder>
              <w:docPart w:val="6C4C6D26D3884DB49CAC335CEC80476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Do you have normal ‘downtime’ windows for system backup and maintenance?</w:t>
            </w:r>
          </w:p>
        </w:tc>
        <w:sdt>
          <w:sdtPr>
            <w:id w:val="731811542"/>
            <w:placeholder>
              <w:docPart w:val="367054A2586D4B7B82BC815F825B657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Does this affect access to the product?</w:t>
            </w:r>
          </w:p>
        </w:tc>
        <w:sdt>
          <w:sdtPr>
            <w:id w:val="-994562843"/>
            <w:placeholder>
              <w:docPart w:val="A2D00297259643F4AD580C522BE1ABF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08270A">
              <w:t>How</w:t>
            </w:r>
            <w:r w:rsidRPr="00AD4887">
              <w:t xml:space="preserve"> is data gathered during Internet outages?</w:t>
            </w:r>
          </w:p>
        </w:tc>
        <w:sdt>
          <w:sdtPr>
            <w:id w:val="622428534"/>
            <w:placeholder>
              <w:docPart w:val="680044896BB24C88B3BAAD21B534CD6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 xml:space="preserve">Is it uploaded into the system when Internet </w:t>
            </w:r>
            <w:r w:rsidRPr="0008270A">
              <w:t>restored</w:t>
            </w:r>
            <w:r w:rsidRPr="00AD4887">
              <w:t>?</w:t>
            </w:r>
          </w:p>
          <w:p w:rsidR="008B654B" w:rsidRPr="00AD4887" w:rsidRDefault="008B654B" w:rsidP="00B5614B">
            <w:pPr>
              <w:pStyle w:val="TableBullet"/>
              <w:ind w:hanging="180"/>
            </w:pPr>
            <w:r w:rsidRPr="00AD4887">
              <w:t>Is this process done manually or automatically?</w:t>
            </w:r>
          </w:p>
          <w:p w:rsidR="008B654B" w:rsidRPr="00AD4887" w:rsidRDefault="008B654B" w:rsidP="00B5614B">
            <w:pPr>
              <w:pStyle w:val="TableBullet"/>
              <w:ind w:hanging="180"/>
            </w:pPr>
            <w:r w:rsidRPr="00AD4887">
              <w:t>How do we verify information has been uploaded?</w:t>
            </w:r>
          </w:p>
        </w:tc>
        <w:sdt>
          <w:sdtPr>
            <w:id w:val="-381479589"/>
            <w:placeholder>
              <w:docPart w:val="44D5C1D9F1A54F26B5A653F23A1DF68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 xml:space="preserve">In the event access to your site is unavailable, what steps will you take to notify the </w:t>
            </w:r>
            <w:r w:rsidRPr="0008270A">
              <w:t>customer</w:t>
            </w:r>
            <w:r w:rsidRPr="00AD4887">
              <w:t xml:space="preserve"> of progress towards resolving the issue?</w:t>
            </w:r>
          </w:p>
        </w:tc>
        <w:sdt>
          <w:sdtPr>
            <w:id w:val="1368178499"/>
            <w:placeholder>
              <w:docPart w:val="93F219C04D184BAEBBB352121B5CA1A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What steps should the customer take during this time?</w:t>
            </w:r>
          </w:p>
        </w:tc>
        <w:sdt>
          <w:sdtPr>
            <w:id w:val="-490875681"/>
            <w:placeholder>
              <w:docPart w:val="A68D141938FD4ED08702886AA25906A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In the past two (2) years, how many outages have you experienced due to your own infrastructure problems?</w:t>
            </w:r>
          </w:p>
        </w:tc>
        <w:sdt>
          <w:sdtPr>
            <w:id w:val="1445732334"/>
            <w:placeholder>
              <w:docPart w:val="BF6E5C059A3746EEBF7344615DDADD6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Do you have redundant Internet providers?</w:t>
            </w:r>
          </w:p>
        </w:tc>
        <w:sdt>
          <w:sdtPr>
            <w:id w:val="-962264714"/>
            <w:placeholder>
              <w:docPart w:val="480D91770D914972A2D513F70FCB11D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Is there a patient portal?</w:t>
            </w:r>
          </w:p>
        </w:tc>
        <w:sdt>
          <w:sdtPr>
            <w:id w:val="-1684272522"/>
            <w:placeholder>
              <w:docPart w:val="0BD0309C4AA640A8A8E39F7CB9CAF1B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Is there a test environment for the customer to use?</w:t>
            </w:r>
          </w:p>
        </w:tc>
        <w:sdt>
          <w:sdtPr>
            <w:id w:val="-1882697290"/>
            <w:placeholder>
              <w:docPart w:val="9F64E5004D134CB484E3F3B1507D2D7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What are the network infrastructure requirements?</w:t>
            </w:r>
          </w:p>
        </w:tc>
        <w:sdt>
          <w:sdtPr>
            <w:id w:val="1900945987"/>
            <w:placeholder>
              <w:docPart w:val="844D0FF73E494971AF60C806B706E55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What are your security requirements and recommendations for client workstations?</w:t>
            </w:r>
          </w:p>
        </w:tc>
        <w:sdt>
          <w:sdtPr>
            <w:id w:val="13584682"/>
            <w:placeholder>
              <w:docPart w:val="A8974DE3690C477D8E50F102AFFADF7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Is your site secured with encryption and antivirus?</w:t>
            </w:r>
          </w:p>
        </w:tc>
        <w:sdt>
          <w:sdtPr>
            <w:id w:val="-1892186003"/>
            <w:placeholder>
              <w:docPart w:val="12395D33CF464828A4A194C1D894422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How often is access audited and by whom?</w:t>
            </w:r>
          </w:p>
        </w:tc>
        <w:sdt>
          <w:sdtPr>
            <w:id w:val="-1079205261"/>
            <w:placeholder>
              <w:docPart w:val="59F7C43BE3864045BDBE2C59B20CB67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Dash"/>
            </w:pPr>
            <w:r w:rsidRPr="00AD4887">
              <w:t>Is there an off-site disaster recovery location for your server farm?</w:t>
            </w:r>
          </w:p>
        </w:tc>
        <w:sdt>
          <w:sdtPr>
            <w:id w:val="-2127685458"/>
            <w:placeholder>
              <w:docPart w:val="EEDE80F8A8B24AB5BCC821C03F356C3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tcBorders>
              <w:bottom w:val="nil"/>
            </w:tcBorders>
            <w:vAlign w:val="center"/>
          </w:tcPr>
          <w:p w:rsidR="008B654B" w:rsidRPr="00AD4887" w:rsidRDefault="008B654B" w:rsidP="0008270A">
            <w:pPr>
              <w:pStyle w:val="TableDash"/>
            </w:pPr>
            <w:r w:rsidRPr="00AD4887">
              <w:t>How often is this tested?</w:t>
            </w:r>
          </w:p>
        </w:tc>
        <w:sdt>
          <w:sdtPr>
            <w:id w:val="-970896444"/>
            <w:placeholder>
              <w:docPart w:val="5AAED1E85B5D4FC09021F42F5C18FFDD"/>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8B654B" w:rsidRPr="00AD4887" w:rsidRDefault="008B654B" w:rsidP="00B5614B">
            <w:pPr>
              <w:pStyle w:val="TableHeading"/>
              <w:jc w:val="left"/>
            </w:pPr>
            <w:r w:rsidRPr="00AD4887">
              <w:t>Vendor Support</w:t>
            </w:r>
          </w:p>
        </w:tc>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Do you offer multiple support programs?  Please provide a detailed list of each with your standard SLA for each support program.</w:t>
            </w:r>
          </w:p>
        </w:tc>
        <w:sdt>
          <w:sdtPr>
            <w:id w:val="1211152232"/>
            <w:placeholder>
              <w:docPart w:val="0A302DB2C6844EF4853C6C14F38B27B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are your support statistics (# of Support Calls to the % of resolutions at each severity level)?</w:t>
            </w:r>
          </w:p>
        </w:tc>
        <w:sdt>
          <w:sdtPr>
            <w:id w:val="-402997805"/>
            <w:placeholder>
              <w:docPart w:val="6F790798E8DC45DD917000E322AA483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Define the Support Structure (Tiered Approach, Client assigned 1 point of contact, etc.)</w:t>
            </w:r>
          </w:p>
        </w:tc>
        <w:sdt>
          <w:sdtPr>
            <w:id w:val="386069288"/>
            <w:placeholder>
              <w:docPart w:val="1B0252D45FB6401F9BAF293D4CFD98A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is your availability to the practice for meetings to discuss EHR issues and concerns?</w:t>
            </w:r>
          </w:p>
        </w:tc>
        <w:sdt>
          <w:sdtPr>
            <w:id w:val="345143422"/>
            <w:placeholder>
              <w:docPart w:val="2A5DB1F92E394C538CE4966AE9B0A3D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lastRenderedPageBreak/>
              <w:t>When is customer support available?</w:t>
            </w:r>
          </w:p>
          <w:p w:rsidR="008B654B" w:rsidRPr="00AD4887" w:rsidRDefault="008B654B" w:rsidP="00CC7247">
            <w:pPr>
              <w:pStyle w:val="TableBullet"/>
              <w:ind w:left="540" w:hanging="180"/>
            </w:pPr>
            <w:r w:rsidRPr="00AD4887">
              <w:t>Preferred method of contact (Phone call, e-mail, etc.)?</w:t>
            </w:r>
          </w:p>
          <w:p w:rsidR="008B654B" w:rsidRPr="00AD4887" w:rsidRDefault="008B654B" w:rsidP="00CC7247">
            <w:pPr>
              <w:pStyle w:val="TableBullet"/>
              <w:ind w:left="540" w:hanging="180"/>
            </w:pPr>
            <w:r w:rsidRPr="00AD4887">
              <w:t>Where is your customer support staff located?  Are they ‘off-shore’?</w:t>
            </w:r>
          </w:p>
          <w:p w:rsidR="008B654B" w:rsidRPr="00AD4887" w:rsidRDefault="008B654B" w:rsidP="00CC7247">
            <w:pPr>
              <w:pStyle w:val="TableBullet"/>
              <w:ind w:left="540" w:hanging="180"/>
            </w:pPr>
            <w:r w:rsidRPr="00AD4887">
              <w:t>What are your normal hours of support?</w:t>
            </w:r>
          </w:p>
          <w:p w:rsidR="008B654B" w:rsidRPr="00AD4887" w:rsidRDefault="008B654B" w:rsidP="00CC7247">
            <w:pPr>
              <w:pStyle w:val="TableBullet"/>
              <w:ind w:left="540" w:hanging="180"/>
            </w:pPr>
            <w:r w:rsidRPr="00AD4887">
              <w:t>How is after hours support handled?</w:t>
            </w:r>
          </w:p>
          <w:p w:rsidR="008B654B" w:rsidRPr="00AD4887" w:rsidRDefault="008B654B" w:rsidP="00CC7247">
            <w:pPr>
              <w:pStyle w:val="TableBullet"/>
              <w:ind w:left="540" w:hanging="180"/>
            </w:pPr>
            <w:r w:rsidRPr="00AD4887">
              <w:t>Will someone be on-call at all times?</w:t>
            </w:r>
          </w:p>
        </w:tc>
        <w:sdt>
          <w:sdtPr>
            <w:id w:val="-932594423"/>
            <w:placeholder>
              <w:docPart w:val="FBC055AE53B14E668E1C459C6CEB438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Problem/Resolution Process</w:t>
            </w:r>
          </w:p>
          <w:p w:rsidR="008B654B" w:rsidRPr="00AD4887" w:rsidRDefault="008B654B" w:rsidP="00CC7247">
            <w:pPr>
              <w:pStyle w:val="TableBullet"/>
              <w:ind w:left="540" w:hanging="180"/>
            </w:pPr>
            <w:r w:rsidRPr="00AD4887">
              <w:t>Response time expectations for all levels of severity</w:t>
            </w:r>
          </w:p>
          <w:p w:rsidR="008B654B" w:rsidRPr="00AD4887" w:rsidRDefault="008B654B" w:rsidP="00CC7247">
            <w:pPr>
              <w:pStyle w:val="TableBullet"/>
              <w:ind w:left="540" w:hanging="180"/>
            </w:pPr>
            <w:r w:rsidRPr="00AD4887">
              <w:t>Average time to close tickets by severity level</w:t>
            </w:r>
          </w:p>
          <w:p w:rsidR="008B654B" w:rsidRPr="00AD4887" w:rsidRDefault="008B654B" w:rsidP="00CC7247">
            <w:pPr>
              <w:pStyle w:val="TableBullet"/>
              <w:ind w:left="540" w:hanging="180"/>
            </w:pPr>
            <w:r w:rsidRPr="00AD4887">
              <w:t>Escalation Process</w:t>
            </w:r>
          </w:p>
          <w:p w:rsidR="008B654B" w:rsidRPr="00AD4887" w:rsidRDefault="008B654B" w:rsidP="00CC7247">
            <w:pPr>
              <w:pStyle w:val="TableBullet"/>
              <w:ind w:left="540" w:hanging="180"/>
            </w:pPr>
            <w:r w:rsidRPr="00AD4887">
              <w:t>Severity Level System</w:t>
            </w:r>
          </w:p>
          <w:p w:rsidR="008B654B" w:rsidRPr="00AD4887" w:rsidRDefault="008B654B" w:rsidP="00CC7247">
            <w:pPr>
              <w:pStyle w:val="TableBullet"/>
              <w:ind w:left="540" w:hanging="180"/>
            </w:pPr>
            <w:r w:rsidRPr="00AD4887">
              <w:t>Issue/Resolution Tracking System</w:t>
            </w:r>
          </w:p>
          <w:p w:rsidR="008B654B" w:rsidRPr="00AD4887" w:rsidRDefault="008B654B" w:rsidP="00CC7247">
            <w:pPr>
              <w:pStyle w:val="TableBullet"/>
              <w:ind w:left="540" w:hanging="180"/>
            </w:pPr>
            <w:r w:rsidRPr="00AD4887">
              <w:t>Test System vs. Live System</w:t>
            </w:r>
          </w:p>
        </w:tc>
        <w:sdt>
          <w:sdtPr>
            <w:id w:val="24606117"/>
            <w:placeholder>
              <w:docPart w:val="4309CF6F745E42DD809CD5577F8A2F9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Who has ownership of the following:</w:t>
            </w:r>
          </w:p>
          <w:p w:rsidR="008B654B" w:rsidRPr="00AD4887" w:rsidRDefault="008B654B" w:rsidP="00CC7247">
            <w:pPr>
              <w:pStyle w:val="TableBullet"/>
              <w:ind w:left="540" w:hanging="180"/>
            </w:pPr>
            <w:r w:rsidRPr="00AD4887">
              <w:t>Data</w:t>
            </w:r>
          </w:p>
          <w:p w:rsidR="008B654B" w:rsidRPr="00AD4887" w:rsidRDefault="008B654B" w:rsidP="00CC7247">
            <w:pPr>
              <w:pStyle w:val="TableBullet"/>
              <w:ind w:left="540" w:hanging="180"/>
            </w:pPr>
            <w:r w:rsidRPr="00AD4887">
              <w:t>Software</w:t>
            </w:r>
          </w:p>
          <w:p w:rsidR="008B654B" w:rsidRPr="00AD4887" w:rsidRDefault="008B654B" w:rsidP="00CC7247">
            <w:pPr>
              <w:pStyle w:val="TableBullet"/>
              <w:ind w:left="540" w:hanging="180"/>
            </w:pPr>
            <w:r w:rsidRPr="00AD4887">
              <w:t>Enhancements or Customizations Paid for by Customer</w:t>
            </w:r>
          </w:p>
          <w:p w:rsidR="008B654B" w:rsidRPr="00AD4887" w:rsidRDefault="008B654B" w:rsidP="00CC7247">
            <w:pPr>
              <w:pStyle w:val="TableBullet"/>
              <w:ind w:left="540" w:hanging="180"/>
            </w:pPr>
            <w:r w:rsidRPr="00AD4887">
              <w:t>Hardware</w:t>
            </w:r>
          </w:p>
          <w:p w:rsidR="008B654B" w:rsidRPr="00AD4887" w:rsidRDefault="008B654B" w:rsidP="00CC7247">
            <w:pPr>
              <w:pStyle w:val="TableBullet"/>
              <w:ind w:left="540" w:hanging="180"/>
            </w:pPr>
            <w:r w:rsidRPr="00AD4887">
              <w:t>Servers</w:t>
            </w:r>
          </w:p>
          <w:p w:rsidR="008B654B" w:rsidRPr="00AD4887" w:rsidRDefault="008B654B" w:rsidP="00CC7247">
            <w:pPr>
              <w:pStyle w:val="TableBullet"/>
              <w:ind w:left="540" w:hanging="180"/>
            </w:pPr>
            <w:r w:rsidRPr="00AD4887">
              <w:t>Workstations</w:t>
            </w:r>
          </w:p>
        </w:tc>
        <w:sdt>
          <w:sdtPr>
            <w:id w:val="-2103184834"/>
            <w:placeholder>
              <w:docPart w:val="B96EB1B593884E1CA06EEA9AA443C25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are your additional fee based services?</w:t>
            </w:r>
          </w:p>
        </w:tc>
        <w:sdt>
          <w:sdtPr>
            <w:id w:val="1351450767"/>
            <w:placeholder>
              <w:docPart w:val="768E5ACD78BA4115ABCFA6D1E693D8F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Do you have online support (Knowledgebase, InfoCenter, etc.)?</w:t>
            </w:r>
          </w:p>
        </w:tc>
        <w:sdt>
          <w:sdtPr>
            <w:id w:val="1892844405"/>
            <w:placeholder>
              <w:docPart w:val="AF094F72850548A38ECB90BECD523C9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Is your support staff certified (i.e., HDI, SCP)?</w:t>
            </w:r>
          </w:p>
        </w:tc>
        <w:sdt>
          <w:sdtPr>
            <w:id w:val="1072783811"/>
            <w:placeholder>
              <w:docPart w:val="EF06D0E579B64241ACA6BEC821EA14D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Is remote assistance an option for workstation and server issues?</w:t>
            </w:r>
          </w:p>
        </w:tc>
        <w:sdt>
          <w:sdtPr>
            <w:id w:val="946045680"/>
            <w:placeholder>
              <w:docPart w:val="A43F98516A334A038AA47A63DE8171B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Describe Enhancement Request Model</w:t>
            </w:r>
          </w:p>
        </w:tc>
        <w:sdt>
          <w:sdtPr>
            <w:id w:val="814070759"/>
            <w:placeholder>
              <w:docPart w:val="9AB3DCF882094CB6B92B945041710EC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Do you have a user forum for practices to seek help from peers and share ideas?</w:t>
            </w:r>
          </w:p>
        </w:tc>
        <w:sdt>
          <w:sdtPr>
            <w:id w:val="-2082215974"/>
            <w:placeholder>
              <w:docPart w:val="3617DA25897D4496BBA1845AE797454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Do you have regional and national user conferences?</w:t>
            </w:r>
          </w:p>
        </w:tc>
        <w:sdt>
          <w:sdtPr>
            <w:id w:val="-1470423799"/>
            <w:placeholder>
              <w:docPart w:val="558BDB9DE1844E7B97E91B3EC668DC0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On-going Maintenance</w:t>
            </w:r>
          </w:p>
        </w:tc>
        <w:sdt>
          <w:sdtPr>
            <w:id w:val="681934573"/>
            <w:placeholder>
              <w:docPart w:val="55E684FBDDFF4C789F01B23E1A5A91A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Upgrade Process</w:t>
            </w:r>
          </w:p>
          <w:p w:rsidR="008B654B" w:rsidRPr="00AD4887" w:rsidRDefault="008B654B" w:rsidP="00CC7247">
            <w:pPr>
              <w:pStyle w:val="TableBullet"/>
              <w:ind w:left="540" w:hanging="180"/>
            </w:pPr>
            <w:r w:rsidRPr="00AD4887">
              <w:t>Will customer get to choose which upgrades they want?</w:t>
            </w:r>
          </w:p>
          <w:p w:rsidR="008B654B" w:rsidRPr="00AD4887" w:rsidRDefault="008B654B" w:rsidP="00CC7247">
            <w:pPr>
              <w:pStyle w:val="TableBullet"/>
              <w:ind w:left="540" w:hanging="180"/>
            </w:pPr>
            <w:r w:rsidRPr="00AD4887">
              <w:t>Frequency of Upgrades?</w:t>
            </w:r>
          </w:p>
          <w:p w:rsidR="008B654B" w:rsidRPr="00AD4887" w:rsidRDefault="008B654B" w:rsidP="00CC7247">
            <w:pPr>
              <w:pStyle w:val="TableBullet"/>
              <w:ind w:left="540" w:hanging="180"/>
            </w:pPr>
            <w:r w:rsidRPr="00AD4887">
              <w:t>How long can a customer delay an upgrade without losing support?</w:t>
            </w:r>
          </w:p>
          <w:p w:rsidR="008B654B" w:rsidRPr="00AD4887" w:rsidRDefault="008B654B" w:rsidP="00CC7247">
            <w:pPr>
              <w:pStyle w:val="TableBullet"/>
              <w:ind w:left="540" w:hanging="180"/>
            </w:pPr>
            <w:r w:rsidRPr="00AD4887">
              <w:t>Will training be provided for new functionality?</w:t>
            </w:r>
          </w:p>
        </w:tc>
        <w:sdt>
          <w:sdtPr>
            <w:id w:val="-250897353"/>
            <w:placeholder>
              <w:docPart w:val="8AA9D0A13388403CA7EF97D5FA7EF32E"/>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Testing</w:t>
            </w:r>
          </w:p>
          <w:p w:rsidR="008B654B" w:rsidRPr="00AD4887" w:rsidRDefault="008B654B" w:rsidP="00CC7247">
            <w:pPr>
              <w:pStyle w:val="TableBullet"/>
              <w:ind w:left="540" w:hanging="180"/>
            </w:pPr>
            <w:r w:rsidRPr="00AD4887">
              <w:t>Will customer get a chance to test the product in a test environment?</w:t>
            </w:r>
          </w:p>
          <w:p w:rsidR="008B654B" w:rsidRPr="00AD4887" w:rsidRDefault="008B654B" w:rsidP="00CC7247">
            <w:pPr>
              <w:pStyle w:val="TableBullet"/>
              <w:ind w:left="540" w:hanging="180"/>
            </w:pPr>
            <w:r w:rsidRPr="00AD4887">
              <w:t>Will customer get access to test scripts from vendor?</w:t>
            </w:r>
          </w:p>
          <w:p w:rsidR="008B654B" w:rsidRPr="00AD4887" w:rsidRDefault="008B654B" w:rsidP="00CC7247">
            <w:pPr>
              <w:pStyle w:val="TableBullet"/>
              <w:ind w:left="540" w:hanging="180"/>
            </w:pPr>
            <w:r w:rsidRPr="00AD4887">
              <w:t>Will customer have an opportunity to parallel test with vendor or conduct Acceptance Testing?</w:t>
            </w:r>
          </w:p>
          <w:p w:rsidR="008B654B" w:rsidRPr="00AD4887" w:rsidRDefault="008B654B" w:rsidP="00CC7247">
            <w:pPr>
              <w:pStyle w:val="TableBullet"/>
              <w:ind w:left="540" w:hanging="180"/>
            </w:pPr>
            <w:r w:rsidRPr="00AD4887">
              <w:t>End to End Testing?</w:t>
            </w:r>
          </w:p>
        </w:tc>
        <w:sdt>
          <w:sdtPr>
            <w:id w:val="-894050818"/>
            <w:placeholder>
              <w:docPart w:val="1B72DF87D4C4467BB4B8AA373452691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8B654B" w:rsidRPr="00AD4887" w:rsidRDefault="008B654B" w:rsidP="00CC7247">
            <w:pPr>
              <w:pStyle w:val="TableText"/>
            </w:pPr>
            <w:r w:rsidRPr="00AD4887">
              <w:lastRenderedPageBreak/>
              <w:t>Product Enhancement Requests</w:t>
            </w:r>
          </w:p>
          <w:p w:rsidR="008B654B" w:rsidRPr="00AD4887" w:rsidRDefault="008B654B" w:rsidP="00CC7247">
            <w:pPr>
              <w:pStyle w:val="TableBullet"/>
              <w:ind w:left="540" w:hanging="180"/>
            </w:pPr>
            <w:r w:rsidRPr="00AD4887">
              <w:t>If customer wants to add an enhancement, what is the process?</w:t>
            </w:r>
          </w:p>
          <w:p w:rsidR="008B654B" w:rsidRPr="00AD4887" w:rsidRDefault="008B654B" w:rsidP="00CC7247">
            <w:pPr>
              <w:pStyle w:val="TableBullet"/>
              <w:ind w:left="540" w:hanging="180"/>
            </w:pPr>
            <w:r w:rsidRPr="00AD4887">
              <w:t>Are there additional costs for an enhancement?</w:t>
            </w:r>
          </w:p>
          <w:p w:rsidR="008B654B" w:rsidRPr="00AD4887" w:rsidRDefault="008B654B" w:rsidP="00CC7247">
            <w:pPr>
              <w:pStyle w:val="TableBullet"/>
              <w:ind w:left="540" w:hanging="180"/>
            </w:pPr>
            <w:r w:rsidRPr="00AD4887">
              <w:t>How soon will customer be able to view, test, and use enhancement?</w:t>
            </w:r>
          </w:p>
          <w:p w:rsidR="008B654B" w:rsidRPr="00AD4887" w:rsidRDefault="008B654B" w:rsidP="00CC7247">
            <w:pPr>
              <w:pStyle w:val="TableBullet"/>
              <w:ind w:left="540" w:hanging="180"/>
            </w:pPr>
            <w:r w:rsidRPr="00AD4887">
              <w:t>How will upgrades work with new enhancement?</w:t>
            </w:r>
          </w:p>
          <w:p w:rsidR="008B654B" w:rsidRPr="00AD4887" w:rsidRDefault="008B654B" w:rsidP="00CC7247">
            <w:pPr>
              <w:pStyle w:val="TableBullet"/>
              <w:ind w:left="540" w:hanging="180"/>
            </w:pPr>
            <w:r w:rsidRPr="00AD4887">
              <w:t>Will all other customers get the enhancement one company has paid for?</w:t>
            </w:r>
          </w:p>
          <w:p w:rsidR="008B654B" w:rsidRPr="00AD4887" w:rsidRDefault="008B654B" w:rsidP="00CC7247">
            <w:pPr>
              <w:pStyle w:val="TableBullet"/>
              <w:ind w:left="540" w:hanging="180"/>
            </w:pPr>
            <w:r w:rsidRPr="00AD4887">
              <w:t>How will the company stay up-to-date on required meaningful use definition changes?</w:t>
            </w:r>
          </w:p>
        </w:tc>
        <w:sdt>
          <w:sdtPr>
            <w:id w:val="1738734163"/>
            <w:placeholder>
              <w:docPart w:val="FAD45050D1C84AF7A9287BAAEFDB96C6"/>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9554" w:type="dxa"/>
            <w:gridSpan w:val="2"/>
            <w:shd w:val="clear" w:color="auto" w:fill="03426D"/>
            <w:vAlign w:val="center"/>
          </w:tcPr>
          <w:p w:rsidR="008B654B" w:rsidRPr="00AD4887" w:rsidRDefault="008B654B" w:rsidP="00FA2DCA">
            <w:pPr>
              <w:pStyle w:val="TableHeading"/>
              <w:jc w:val="left"/>
            </w:pPr>
            <w:r w:rsidRPr="00AD4887">
              <w:t>Training/Testing – All Phases (Selection through Post Go-Live)</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Development/Training Environment</w:t>
            </w:r>
          </w:p>
        </w:tc>
        <w:sdt>
          <w:sdtPr>
            <w:id w:val="1160815235"/>
            <w:placeholder>
              <w:docPart w:val="D5C1DB60B41640DD8F5E19E6502527A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Specify if this will be provided before or after a contract is signed.</w:t>
            </w:r>
          </w:p>
        </w:tc>
        <w:sdt>
          <w:sdtPr>
            <w:id w:val="1086199095"/>
            <w:placeholder>
              <w:docPart w:val="ACF3ECEAA3B7457484EAD854CA38172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FA2DCA">
            <w:pPr>
              <w:pStyle w:val="TableText"/>
              <w:ind w:left="360"/>
            </w:pPr>
            <w:r w:rsidRPr="00AD4887">
              <w:t>Will access be granted to development/training environment for testing during upgrades and during training processes?</w:t>
            </w:r>
          </w:p>
        </w:tc>
        <w:sdt>
          <w:sdtPr>
            <w:id w:val="1264567332"/>
            <w:placeholder>
              <w:docPart w:val="B6C83F4F4EE34B9EA970EE62EE014CC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What types of online training are available?</w:t>
            </w:r>
          </w:p>
        </w:tc>
        <w:sdt>
          <w:sdtPr>
            <w:id w:val="-811711697"/>
            <w:placeholder>
              <w:docPart w:val="CE6FE630B63C41949DE5D34A909CF97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Text"/>
              <w:ind w:left="360"/>
            </w:pPr>
            <w:r w:rsidRPr="00AD4887">
              <w:t>Videos</w:t>
            </w:r>
          </w:p>
          <w:p w:rsidR="008B654B" w:rsidRPr="00AD4887" w:rsidRDefault="008B654B" w:rsidP="00323747">
            <w:pPr>
              <w:pStyle w:val="TableBullet"/>
              <w:tabs>
                <w:tab w:val="clear" w:pos="180"/>
                <w:tab w:val="clear" w:pos="216"/>
              </w:tabs>
              <w:ind w:hanging="180"/>
            </w:pPr>
            <w:r w:rsidRPr="00AD4887">
              <w:t>Recorded Modules/Workflow Training Courses</w:t>
            </w:r>
          </w:p>
          <w:p w:rsidR="008B654B" w:rsidRPr="00AD4887" w:rsidRDefault="008B654B" w:rsidP="00323747">
            <w:pPr>
              <w:pStyle w:val="TableBullet"/>
              <w:tabs>
                <w:tab w:val="clear" w:pos="180"/>
                <w:tab w:val="clear" w:pos="216"/>
              </w:tabs>
              <w:ind w:hanging="180"/>
            </w:pPr>
            <w:r w:rsidRPr="00AD4887">
              <w:t>Recorded Interactive "Many-to-One" Training Sessions</w:t>
            </w:r>
          </w:p>
          <w:p w:rsidR="008B654B" w:rsidRPr="00AD4887" w:rsidRDefault="008B654B" w:rsidP="00323747">
            <w:pPr>
              <w:pStyle w:val="TableBullet"/>
              <w:tabs>
                <w:tab w:val="clear" w:pos="180"/>
                <w:tab w:val="clear" w:pos="216"/>
              </w:tabs>
              <w:ind w:hanging="180"/>
            </w:pPr>
            <w:r w:rsidRPr="00AD4887">
              <w:t>Quick Reference or Tips &amp; Tricks Videos</w:t>
            </w:r>
          </w:p>
          <w:p w:rsidR="008B654B" w:rsidRPr="00AD4887" w:rsidRDefault="008B654B" w:rsidP="00323747">
            <w:pPr>
              <w:pStyle w:val="TableBullet"/>
              <w:tabs>
                <w:tab w:val="clear" w:pos="180"/>
                <w:tab w:val="clear" w:pos="216"/>
              </w:tabs>
              <w:ind w:hanging="180"/>
            </w:pPr>
            <w:r w:rsidRPr="00AD4887">
              <w:t>Trial Demonstration of EHR</w:t>
            </w:r>
          </w:p>
        </w:tc>
        <w:sdt>
          <w:sdtPr>
            <w:id w:val="1755238668"/>
            <w:placeholder>
              <w:docPart w:val="5905EC3AAD214C30A318AC34E86ED46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323747">
            <w:pPr>
              <w:pStyle w:val="TableText"/>
              <w:ind w:left="360"/>
            </w:pPr>
            <w:r w:rsidRPr="00AD4887">
              <w:t>Web Based Training</w:t>
            </w:r>
          </w:p>
          <w:p w:rsidR="008B654B" w:rsidRPr="00AD4887" w:rsidRDefault="008B654B" w:rsidP="00323747">
            <w:pPr>
              <w:pStyle w:val="TableBullet"/>
              <w:tabs>
                <w:tab w:val="clear" w:pos="180"/>
                <w:tab w:val="clear" w:pos="216"/>
              </w:tabs>
              <w:ind w:hanging="180"/>
            </w:pPr>
            <w:r w:rsidRPr="00AD4887">
              <w:t>Interactive training activity with screenshots &amp; instructions to give clinic exposure of EHR selected before core training</w:t>
            </w:r>
          </w:p>
        </w:tc>
        <w:sdt>
          <w:sdtPr>
            <w:id w:val="2068845836"/>
            <w:placeholder>
              <w:docPart w:val="1D035937CB59468D8521EEDE159ACD8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Text"/>
              <w:ind w:left="360"/>
            </w:pPr>
            <w:r w:rsidRPr="00AD4887">
              <w:t>Facilitator/Consultant Led Training Sessions</w:t>
            </w:r>
          </w:p>
          <w:p w:rsidR="008B654B" w:rsidRPr="00AD4887" w:rsidRDefault="008B654B" w:rsidP="00323747">
            <w:pPr>
              <w:pStyle w:val="TableBullet"/>
              <w:tabs>
                <w:tab w:val="clear" w:pos="180"/>
                <w:tab w:val="clear" w:pos="216"/>
              </w:tabs>
              <w:ind w:hanging="180"/>
            </w:pPr>
            <w:r w:rsidRPr="00AD4887">
              <w:t>Module Training Sessions</w:t>
            </w:r>
          </w:p>
          <w:p w:rsidR="008B654B" w:rsidRPr="00AD4887" w:rsidRDefault="008B654B" w:rsidP="00323747">
            <w:pPr>
              <w:pStyle w:val="TableBullet"/>
              <w:tabs>
                <w:tab w:val="clear" w:pos="180"/>
                <w:tab w:val="clear" w:pos="216"/>
              </w:tabs>
              <w:ind w:hanging="180"/>
            </w:pPr>
            <w:r w:rsidRPr="00AD4887">
              <w:t>Workflow Training Sessions (Nurse, Provider, Front Office, etc.)</w:t>
            </w:r>
          </w:p>
          <w:p w:rsidR="008B654B" w:rsidRPr="00AD4887" w:rsidRDefault="008B654B" w:rsidP="00323747">
            <w:pPr>
              <w:pStyle w:val="TableBullet"/>
              <w:tabs>
                <w:tab w:val="clear" w:pos="180"/>
                <w:tab w:val="clear" w:pos="216"/>
              </w:tabs>
              <w:ind w:hanging="180"/>
            </w:pPr>
            <w:r w:rsidRPr="00AD4887">
              <w:t>One-on-One Training Sessions with Consultant</w:t>
            </w:r>
          </w:p>
          <w:p w:rsidR="008B654B" w:rsidRPr="00AD4887" w:rsidRDefault="008B654B" w:rsidP="00323747">
            <w:pPr>
              <w:pStyle w:val="TableBullet"/>
              <w:tabs>
                <w:tab w:val="clear" w:pos="180"/>
                <w:tab w:val="clear" w:pos="216"/>
              </w:tabs>
              <w:ind w:hanging="180"/>
            </w:pPr>
            <w:r w:rsidRPr="00AD4887">
              <w:t>Describe your training personnel (i.e., background, position, medical credentials).</w:t>
            </w:r>
          </w:p>
          <w:p w:rsidR="008B654B" w:rsidRPr="00AD4887" w:rsidRDefault="008B654B" w:rsidP="00323747">
            <w:pPr>
              <w:pStyle w:val="TableBullet"/>
              <w:tabs>
                <w:tab w:val="clear" w:pos="180"/>
                <w:tab w:val="clear" w:pos="216"/>
              </w:tabs>
              <w:ind w:hanging="180"/>
            </w:pPr>
            <w:r w:rsidRPr="00AD4887">
              <w:t>Vendor-Directed Demo (i.e., Web Ex Training, On-Site, etc.)</w:t>
            </w:r>
          </w:p>
        </w:tc>
        <w:sdt>
          <w:sdtPr>
            <w:id w:val="-1511370009"/>
            <w:placeholder>
              <w:docPart w:val="A5DA29BEE1D245C48F8DC2BC2203496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323747">
            <w:pPr>
              <w:pStyle w:val="TableText"/>
              <w:ind w:left="360"/>
            </w:pPr>
            <w:r w:rsidRPr="00AD4887">
              <w:t>Training Documents (Identify format of documentation)</w:t>
            </w:r>
          </w:p>
          <w:p w:rsidR="008B654B" w:rsidRPr="00AD4887" w:rsidRDefault="008B654B" w:rsidP="00323747">
            <w:pPr>
              <w:pStyle w:val="TableBullet"/>
              <w:tabs>
                <w:tab w:val="clear" w:pos="180"/>
                <w:tab w:val="clear" w:pos="216"/>
              </w:tabs>
              <w:ind w:hanging="180"/>
            </w:pPr>
            <w:r w:rsidRPr="00AD4887">
              <w:t>Training Manuals</w:t>
            </w:r>
          </w:p>
          <w:p w:rsidR="008B654B" w:rsidRPr="00AD4887" w:rsidRDefault="008B654B" w:rsidP="00323747">
            <w:pPr>
              <w:pStyle w:val="TableBullet"/>
              <w:tabs>
                <w:tab w:val="clear" w:pos="180"/>
                <w:tab w:val="clear" w:pos="216"/>
              </w:tabs>
              <w:ind w:hanging="180"/>
            </w:pPr>
            <w:r w:rsidRPr="00AD4887">
              <w:t>Quick reference guides that focus on specific tasks</w:t>
            </w:r>
          </w:p>
          <w:p w:rsidR="008B654B" w:rsidRPr="00AD4887" w:rsidRDefault="008B654B" w:rsidP="00323747">
            <w:pPr>
              <w:pStyle w:val="TableBullet"/>
              <w:tabs>
                <w:tab w:val="clear" w:pos="180"/>
                <w:tab w:val="clear" w:pos="216"/>
              </w:tabs>
              <w:ind w:hanging="180"/>
            </w:pPr>
            <w:r w:rsidRPr="00AD4887">
              <w:t>On-line Printable Training Documentation</w:t>
            </w:r>
          </w:p>
          <w:p w:rsidR="008B654B" w:rsidRPr="00AD4887" w:rsidRDefault="008B654B" w:rsidP="00323747">
            <w:pPr>
              <w:pStyle w:val="TableBullet"/>
              <w:tabs>
                <w:tab w:val="clear" w:pos="180"/>
                <w:tab w:val="clear" w:pos="216"/>
              </w:tabs>
              <w:ind w:hanging="180"/>
            </w:pPr>
            <w:r w:rsidRPr="00AD4887">
              <w:t>Upgraded Training Guide</w:t>
            </w:r>
          </w:p>
          <w:p w:rsidR="008B654B" w:rsidRPr="00AD4887" w:rsidRDefault="008B654B" w:rsidP="00323747">
            <w:pPr>
              <w:pStyle w:val="TableBullet"/>
              <w:tabs>
                <w:tab w:val="clear" w:pos="180"/>
                <w:tab w:val="clear" w:pos="216"/>
              </w:tabs>
              <w:ind w:hanging="180"/>
            </w:pPr>
            <w:r w:rsidRPr="00AD4887">
              <w:t>Describe when these documents are modified and how quickly they are made available to the customer after product changes occur.</w:t>
            </w:r>
          </w:p>
        </w:tc>
        <w:sdt>
          <w:sdtPr>
            <w:id w:val="-108052791"/>
            <w:placeholder>
              <w:docPart w:val="5854461C7C424059A91CC981681CE26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Is Practice/Specialty Specific Training Offered?</w:t>
            </w:r>
          </w:p>
        </w:tc>
        <w:sdt>
          <w:sdtPr>
            <w:id w:val="-2006271148"/>
            <w:placeholder>
              <w:docPart w:val="A92A8BFE0D12421381EFB3C4199B709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 xml:space="preserve">What is </w:t>
            </w:r>
            <w:r w:rsidRPr="0008270A">
              <w:t>created</w:t>
            </w:r>
            <w:r w:rsidRPr="00AD4887">
              <w:t xml:space="preserve"> by vendor vs. customer?</w:t>
            </w:r>
          </w:p>
          <w:p w:rsidR="008B654B" w:rsidRPr="00AD4887" w:rsidRDefault="008B654B" w:rsidP="0008270A">
            <w:pPr>
              <w:pStyle w:val="TableDash"/>
            </w:pPr>
            <w:r w:rsidRPr="00AD4887">
              <w:t>Creating specialized templates for efficient documentation</w:t>
            </w:r>
          </w:p>
          <w:p w:rsidR="008B654B" w:rsidRPr="00AD4887" w:rsidRDefault="008B654B" w:rsidP="0008270A">
            <w:pPr>
              <w:pStyle w:val="TableDash"/>
            </w:pPr>
            <w:r w:rsidRPr="00AD4887">
              <w:t>Creating favorites/shortcuts within the product</w:t>
            </w:r>
          </w:p>
          <w:p w:rsidR="008B654B" w:rsidRPr="00AD4887" w:rsidRDefault="008B654B" w:rsidP="0008270A">
            <w:pPr>
              <w:pStyle w:val="TableDash"/>
            </w:pPr>
            <w:r w:rsidRPr="00AD4887">
              <w:t>Does the product have customizable preferences?</w:t>
            </w:r>
          </w:p>
        </w:tc>
        <w:sdt>
          <w:sdtPr>
            <w:id w:val="1235585723"/>
            <w:placeholder>
              <w:docPart w:val="305433C060124EEF83097DC15057971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lastRenderedPageBreak/>
              <w:t xml:space="preserve">Will a workflow assessment be completed </w:t>
            </w:r>
            <w:r w:rsidRPr="0008270A">
              <w:t>by</w:t>
            </w:r>
            <w:r w:rsidRPr="00AD4887">
              <w:t xml:space="preserve"> the vendor?</w:t>
            </w:r>
          </w:p>
          <w:p w:rsidR="008B654B" w:rsidRPr="00AD4887" w:rsidRDefault="008B654B" w:rsidP="0008270A">
            <w:pPr>
              <w:pStyle w:val="TableDash"/>
            </w:pPr>
            <w:r w:rsidRPr="00AD4887">
              <w:t>Will a document be sent to be completed by clinic?</w:t>
            </w:r>
          </w:p>
          <w:p w:rsidR="008B654B" w:rsidRPr="00AD4887" w:rsidRDefault="008B654B" w:rsidP="0008270A">
            <w:pPr>
              <w:pStyle w:val="TableDash"/>
            </w:pPr>
            <w:r w:rsidRPr="00AD4887">
              <w:t>Will vendor complete on-site workflow assessment?</w:t>
            </w:r>
          </w:p>
          <w:p w:rsidR="008B654B" w:rsidRPr="00AD4887" w:rsidRDefault="008B654B" w:rsidP="0008270A">
            <w:pPr>
              <w:pStyle w:val="TableDash"/>
            </w:pPr>
            <w:r w:rsidRPr="00AD4887">
              <w:t>Is there an additional cost for workflow assessment?</w:t>
            </w:r>
          </w:p>
        </w:tc>
        <w:sdt>
          <w:sdtPr>
            <w:id w:val="1812217903"/>
            <w:placeholder>
              <w:docPart w:val="3E14F181CEAC4E46A61643EFCA5922C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Will recommendations be provided for abstracting or bulk loading data from paper charts into the EHR?</w:t>
            </w:r>
          </w:p>
        </w:tc>
        <w:sdt>
          <w:sdtPr>
            <w:id w:val="-404843187"/>
            <w:placeholder>
              <w:docPart w:val="CB185FD278914DE0B78FD648C449900E"/>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Contractually, can users access the live EMR system prior to Go-Live for build or ‘pilot’ purposes?</w:t>
            </w:r>
          </w:p>
        </w:tc>
        <w:sdt>
          <w:sdtPr>
            <w:id w:val="-2006891446"/>
            <w:placeholder>
              <w:docPart w:val="EF227B1BAD9744D7A68A2B4C5477838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Subheading"/>
            </w:pPr>
            <w:r w:rsidRPr="00AD4887">
              <w:t>Super User Training</w:t>
            </w:r>
          </w:p>
          <w:p w:rsidR="008B654B" w:rsidRPr="00AD4887" w:rsidRDefault="008B654B" w:rsidP="0008270A">
            <w:pPr>
              <w:pStyle w:val="TableDash"/>
            </w:pPr>
            <w:r w:rsidRPr="00AD4887">
              <w:t>Will super users be trained by vendor?</w:t>
            </w:r>
          </w:p>
          <w:p w:rsidR="008B654B" w:rsidRPr="00AD4887" w:rsidRDefault="008B654B" w:rsidP="0008270A">
            <w:pPr>
              <w:pStyle w:val="TableDash"/>
            </w:pPr>
            <w:r w:rsidRPr="00AD4887">
              <w:t xml:space="preserve"> Remote or on-site training provided?</w:t>
            </w:r>
          </w:p>
        </w:tc>
        <w:sdt>
          <w:sdtPr>
            <w:id w:val="-689919918"/>
            <w:placeholder>
              <w:docPart w:val="8A87133076654F63A00B63E9FFE181F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Subheading"/>
            </w:pPr>
            <w:r w:rsidRPr="00AD4887">
              <w:t>Cost of Training</w:t>
            </w:r>
          </w:p>
          <w:p w:rsidR="008B654B" w:rsidRPr="00AD4887" w:rsidRDefault="008B654B" w:rsidP="0008270A">
            <w:pPr>
              <w:pStyle w:val="TableDash"/>
            </w:pPr>
            <w:r w:rsidRPr="00AD4887">
              <w:t>Describe training options included in contract agreement.</w:t>
            </w:r>
          </w:p>
          <w:p w:rsidR="008B654B" w:rsidRPr="00AD4887" w:rsidRDefault="008B654B" w:rsidP="0008270A">
            <w:pPr>
              <w:pStyle w:val="TableDash"/>
            </w:pPr>
            <w:r w:rsidRPr="00AD4887">
              <w:t>Will additional costs be incurred on clinic for training?</w:t>
            </w:r>
          </w:p>
        </w:tc>
        <w:sdt>
          <w:sdtPr>
            <w:id w:val="1770190805"/>
            <w:placeholder>
              <w:docPart w:val="5A823B395E564EE3BE4FA6B857047E0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Subheading"/>
            </w:pPr>
            <w:r w:rsidRPr="00AD4887">
              <w:t>On-Site Training</w:t>
            </w:r>
          </w:p>
          <w:p w:rsidR="008B654B" w:rsidRPr="00AD4887" w:rsidRDefault="008B654B" w:rsidP="0008270A">
            <w:pPr>
              <w:pStyle w:val="TableDash"/>
            </w:pPr>
            <w:r w:rsidRPr="00AD4887">
              <w:t>How many days does EHR vendor provide for on-site training?</w:t>
            </w:r>
          </w:p>
          <w:p w:rsidR="008B654B" w:rsidRPr="00AD4887" w:rsidRDefault="008B654B" w:rsidP="0008270A">
            <w:pPr>
              <w:pStyle w:val="TableDash"/>
            </w:pPr>
            <w:r w:rsidRPr="00AD4887">
              <w:t>Will Go-Live be scheduled shortly after initial staff training?</w:t>
            </w:r>
          </w:p>
          <w:p w:rsidR="008B654B" w:rsidRPr="00AD4887" w:rsidRDefault="008B654B" w:rsidP="0008270A">
            <w:pPr>
              <w:pStyle w:val="TableDash"/>
            </w:pPr>
            <w:r w:rsidRPr="00AD4887">
              <w:t>What is the consultant/provider ratio during training?</w:t>
            </w:r>
          </w:p>
          <w:p w:rsidR="008B654B" w:rsidRPr="00AD4887" w:rsidRDefault="008B654B" w:rsidP="0008270A">
            <w:pPr>
              <w:pStyle w:val="TableDash"/>
            </w:pPr>
            <w:r w:rsidRPr="00AD4887">
              <w:t>Will trainers complete a readiness assessment before Go-Live?</w:t>
            </w:r>
          </w:p>
          <w:p w:rsidR="008B654B" w:rsidRPr="00AD4887" w:rsidRDefault="008B654B" w:rsidP="0008270A">
            <w:pPr>
              <w:pStyle w:val="TableDash"/>
            </w:pPr>
            <w:r w:rsidRPr="00AD4887">
              <w:t>Will vendor provide clinic with on-site demos before and after contract is signed?</w:t>
            </w:r>
          </w:p>
          <w:p w:rsidR="008B654B" w:rsidRPr="00AD4887" w:rsidRDefault="008B654B" w:rsidP="0008270A">
            <w:pPr>
              <w:pStyle w:val="TableDash"/>
            </w:pPr>
            <w:r w:rsidRPr="00AD4887">
              <w:t>Will office be trained on hardware if purchased through the vendor before Go-Live training?</w:t>
            </w:r>
          </w:p>
        </w:tc>
        <w:sdt>
          <w:sdtPr>
            <w:id w:val="-1132171809"/>
            <w:placeholder>
              <w:docPart w:val="98D2C91354BC45988FFB0E5B462332B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Subheading"/>
            </w:pPr>
            <w:r w:rsidRPr="00AD4887">
              <w:t>Go-Live</w:t>
            </w:r>
          </w:p>
        </w:tc>
        <w:sdt>
          <w:sdtPr>
            <w:id w:val="1917204157"/>
            <w:placeholder>
              <w:docPart w:val="CA6C2E06B73344F995EEB81C72D1A28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Will vendor staff be on-site during ‘Go Live’ timeframe?</w:t>
            </w:r>
          </w:p>
        </w:tc>
        <w:sdt>
          <w:sdtPr>
            <w:id w:val="-1038429100"/>
            <w:placeholder>
              <w:docPart w:val="771873C1D889485EB614C14E8AA48DD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What will be their role during ‘Go Live’?</w:t>
            </w:r>
          </w:p>
          <w:p w:rsidR="008B654B" w:rsidRPr="00AD4887" w:rsidRDefault="008B654B" w:rsidP="0008270A">
            <w:pPr>
              <w:pStyle w:val="TableDash"/>
            </w:pPr>
            <w:r w:rsidRPr="00AD4887">
              <w:t>Trainer</w:t>
            </w:r>
          </w:p>
          <w:p w:rsidR="008B654B" w:rsidRPr="00AD4887" w:rsidRDefault="008B654B" w:rsidP="0008270A">
            <w:pPr>
              <w:pStyle w:val="TableDash"/>
            </w:pPr>
            <w:r w:rsidRPr="00AD4887">
              <w:t>Technical</w:t>
            </w:r>
          </w:p>
        </w:tc>
        <w:sdt>
          <w:sdtPr>
            <w:id w:val="-1579820104"/>
            <w:placeholder>
              <w:docPart w:val="0941A8A5B39349B99574B004A57204B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B5614B">
            <w:pPr>
              <w:pStyle w:val="TableSubheading"/>
            </w:pPr>
            <w:r w:rsidRPr="00AD4887">
              <w:t>Post Go-Live Training and Support</w:t>
            </w:r>
          </w:p>
        </w:tc>
        <w:sdt>
          <w:sdtPr>
            <w:id w:val="-1351938685"/>
            <w:placeholder>
              <w:docPart w:val="F44A7D26E82642A2ADC4CB29F8425CE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After ‘Go-Live’, who (i.e., support team, implementation manager, etc.) will be available to answer questions, issues, and/or training requests?</w:t>
            </w:r>
          </w:p>
          <w:p w:rsidR="008B654B" w:rsidRPr="00AD4887" w:rsidRDefault="008B654B" w:rsidP="0008270A">
            <w:pPr>
              <w:pStyle w:val="TableDash"/>
            </w:pPr>
            <w:r w:rsidRPr="00AD4887">
              <w:t>If original implementation team, how long before this level of service is transferred to "normal" support team?</w:t>
            </w:r>
          </w:p>
        </w:tc>
        <w:sdt>
          <w:sdtPr>
            <w:id w:val="-2142337097"/>
            <w:placeholder>
              <w:docPart w:val="157D8504ACAC4707A4C6B6374B926EB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Will a post Go-Live assessment be completed after a specified amount of time by the vendor?</w:t>
            </w:r>
          </w:p>
        </w:tc>
        <w:sdt>
          <w:sdtPr>
            <w:id w:val="-110354778"/>
            <w:placeholder>
              <w:docPart w:val="D944AC19F1074D72898969286515B5F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90"/>
          <w:jc w:val="center"/>
        </w:trPr>
        <w:tc>
          <w:tcPr>
            <w:tcW w:w="5025" w:type="dxa"/>
            <w:tcBorders>
              <w:bottom w:val="nil"/>
            </w:tcBorders>
            <w:vAlign w:val="center"/>
          </w:tcPr>
          <w:p w:rsidR="008B654B" w:rsidRPr="0008270A" w:rsidRDefault="008B654B" w:rsidP="0008270A">
            <w:pPr>
              <w:pStyle w:val="TableText"/>
            </w:pPr>
            <w:r w:rsidRPr="0008270A">
              <w:t>How will clinic be notified of upgrades when they are released and who is responsible for installing these updates (dates, training, documentation, etc.)?</w:t>
            </w:r>
          </w:p>
        </w:tc>
        <w:sdt>
          <w:sdtPr>
            <w:id w:val="-1302924201"/>
            <w:placeholder>
              <w:docPart w:val="D2D36E27BC7E486F821D683251BB0D6B"/>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9554" w:type="dxa"/>
            <w:gridSpan w:val="2"/>
            <w:shd w:val="clear" w:color="auto" w:fill="03426D"/>
            <w:vAlign w:val="center"/>
          </w:tcPr>
          <w:p w:rsidR="008B654B" w:rsidRPr="00AD4887" w:rsidRDefault="008B654B" w:rsidP="00323747">
            <w:pPr>
              <w:pStyle w:val="TableHeading"/>
              <w:jc w:val="left"/>
            </w:pPr>
            <w:r w:rsidRPr="00AD4887">
              <w:t>Contract Terms and Vendor Guarantees</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Will the customer be allowed to perform acceptance testing of this product prior to "Go-Live"?</w:t>
            </w:r>
          </w:p>
        </w:tc>
        <w:sdt>
          <w:sdtPr>
            <w:id w:val="-327743726"/>
            <w:placeholder>
              <w:docPart w:val="E45384F257C4470EAE84AA581966886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Will the customer be allowed to make payments based upon milestones with a significant portion of the fees not payable until "Go-Live"?</w:t>
            </w:r>
          </w:p>
        </w:tc>
        <w:sdt>
          <w:sdtPr>
            <w:id w:val="-1239631444"/>
            <w:placeholder>
              <w:docPart w:val="30832363021049C68A350E674DBAA85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Subheading"/>
            </w:pPr>
            <w:r w:rsidRPr="00AD4887">
              <w:lastRenderedPageBreak/>
              <w:t>What is the vendor’s responsibility when:</w:t>
            </w:r>
          </w:p>
          <w:p w:rsidR="008B654B" w:rsidRPr="00AD4887" w:rsidRDefault="008B654B" w:rsidP="0008270A">
            <w:pPr>
              <w:pStyle w:val="TableDash"/>
            </w:pPr>
            <w:r w:rsidRPr="00AD4887">
              <w:t>Problem resolution is not met by a certain time based on severity level of the problem or issue?</w:t>
            </w:r>
          </w:p>
          <w:p w:rsidR="008B654B" w:rsidRPr="00AD4887" w:rsidRDefault="008B654B" w:rsidP="0008270A">
            <w:pPr>
              <w:pStyle w:val="TableDash"/>
            </w:pPr>
            <w:r w:rsidRPr="00AD4887">
              <w:t>Meaningful use criteria are not met as promised?</w:t>
            </w:r>
          </w:p>
          <w:p w:rsidR="008B654B" w:rsidRPr="00AD4887" w:rsidRDefault="008B654B" w:rsidP="0008270A">
            <w:pPr>
              <w:pStyle w:val="TableDash"/>
            </w:pPr>
            <w:r w:rsidRPr="00AD4887">
              <w:t>Upgrades cause problems (causes meaningful use criteria to no longer be met or critical workflows to break)?</w:t>
            </w:r>
          </w:p>
          <w:p w:rsidR="008B654B" w:rsidRPr="00AD4887" w:rsidRDefault="008B654B" w:rsidP="0008270A">
            <w:pPr>
              <w:pStyle w:val="TableDash"/>
            </w:pPr>
            <w:r w:rsidRPr="00AD4887">
              <w:t>Training is not conducted in agreed upon timeframe and/or the training materials are not adequate or delivered per contract deliverables?</w:t>
            </w:r>
          </w:p>
          <w:p w:rsidR="008B654B" w:rsidRPr="00AD4887" w:rsidRDefault="008B654B" w:rsidP="0008270A">
            <w:pPr>
              <w:pStyle w:val="TableDash"/>
            </w:pPr>
            <w:r w:rsidRPr="00AD4887">
              <w:t>Implementation is not completed by vendor in the agreed upon timeframe due to issues related to the vendor (staffing conflicts, software problems, etc.)?</w:t>
            </w:r>
          </w:p>
          <w:p w:rsidR="008B654B" w:rsidRPr="00AD4887" w:rsidRDefault="008B654B" w:rsidP="0008270A">
            <w:pPr>
              <w:pStyle w:val="TableDash"/>
            </w:pPr>
            <w:r w:rsidRPr="00AD4887">
              <w:t>Incompatibility issues arise between hardware (which meets agreed upon specifications) and approved software?</w:t>
            </w:r>
          </w:p>
          <w:p w:rsidR="008B654B" w:rsidRPr="00AD4887" w:rsidRDefault="008B654B" w:rsidP="0008270A">
            <w:pPr>
              <w:pStyle w:val="TableDash"/>
            </w:pPr>
            <w:r w:rsidRPr="00AD4887">
              <w:t>Promised product functionality does not exist at time of Implementation?</w:t>
            </w:r>
          </w:p>
          <w:p w:rsidR="008B654B" w:rsidRPr="00AD4887" w:rsidRDefault="008B654B" w:rsidP="0008270A">
            <w:pPr>
              <w:pStyle w:val="TableDash"/>
            </w:pPr>
            <w:r w:rsidRPr="00AD4887">
              <w:t>Damages to hardware during transport if purchased through vendor or while vendor is on-site during installation?</w:t>
            </w:r>
          </w:p>
          <w:p w:rsidR="008B654B" w:rsidRPr="00AD4887" w:rsidRDefault="008B654B" w:rsidP="0008270A">
            <w:pPr>
              <w:pStyle w:val="TableDash"/>
            </w:pPr>
            <w:r w:rsidRPr="00AD4887">
              <w:t>Data is corrupted during the course of normal use and operation of the product?</w:t>
            </w:r>
          </w:p>
          <w:p w:rsidR="008B654B" w:rsidRPr="00AD4887" w:rsidRDefault="008B654B" w:rsidP="0008270A">
            <w:pPr>
              <w:pStyle w:val="TableDash"/>
            </w:pPr>
            <w:r w:rsidRPr="00AD4887">
              <w:t>SLAs are not met?</w:t>
            </w:r>
          </w:p>
        </w:tc>
        <w:sdt>
          <w:sdtPr>
            <w:id w:val="-620915229"/>
            <w:placeholder>
              <w:docPart w:val="F12DA001268A490297CA307C098DCC9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Will you allow the representations made in your response to this RFI to be incorporated into the contract?</w:t>
            </w:r>
          </w:p>
        </w:tc>
        <w:sdt>
          <w:sdtPr>
            <w:id w:val="-1388248932"/>
            <w:placeholder>
              <w:docPart w:val="C2B2BC4F8B6146F08399C726BD5B269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Will you agree to a cap on price increases?  For how long?</w:t>
            </w:r>
          </w:p>
        </w:tc>
        <w:sdt>
          <w:sdtPr>
            <w:id w:val="1754623259"/>
            <w:placeholder>
              <w:docPart w:val="BD0B7546B4394AB4AEA05965F382365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How long will you guarantee to provide maintenance (or other support) on this product?</w:t>
            </w:r>
          </w:p>
        </w:tc>
        <w:sdt>
          <w:sdtPr>
            <w:id w:val="-27566186"/>
            <w:placeholder>
              <w:docPart w:val="F67936E712D1487C88B9E5E4B66094A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is the process that you will follow when "sunsetting" this product?</w:t>
            </w:r>
          </w:p>
        </w:tc>
        <w:sdt>
          <w:sdtPr>
            <w:id w:val="-2146032125"/>
            <w:placeholder>
              <w:docPart w:val="A50490ED628A4F47AE664368B15C41E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Will you escrow the source code for this product?</w:t>
            </w:r>
          </w:p>
        </w:tc>
        <w:sdt>
          <w:sdtPr>
            <w:id w:val="-1908988432"/>
            <w:placeholder>
              <w:docPart w:val="6D92E92B71FF4D1D9E29EC5CEB7233E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Will you agree to the contract being governed by [STATE] law (including the applicable provisions of the UCC)?</w:t>
            </w:r>
          </w:p>
        </w:tc>
        <w:sdt>
          <w:sdtPr>
            <w:id w:val="-389811995"/>
            <w:placeholder>
              <w:docPart w:val="D24244ED9C504E28BCB1AA163FB2E23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tcBorders>
              <w:bottom w:val="nil"/>
            </w:tcBorders>
            <w:vAlign w:val="center"/>
          </w:tcPr>
          <w:p w:rsidR="008B654B" w:rsidRPr="00AD4887" w:rsidRDefault="008B654B" w:rsidP="00CC7247">
            <w:pPr>
              <w:pStyle w:val="TableText"/>
            </w:pPr>
            <w:r w:rsidRPr="00AD4887">
              <w:t>Will you agree to negotiate a standard form contract for use by [REC] clients?</w:t>
            </w:r>
          </w:p>
        </w:tc>
        <w:sdt>
          <w:sdtPr>
            <w:id w:val="644555886"/>
            <w:placeholder>
              <w:docPart w:val="3B7B7FE5EB2C42CDB8C1CD86F9A1147C"/>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8B654B" w:rsidRPr="00AD4887" w:rsidRDefault="008B654B" w:rsidP="00323747">
            <w:pPr>
              <w:pStyle w:val="TableHeading"/>
              <w:jc w:val="left"/>
            </w:pPr>
            <w:r w:rsidRPr="00AD4887">
              <w:t>Other Vendor Services Offered</w:t>
            </w:r>
          </w:p>
        </w:tc>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What other companies have you partnered with to provide services on your behalf and what are their contact information?</w:t>
            </w:r>
          </w:p>
        </w:tc>
        <w:sdt>
          <w:sdtPr>
            <w:id w:val="-668171904"/>
            <w:placeholder>
              <w:docPart w:val="25342D7055134F24BA38D73762054E5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Text"/>
              <w:ind w:left="360"/>
            </w:pPr>
            <w:r w:rsidRPr="00AD4887">
              <w:t>If their work is done on your behalf (implementation, upgrades, etc.), do you warranty their work as if it was your own?</w:t>
            </w:r>
          </w:p>
        </w:tc>
        <w:sdt>
          <w:sdtPr>
            <w:id w:val="969396739"/>
            <w:placeholder>
              <w:docPart w:val="CCFBF2D5D0264FF48FED5A758B7921C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bl>
    <w:p w:rsidR="00323747" w:rsidRPr="00AD4887" w:rsidRDefault="00323747" w:rsidP="00323747">
      <w:pPr>
        <w:pStyle w:val="Subtitle"/>
      </w:pPr>
      <w:r w:rsidRPr="00AD4887">
        <w:t>Specifications</w:t>
      </w:r>
    </w:p>
    <w:p w:rsidR="004B7B52" w:rsidRPr="00AD4887" w:rsidRDefault="004B7B52" w:rsidP="004B7B52">
      <w:pPr>
        <w:pStyle w:val="BodyText"/>
      </w:pPr>
      <w:r w:rsidRPr="00AD4887">
        <w:t>When responding to each item in the specifications section, place an “X” under one of the following columns:</w:t>
      </w:r>
    </w:p>
    <w:p w:rsidR="004B7B52" w:rsidRPr="00AD4887" w:rsidRDefault="004B7B52" w:rsidP="004B7B52">
      <w:pPr>
        <w:pStyle w:val="BodyText"/>
      </w:pPr>
      <w:r w:rsidRPr="00AD4887">
        <w:rPr>
          <w:b/>
        </w:rPr>
        <w:t xml:space="preserve">“Yes, Included” </w:t>
      </w:r>
      <w:r w:rsidRPr="00AD4887">
        <w:t>=</w:t>
      </w:r>
      <w:r w:rsidRPr="00AD4887">
        <w:rPr>
          <w:b/>
        </w:rPr>
        <w:t xml:space="preserve"> </w:t>
      </w:r>
      <w:r w:rsidRPr="00AD4887">
        <w:t>the function is available in the system and it is part of the basic system</w:t>
      </w:r>
    </w:p>
    <w:p w:rsidR="004B7B52" w:rsidRPr="00AD4887" w:rsidRDefault="004B7B52" w:rsidP="004B7B52">
      <w:pPr>
        <w:pStyle w:val="BodyText"/>
      </w:pPr>
      <w:r w:rsidRPr="00AD4887">
        <w:rPr>
          <w:b/>
        </w:rPr>
        <w:t xml:space="preserve">“Yes, Additional Cost” </w:t>
      </w:r>
      <w:r w:rsidRPr="00AD4887">
        <w:t>= the function is available but it requires system customization at an additional cost</w:t>
      </w:r>
    </w:p>
    <w:p w:rsidR="004B7B52" w:rsidRPr="00AD4887" w:rsidRDefault="004B7B52" w:rsidP="004B7B52">
      <w:pPr>
        <w:pStyle w:val="BodyText"/>
      </w:pPr>
      <w:r w:rsidRPr="00AD4887">
        <w:rPr>
          <w:b/>
        </w:rPr>
        <w:t xml:space="preserve">“No” </w:t>
      </w:r>
      <w:r w:rsidRPr="00AD4887">
        <w:t>= the function is not available</w:t>
      </w:r>
    </w:p>
    <w:p w:rsidR="00F65A3C" w:rsidRDefault="004B7B52" w:rsidP="004B7B52">
      <w:pPr>
        <w:pStyle w:val="BodyText"/>
      </w:pPr>
      <w:r w:rsidRPr="00AD4887">
        <w:lastRenderedPageBreak/>
        <w:t>Use the column labeled “</w:t>
      </w:r>
      <w:r w:rsidRPr="00AD4887">
        <w:rPr>
          <w:b/>
        </w:rPr>
        <w:t>Comments / Clarifications</w:t>
      </w:r>
      <w:r w:rsidRPr="00AD4887">
        <w:t>” to include additional information you wish to include as part of your response.  This column can also be used to indicate if a function is not currently available but will be available in a future release by indicating the version number and approximate month/year when the function will be available (e.g. Version 8.2/August 2012).  No comment or clarification should exceed half a page in length. Comments and Clarifications may be provided on a separate attachment.</w:t>
      </w:r>
    </w:p>
    <w:tbl>
      <w:tblPr>
        <w:tblStyle w:val="BeaconTableRegular"/>
        <w:tblW w:w="10138" w:type="dxa"/>
        <w:jc w:val="center"/>
        <w:tblLayout w:type="fixed"/>
        <w:tblLook w:val="0420" w:firstRow="1" w:lastRow="0" w:firstColumn="0" w:lastColumn="0" w:noHBand="0" w:noVBand="1"/>
        <w:tblCaption w:val="Specifications tables"/>
      </w:tblPr>
      <w:tblGrid>
        <w:gridCol w:w="4799"/>
        <w:gridCol w:w="900"/>
        <w:gridCol w:w="810"/>
        <w:gridCol w:w="810"/>
        <w:gridCol w:w="2819"/>
      </w:tblGrid>
      <w:tr w:rsidR="00AC09A5" w:rsidRPr="00AD4887" w:rsidTr="00AF052B">
        <w:trPr>
          <w:cnfStyle w:val="100000000000" w:firstRow="1" w:lastRow="0" w:firstColumn="0" w:lastColumn="0" w:oddVBand="0" w:evenVBand="0" w:oddHBand="0" w:evenHBand="0" w:firstRowFirstColumn="0" w:firstRowLastColumn="0" w:lastRowFirstColumn="0" w:lastRowLastColumn="0"/>
          <w:trHeight w:val="288"/>
          <w:tblHeader/>
          <w:jc w:val="center"/>
        </w:trPr>
        <w:tc>
          <w:tcPr>
            <w:tcW w:w="4799" w:type="dxa"/>
            <w:tcBorders>
              <w:bottom w:val="single" w:sz="4" w:space="0" w:color="056DB1"/>
            </w:tcBorders>
          </w:tcPr>
          <w:p w:rsidR="00AC09A5" w:rsidRPr="00AD4887" w:rsidRDefault="00AC09A5" w:rsidP="00AC09A5">
            <w:pPr>
              <w:pStyle w:val="TableHeading"/>
            </w:pPr>
            <w:r w:rsidRPr="00AD4887">
              <w:t>Specifications</w:t>
            </w:r>
          </w:p>
        </w:tc>
        <w:tc>
          <w:tcPr>
            <w:tcW w:w="900" w:type="dxa"/>
            <w:tcBorders>
              <w:bottom w:val="single" w:sz="4" w:space="0" w:color="056DB1"/>
            </w:tcBorders>
          </w:tcPr>
          <w:p w:rsidR="00AC09A5" w:rsidRPr="00AD4887" w:rsidRDefault="00AC09A5" w:rsidP="00AC09A5">
            <w:pPr>
              <w:pStyle w:val="TableHeading"/>
            </w:pPr>
            <w:r w:rsidRPr="00AD4887">
              <w:t>Yes, Included</w:t>
            </w:r>
          </w:p>
        </w:tc>
        <w:tc>
          <w:tcPr>
            <w:tcW w:w="810" w:type="dxa"/>
            <w:tcBorders>
              <w:bottom w:val="single" w:sz="4" w:space="0" w:color="056DB1"/>
            </w:tcBorders>
          </w:tcPr>
          <w:p w:rsidR="00AC09A5" w:rsidRPr="00AD4887" w:rsidRDefault="00AC09A5" w:rsidP="00AC09A5">
            <w:pPr>
              <w:pStyle w:val="TableHeading"/>
            </w:pPr>
            <w:r w:rsidRPr="00AD4887">
              <w:t>Yes,</w:t>
            </w:r>
          </w:p>
          <w:p w:rsidR="00AC09A5" w:rsidRPr="00AD4887" w:rsidRDefault="00AC09A5" w:rsidP="00AC09A5">
            <w:pPr>
              <w:pStyle w:val="TableHeading"/>
            </w:pPr>
            <w:r w:rsidRPr="00AD4887">
              <w:t>Addtl.</w:t>
            </w:r>
          </w:p>
          <w:p w:rsidR="00AC09A5" w:rsidRPr="00AD4887" w:rsidRDefault="00AC09A5" w:rsidP="00AC09A5">
            <w:pPr>
              <w:pStyle w:val="TableHeading"/>
            </w:pPr>
            <w:r w:rsidRPr="00AD4887">
              <w:t>Cost</w:t>
            </w:r>
          </w:p>
        </w:tc>
        <w:tc>
          <w:tcPr>
            <w:tcW w:w="810" w:type="dxa"/>
            <w:tcBorders>
              <w:bottom w:val="single" w:sz="4" w:space="0" w:color="056DB1"/>
            </w:tcBorders>
          </w:tcPr>
          <w:p w:rsidR="00AC09A5" w:rsidRPr="00AD4887" w:rsidRDefault="00AC09A5" w:rsidP="00AC09A5">
            <w:pPr>
              <w:pStyle w:val="TableHeading"/>
            </w:pPr>
            <w:r w:rsidRPr="00AD4887">
              <w:t>No</w:t>
            </w:r>
          </w:p>
        </w:tc>
        <w:tc>
          <w:tcPr>
            <w:tcW w:w="2819" w:type="dxa"/>
            <w:tcBorders>
              <w:bottom w:val="single" w:sz="4" w:space="0" w:color="056DB1"/>
            </w:tcBorders>
          </w:tcPr>
          <w:p w:rsidR="00AC09A5" w:rsidRPr="00AD4887" w:rsidRDefault="00AC09A5" w:rsidP="00AC09A5">
            <w:pPr>
              <w:pStyle w:val="TableHeading"/>
            </w:pPr>
            <w:r w:rsidRPr="00AD4887">
              <w:t>Comments / Clarifications</w:t>
            </w:r>
          </w:p>
        </w:tc>
      </w:tr>
      <w:tr w:rsidR="00262BA4" w:rsidRPr="00AD4887" w:rsidTr="00F65A3C">
        <w:trPr>
          <w:trHeight w:val="270"/>
          <w:jc w:val="center"/>
        </w:trPr>
        <w:tc>
          <w:tcPr>
            <w:tcW w:w="10138" w:type="dxa"/>
            <w:gridSpan w:val="5"/>
            <w:tcBorders>
              <w:top w:val="single" w:sz="4" w:space="0" w:color="056DB1"/>
              <w:left w:val="single" w:sz="4" w:space="0" w:color="056DB1"/>
              <w:bottom w:val="single" w:sz="4" w:space="0" w:color="056DB1"/>
              <w:right w:val="single" w:sz="4" w:space="0" w:color="056DB1"/>
            </w:tcBorders>
            <w:shd w:val="clear" w:color="auto" w:fill="03426D"/>
          </w:tcPr>
          <w:p w:rsidR="00262BA4" w:rsidRPr="00AD4887" w:rsidRDefault="00262BA4" w:rsidP="00535B66">
            <w:pPr>
              <w:pStyle w:val="TableHeading"/>
              <w:numPr>
                <w:ilvl w:val="0"/>
                <w:numId w:val="10"/>
              </w:numPr>
              <w:jc w:val="left"/>
            </w:pPr>
            <w:r w:rsidRPr="00AD4887">
              <w:t>General</w:t>
            </w:r>
          </w:p>
        </w:tc>
      </w:tr>
      <w:tr w:rsidR="00262BA4"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4799" w:type="dxa"/>
            <w:tcBorders>
              <w:top w:val="single" w:sz="4" w:space="0" w:color="056DB1"/>
            </w:tcBorders>
            <w:vAlign w:val="center"/>
          </w:tcPr>
          <w:p w:rsidR="00262BA4" w:rsidRPr="00AD4887" w:rsidRDefault="00262BA4" w:rsidP="00535B66">
            <w:pPr>
              <w:pStyle w:val="TableText"/>
              <w:numPr>
                <w:ilvl w:val="0"/>
                <w:numId w:val="8"/>
              </w:numPr>
            </w:pPr>
            <w:r w:rsidRPr="00AD4887">
              <w:t>The system supports both a total paperless function and a hybrid function, where the contents of the electronic record can be printed for inclusion in the paper chart.</w:t>
            </w:r>
          </w:p>
        </w:tc>
        <w:sdt>
          <w:sdtPr>
            <w:id w:val="-1598009911"/>
            <w14:checkbox>
              <w14:checked w14:val="0"/>
              <w14:checkedState w14:val="2612" w14:font="MS Gothic"/>
              <w14:uncheckedState w14:val="2610" w14:font="MS Gothic"/>
            </w14:checkbox>
          </w:sdtPr>
          <w:sdtEndPr/>
          <w:sdtContent>
            <w:tc>
              <w:tcPr>
                <w:tcW w:w="900" w:type="dxa"/>
                <w:tcBorders>
                  <w:top w:val="single" w:sz="4" w:space="0" w:color="056DB1"/>
                </w:tcBorders>
              </w:tcPr>
              <w:p w:rsidR="00262BA4" w:rsidRPr="00AD4887" w:rsidRDefault="00AF052B" w:rsidP="00AF052B">
                <w:pPr>
                  <w:pStyle w:val="TableText"/>
                  <w:jc w:val="center"/>
                </w:pPr>
                <w:r>
                  <w:rPr>
                    <w:rFonts w:ascii="MS Gothic" w:eastAsia="MS Gothic" w:hAnsi="MS Gothic" w:hint="eastAsia"/>
                  </w:rPr>
                  <w:t>☐</w:t>
                </w:r>
              </w:p>
            </w:tc>
          </w:sdtContent>
        </w:sdt>
        <w:sdt>
          <w:sdtPr>
            <w:id w:val="568087990"/>
            <w14:checkbox>
              <w14:checked w14:val="0"/>
              <w14:checkedState w14:val="2612" w14:font="MS Gothic"/>
              <w14:uncheckedState w14:val="2610" w14:font="MS Gothic"/>
            </w14:checkbox>
          </w:sdtPr>
          <w:sdtEndPr/>
          <w:sdtContent>
            <w:tc>
              <w:tcPr>
                <w:tcW w:w="810" w:type="dxa"/>
                <w:tcBorders>
                  <w:top w:val="single" w:sz="4" w:space="0" w:color="056DB1"/>
                </w:tcBorders>
              </w:tcPr>
              <w:p w:rsidR="00262BA4" w:rsidRPr="00AD4887" w:rsidRDefault="00AF052B" w:rsidP="00AF052B">
                <w:pPr>
                  <w:pStyle w:val="TableText"/>
                  <w:jc w:val="center"/>
                </w:pPr>
                <w:r>
                  <w:rPr>
                    <w:rFonts w:ascii="MS Gothic" w:eastAsia="MS Gothic" w:hAnsi="MS Gothic" w:hint="eastAsia"/>
                  </w:rPr>
                  <w:t>☐</w:t>
                </w:r>
              </w:p>
            </w:tc>
          </w:sdtContent>
        </w:sdt>
        <w:sdt>
          <w:sdtPr>
            <w:id w:val="-524714226"/>
            <w14:checkbox>
              <w14:checked w14:val="0"/>
              <w14:checkedState w14:val="2612" w14:font="MS Gothic"/>
              <w14:uncheckedState w14:val="2610" w14:font="MS Gothic"/>
            </w14:checkbox>
          </w:sdtPr>
          <w:sdtEndPr/>
          <w:sdtContent>
            <w:tc>
              <w:tcPr>
                <w:tcW w:w="810" w:type="dxa"/>
                <w:tcBorders>
                  <w:top w:val="single" w:sz="4" w:space="0" w:color="056DB1"/>
                </w:tcBorders>
              </w:tcPr>
              <w:p w:rsidR="00262BA4" w:rsidRPr="00AD4887" w:rsidRDefault="00AF052B" w:rsidP="00AF052B">
                <w:pPr>
                  <w:pStyle w:val="TableText"/>
                  <w:jc w:val="center"/>
                </w:pPr>
                <w:r>
                  <w:rPr>
                    <w:rFonts w:ascii="MS Gothic" w:eastAsia="MS Gothic" w:hAnsi="MS Gothic" w:hint="eastAsia"/>
                  </w:rPr>
                  <w:t>☐</w:t>
                </w:r>
              </w:p>
            </w:tc>
          </w:sdtContent>
        </w:sdt>
        <w:sdt>
          <w:sdtPr>
            <w:id w:val="-1031260337"/>
            <w:placeholder>
              <w:docPart w:val="2A38F9982DF74DC39BFD4DC5BBBE4F02"/>
            </w:placeholder>
            <w:showingPlcHdr/>
            <w:text/>
          </w:sdtPr>
          <w:sdtEndPr/>
          <w:sdtContent>
            <w:tc>
              <w:tcPr>
                <w:tcW w:w="2819" w:type="dxa"/>
                <w:tcBorders>
                  <w:top w:val="single" w:sz="4" w:space="0" w:color="056DB1"/>
                </w:tcBorders>
              </w:tcPr>
              <w:p w:rsidR="00262BA4" w:rsidRPr="00AD4887" w:rsidRDefault="00B94A6E" w:rsidP="00262BA4">
                <w:pPr>
                  <w:pStyle w:val="TableText"/>
                </w:pPr>
                <w:r w:rsidRPr="00B9189F">
                  <w:rPr>
                    <w:rStyle w:val="PlaceholderText"/>
                  </w:rPr>
                  <w:t>Click here to enter text.</w:t>
                </w:r>
              </w:p>
            </w:tc>
          </w:sdtContent>
        </w:sdt>
      </w:tr>
      <w:tr w:rsidR="00AF052B" w:rsidRPr="00AD4887" w:rsidTr="00AF052B">
        <w:trPr>
          <w:jc w:val="center"/>
        </w:trPr>
        <w:tc>
          <w:tcPr>
            <w:tcW w:w="4799" w:type="dxa"/>
            <w:vAlign w:val="center"/>
          </w:tcPr>
          <w:p w:rsidR="00AF052B" w:rsidRPr="00AD4887" w:rsidRDefault="00AF052B" w:rsidP="00535B66">
            <w:pPr>
              <w:pStyle w:val="TableText"/>
              <w:numPr>
                <w:ilvl w:val="0"/>
                <w:numId w:val="8"/>
              </w:numPr>
            </w:pPr>
            <w:r w:rsidRPr="00AD4887">
              <w:t>The system includes automatic translation of codes to data.</w:t>
            </w:r>
          </w:p>
        </w:tc>
        <w:sdt>
          <w:sdtPr>
            <w:id w:val="-196295495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7248670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363961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69237725"/>
            <w:placeholder>
              <w:docPart w:val="C147005AD11B4D73BD6EC0395276C859"/>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8"/>
              </w:numPr>
            </w:pPr>
            <w:r w:rsidRPr="00AD4887">
              <w:t>The system includes support and updates for the above vocabularies.</w:t>
            </w:r>
          </w:p>
        </w:tc>
        <w:sdt>
          <w:sdtPr>
            <w:id w:val="-101869817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892234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5266956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02513814"/>
            <w:placeholder>
              <w:docPart w:val="9CD34DB6A0D3459E815527623046C94D"/>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8"/>
              </w:numPr>
            </w:pPr>
            <w:r w:rsidRPr="00AD4887">
              <w:t>The system includes SNOMED CT as the integrated standard nomenclature of clinical terms.</w:t>
            </w:r>
          </w:p>
        </w:tc>
        <w:sdt>
          <w:sdtPr>
            <w:id w:val="198904589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92786763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657457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53842424"/>
            <w:placeholder>
              <w:docPart w:val="BEA1911EE63547BFB0BB74D46323D052"/>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8"/>
              </w:numPr>
            </w:pPr>
            <w:r w:rsidRPr="00AD4887">
              <w:t>Your company provides after-hours call center support for the system.</w:t>
            </w:r>
          </w:p>
        </w:tc>
        <w:sdt>
          <w:sdtPr>
            <w:id w:val="582890407"/>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62209747"/>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67352602"/>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43443212"/>
            <w:placeholder>
              <w:docPart w:val="7A7A07C01FC54FE287AE04452D0CF340"/>
            </w:placeholder>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262BA4" w:rsidRPr="00AD4887" w:rsidTr="00F65A3C">
        <w:trPr>
          <w:trHeight w:val="300"/>
          <w:jc w:val="center"/>
        </w:trPr>
        <w:tc>
          <w:tcPr>
            <w:tcW w:w="10138" w:type="dxa"/>
            <w:gridSpan w:val="5"/>
            <w:shd w:val="clear" w:color="auto" w:fill="03426D"/>
            <w:vAlign w:val="center"/>
          </w:tcPr>
          <w:p w:rsidR="00262BA4" w:rsidRPr="00AD4887" w:rsidRDefault="00262BA4" w:rsidP="00535B66">
            <w:pPr>
              <w:pStyle w:val="TableHeading"/>
              <w:numPr>
                <w:ilvl w:val="0"/>
                <w:numId w:val="10"/>
              </w:numPr>
              <w:jc w:val="left"/>
            </w:pPr>
            <w:r w:rsidRPr="00AD4887">
              <w:t>Demographics / Care Management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9"/>
              </w:numPr>
            </w:pPr>
            <w:r w:rsidRPr="00AD4887">
              <w:t>The system has the capability to record demographics including:</w:t>
            </w:r>
          </w:p>
          <w:p w:rsidR="00AF052B" w:rsidRPr="00AD4887" w:rsidRDefault="00AF052B" w:rsidP="00535B66">
            <w:pPr>
              <w:pStyle w:val="TableText"/>
              <w:numPr>
                <w:ilvl w:val="0"/>
                <w:numId w:val="9"/>
              </w:numPr>
            </w:pPr>
            <w:r w:rsidRPr="00AD4887">
              <w:t>Preferred language, insurance type, gender, race, ethnicity, and date of birth.</w:t>
            </w:r>
          </w:p>
        </w:tc>
        <w:sdt>
          <w:sdtPr>
            <w:id w:val="32339922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8439252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3563460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18654679"/>
            <w:placeholder>
              <w:docPart w:val="C98EB5AA15724D968631DD4FBAAF79D2"/>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9"/>
              </w:numPr>
            </w:pPr>
            <w:r w:rsidRPr="00AD4887">
              <w:t>The system supports the Continuity of Care Document Continuity of Care Record, HITSP standard.</w:t>
            </w:r>
          </w:p>
        </w:tc>
        <w:sdt>
          <w:sdtPr>
            <w:id w:val="-140952865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7193068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0052662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65925511"/>
            <w:placeholder>
              <w:docPart w:val="384244A90B30436C9DB38BE06D98143E"/>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9"/>
              </w:numPr>
            </w:pPr>
            <w:r w:rsidRPr="00AD4887">
              <w:t>The system has the capability of importing patient demographic data via HL7 interface from an existing Practice Management System, Patient Registration System, or any such system used for patient registration and/or scheduling.</w:t>
            </w:r>
          </w:p>
        </w:tc>
        <w:sdt>
          <w:sdtPr>
            <w:id w:val="-522864535"/>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6701127"/>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2336573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05391696"/>
            <w:placeholder>
              <w:docPart w:val="0A227604F96F482DB5FD7003E79C13F8"/>
            </w:placeholder>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262BA4" w:rsidRPr="00AD4887" w:rsidTr="00F65A3C">
        <w:trPr>
          <w:trHeight w:val="300"/>
          <w:jc w:val="center"/>
        </w:trPr>
        <w:tc>
          <w:tcPr>
            <w:tcW w:w="10138" w:type="dxa"/>
            <w:gridSpan w:val="5"/>
            <w:shd w:val="clear" w:color="auto" w:fill="03426D"/>
            <w:vAlign w:val="center"/>
          </w:tcPr>
          <w:p w:rsidR="00262BA4" w:rsidRPr="00AD4887" w:rsidRDefault="00262BA4" w:rsidP="00535B66">
            <w:pPr>
              <w:pStyle w:val="TableHeading"/>
              <w:numPr>
                <w:ilvl w:val="0"/>
                <w:numId w:val="10"/>
              </w:numPr>
              <w:jc w:val="left"/>
            </w:pPr>
            <w:r w:rsidRPr="00AD4887">
              <w:t>Patient History</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1"/>
              </w:numPr>
            </w:pPr>
            <w:r w:rsidRPr="00AD4887">
              <w:t>The system has the capability to import patient health history data, including obstetrical history data, from an existing system.</w:t>
            </w:r>
          </w:p>
        </w:tc>
        <w:sdt>
          <w:sdtPr>
            <w:id w:val="-172097027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0127565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4561253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68007401"/>
            <w:placeholder>
              <w:docPart w:val="E164A255B55843B5BB937B6D658C480D"/>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1"/>
              </w:numPr>
            </w:pPr>
            <w:r w:rsidRPr="00AD4887">
              <w:t>The system presents a chronological, filterable, and comprehensive review of patient’s EHR, which may be summarized and printed, subject to privacy and confidentiality requirements.</w:t>
            </w:r>
          </w:p>
        </w:tc>
        <w:sdt>
          <w:sdtPr>
            <w:id w:val="102320207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0949200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8397159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27526937"/>
            <w:placeholder>
              <w:docPart w:val="9D9D8DFB8D184BABB2B18F91144E3121"/>
            </w:placeholder>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Current Health Data, Encounters, Health Risk Appraisal</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2"/>
              </w:numPr>
            </w:pPr>
            <w:r w:rsidRPr="00AD4887">
              <w:t>The system includes a combination of system default, provider customizable, and provider-defined and reusable templates for data capture.</w:t>
            </w:r>
          </w:p>
        </w:tc>
        <w:sdt>
          <w:sdtPr>
            <w:id w:val="202428693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700254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9723392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3110004"/>
            <w:placeholder>
              <w:docPart w:val="A0B1C0A2415B4E3982054E1F78EAC6D5"/>
            </w:placeholder>
            <w:showingPlcHdr/>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2"/>
              </w:numPr>
            </w:pPr>
            <w:r w:rsidRPr="00AD4887">
              <w:t>The system obtains test results via standard HL7 interface from:  laboratory.</w:t>
            </w:r>
          </w:p>
        </w:tc>
        <w:sdt>
          <w:sdtPr>
            <w:id w:val="-58892712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046938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9869492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69739128"/>
            <w:placeholder>
              <w:docPart w:val="C2CCDCD13C764CBB8EEF8E8BFF89B2B4"/>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1"/>
                <w:numId w:val="12"/>
              </w:numPr>
              <w:ind w:left="1620" w:hanging="540"/>
            </w:pPr>
            <w:r w:rsidRPr="00AD4887">
              <w:t>The system obtains test results via standard HL7 interface from:  radiology/ imaging.</w:t>
            </w:r>
          </w:p>
        </w:tc>
        <w:sdt>
          <w:sdtPr>
            <w:id w:val="-79968906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6369613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5238944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98752550"/>
            <w:placeholder>
              <w:docPart w:val="BAE93253CD65439691B1E5866367A9B7"/>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1"/>
                <w:numId w:val="12"/>
              </w:numPr>
              <w:ind w:left="1620" w:hanging="540"/>
            </w:pPr>
            <w:r w:rsidRPr="00AD4887">
              <w:lastRenderedPageBreak/>
              <w:t>The system obtains test results via standard HL7 interface from:  other equipment such as Vitals, ECG, Holter, Glucometer.</w:t>
            </w:r>
          </w:p>
        </w:tc>
        <w:sdt>
          <w:sdtPr>
            <w:id w:val="-89426966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1894788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866608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75995110"/>
            <w:placeholder>
              <w:docPart w:val="199EE2E1733441B08D5C2566A6020419"/>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2"/>
              </w:numPr>
            </w:pPr>
            <w:r w:rsidRPr="00AD4887">
              <w:t>The system has the capability to capture and monitor patient health risk factors in a standard format.</w:t>
            </w:r>
          </w:p>
        </w:tc>
        <w:sdt>
          <w:sdtPr>
            <w:id w:val="174437700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639806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812328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711792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2"/>
              </w:numPr>
            </w:pPr>
            <w:r w:rsidRPr="00AD4887">
              <w:t>The system provides a flexible, user modifiable, search mechanism for retrieval of information captured during encounter documentation.</w:t>
            </w:r>
          </w:p>
        </w:tc>
        <w:sdt>
          <w:sdtPr>
            <w:id w:val="191798410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1589147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6923052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034174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2"/>
              </w:numPr>
            </w:pPr>
            <w:r w:rsidRPr="00AD4887">
              <w:t>The system provides a mechanism to capture, review, or amend history of current illness.</w:t>
            </w:r>
          </w:p>
        </w:tc>
        <w:sdt>
          <w:sdtPr>
            <w:id w:val="-119400087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9265464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9769200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6380314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2"/>
              </w:numPr>
            </w:pPr>
            <w:r w:rsidRPr="00AD4887">
              <w:t>The system enables the origination, documentation, and tracking of referrals between care providers or healthcare organizations, including clinical and administrative details of the referral.</w:t>
            </w:r>
          </w:p>
        </w:tc>
        <w:sdt>
          <w:sdtPr>
            <w:id w:val="3717138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183130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3082550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4148950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2"/>
              </w:numPr>
            </w:pPr>
            <w:r w:rsidRPr="00AD4887">
              <w:t>The system tracks consultations and referrals.</w:t>
            </w:r>
          </w:p>
        </w:tc>
        <w:sdt>
          <w:sdtPr>
            <w:id w:val="-1090156799"/>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92523276"/>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6313678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8018005"/>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Encounter – Progress Notes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3"/>
              </w:numPr>
            </w:pPr>
            <w:r w:rsidRPr="00AD4887">
              <w:t>The system records progress notes utilizing a combination of system default, provider customizable, and provider-defined templates.</w:t>
            </w:r>
          </w:p>
        </w:tc>
        <w:sdt>
          <w:sdtPr>
            <w:id w:val="180250428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5116510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1021907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9402275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13"/>
              </w:numPr>
            </w:pPr>
            <w:r w:rsidRPr="00AD4887">
              <w:t>The system includes a progress note template that is problem oriented and can, at the user’s option be linked to either a diagnosis or problem number.</w:t>
            </w:r>
          </w:p>
        </w:tc>
        <w:sdt>
          <w:sdtPr>
            <w:id w:val="-3003535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6940683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8515529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7538596"/>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Problem Lists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4"/>
              </w:numPr>
            </w:pPr>
            <w:r w:rsidRPr="00AD4887">
              <w:t>The system creates and maintains patient-specific problem lists.</w:t>
            </w:r>
          </w:p>
        </w:tc>
        <w:sdt>
          <w:sdtPr>
            <w:id w:val="-169105551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33445794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9920472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421399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4"/>
              </w:numPr>
            </w:pPr>
            <w:r w:rsidRPr="00AD4887">
              <w:t>For each problem, the systems has the capability to create, review, or amend information regarding a change on the status of a problem to include, but not be limited to, the date the change was first noticed or diagnosed.</w:t>
            </w:r>
          </w:p>
        </w:tc>
        <w:sdt>
          <w:sdtPr>
            <w:id w:val="-83129404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79548875"/>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7139719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93017829"/>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Clinical Practice Guidelines (CPG)</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5"/>
              </w:numPr>
            </w:pPr>
            <w:r w:rsidRPr="00AD4887">
              <w:t xml:space="preserve">The system includes and maintains evidence-based Clinical Practice Guidelines (CPGs) published and maintained by credible sources such as the American Heart Association (AHA), U.S. Preventive Services Task Force (USPSTF), American College of Cardiologists (ACC), American College of Physicians (ACP) and other groups.  The guidelines incorporate patient education and </w:t>
            </w:r>
            <w:r w:rsidRPr="00AD4887">
              <w:rPr>
                <w:b/>
                <w:u w:val="single"/>
              </w:rPr>
              <w:t>actionable</w:t>
            </w:r>
            <w:r w:rsidRPr="00AD4887">
              <w:t xml:space="preserve"> alerts and reminders.</w:t>
            </w:r>
          </w:p>
        </w:tc>
        <w:sdt>
          <w:sdtPr>
            <w:id w:val="-207026013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8697979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177749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2951229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5"/>
              </w:numPr>
            </w:pPr>
            <w:r w:rsidRPr="00AD4887">
              <w:t>The system allows reporting and analysis of any / all components included in the CPG.</w:t>
            </w:r>
          </w:p>
        </w:tc>
        <w:sdt>
          <w:sdtPr>
            <w:id w:val="-16547218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8073809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9025500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0964045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5"/>
              </w:numPr>
            </w:pPr>
            <w:r w:rsidRPr="00AD4887">
              <w:t>Included in each CPG, the system has the capability to create, review, and update information about:</w:t>
            </w:r>
          </w:p>
        </w:tc>
        <w:sdt>
          <w:sdtPr>
            <w:id w:val="32662958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7482146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2536896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4938863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The performance measures that will be used to monitor the attainment of objectives.</w:t>
            </w:r>
          </w:p>
        </w:tc>
        <w:sdt>
          <w:sdtPr>
            <w:id w:val="42469736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958457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695572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606886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The quantitative and qualitative data to be collected.</w:t>
            </w:r>
          </w:p>
        </w:tc>
        <w:sdt>
          <w:sdtPr>
            <w:id w:val="102104829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6131355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6299079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5424348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lastRenderedPageBreak/>
              <w:t>Performance metrics: CPG shall allow for decision support based on standardized discrete data to be used to calculate clinical performance measures.</w:t>
            </w:r>
          </w:p>
        </w:tc>
        <w:sdt>
          <w:sdtPr>
            <w:id w:val="46678860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58519431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7369742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4232424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Collection means and origin of data to be evaluated.</w:t>
            </w:r>
          </w:p>
        </w:tc>
        <w:sdt>
          <w:sdtPr>
            <w:id w:val="-63101688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1547173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1457620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3137646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15"/>
              </w:numPr>
            </w:pPr>
            <w:r w:rsidRPr="00AD4887">
              <w:t>The system allows the provider or other authorized user to override any or all parts of the guideline. The system is able to collect exceptions for NOT following the CPG.</w:t>
            </w:r>
          </w:p>
        </w:tc>
        <w:sdt>
          <w:sdtPr>
            <w:id w:val="204593698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09169177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3371998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35828849"/>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A13C0F" w:rsidRPr="00AD4887" w:rsidTr="00F65A3C">
        <w:trPr>
          <w:trHeight w:val="300"/>
          <w:jc w:val="center"/>
        </w:trPr>
        <w:tc>
          <w:tcPr>
            <w:tcW w:w="10138" w:type="dxa"/>
            <w:gridSpan w:val="5"/>
            <w:shd w:val="clear" w:color="auto" w:fill="03426D"/>
            <w:vAlign w:val="center"/>
          </w:tcPr>
          <w:p w:rsidR="00A13C0F" w:rsidRPr="00AD4887" w:rsidRDefault="00A13C0F" w:rsidP="00535B66">
            <w:pPr>
              <w:pStyle w:val="TableHeading"/>
              <w:numPr>
                <w:ilvl w:val="0"/>
                <w:numId w:val="10"/>
              </w:numPr>
              <w:jc w:val="left"/>
            </w:pPr>
            <w:r w:rsidRPr="00AD4887">
              <w:t>Care Plans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7"/>
              </w:numPr>
            </w:pPr>
            <w:r w:rsidRPr="00AD4887">
              <w:t>The system provides administrative tools for organizations to build care plans, guidelines, and protocols for use during patient care planning and care.</w:t>
            </w:r>
          </w:p>
        </w:tc>
        <w:sdt>
          <w:sdtPr>
            <w:id w:val="129094393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5532048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2125354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5909021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7"/>
              </w:numPr>
            </w:pPr>
            <w:r w:rsidRPr="00AD4887">
              <w:t>The system generates and automatically records in the care plan document, patient-specific instructions related to pre- and post-procedural and post-discharge requirements.  The instructions must be simple to access.</w:t>
            </w:r>
          </w:p>
        </w:tc>
        <w:sdt>
          <w:sdtPr>
            <w:id w:val="1579329255"/>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49529665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1749954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2758608"/>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A13C0F"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A13C0F" w:rsidRPr="00AD4887" w:rsidRDefault="00A13C0F" w:rsidP="00535B66">
            <w:pPr>
              <w:pStyle w:val="TableHeading"/>
              <w:numPr>
                <w:ilvl w:val="0"/>
                <w:numId w:val="10"/>
              </w:numPr>
              <w:jc w:val="left"/>
            </w:pPr>
            <w:r w:rsidRPr="00AD4887">
              <w:t>Prevention</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8"/>
              </w:numPr>
            </w:pPr>
            <w:r w:rsidRPr="00AD4887">
              <w:t>The system has the capability to display health prevention prompts on the summary display.  The prompts must be dynamic and take into account sex, age, and chronic conditions.</w:t>
            </w:r>
          </w:p>
        </w:tc>
        <w:sdt>
          <w:sdtPr>
            <w:id w:val="1306506591"/>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6915985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3897898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768890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8"/>
              </w:numPr>
            </w:pPr>
            <w:r w:rsidRPr="00AD4887">
              <w:t>The system includes user-modifiable health maintenance templates.</w:t>
            </w:r>
          </w:p>
        </w:tc>
        <w:sdt>
          <w:sdtPr>
            <w:id w:val="158348901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0750164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6785670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4293028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8"/>
              </w:numPr>
            </w:pPr>
            <w:r w:rsidRPr="00AD4887">
              <w:t>The system includes a patient tracking and reminder capability (patient follow-up) updatable by the user at the time an event is set or complied with.</w:t>
            </w:r>
          </w:p>
        </w:tc>
        <w:sdt>
          <w:sdtPr>
            <w:id w:val="-872696065"/>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8579927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372453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102780804"/>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Patient Education</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9"/>
              </w:numPr>
            </w:pPr>
            <w:r w:rsidRPr="00AD4887">
              <w:t>The system has the capability to create, review, update, or delete patient education materials.  The materials must originate from a credible source and be maintained by the vendor as frequently as necessary.</w:t>
            </w:r>
          </w:p>
        </w:tc>
        <w:sdt>
          <w:sdtPr>
            <w:id w:val="132931997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2777681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5475673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4240621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19"/>
              </w:numPr>
            </w:pPr>
            <w:r w:rsidRPr="00AD4887">
              <w:t>The system has the capability of providing printed patient education materials in culturally appropriate languages on demand or automatically at the end of the encounter.  At minimum, the materials must be provided in English and Spanish as applicable.</w:t>
            </w:r>
          </w:p>
        </w:tc>
        <w:sdt>
          <w:sdtPr>
            <w:id w:val="62165020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49750055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01614952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8439300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Alerts / Reminders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0"/>
              </w:numPr>
            </w:pPr>
            <w:r w:rsidRPr="00AD4887">
              <w:t>The system includes user customizable alert screens / messages, enabling capture of alert details.</w:t>
            </w:r>
          </w:p>
        </w:tc>
        <w:sdt>
          <w:sdtPr>
            <w:id w:val="33550673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5978184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0894573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15175466"/>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0"/>
              </w:numPr>
            </w:pPr>
            <w:r w:rsidRPr="00AD4887">
              <w:t>The system has the capability of forwarding the alert to a specific provider(s) or other authorized users via secure electronic mail or by other means of secure electronic communications.</w:t>
            </w:r>
          </w:p>
        </w:tc>
        <w:sdt>
          <w:sdtPr>
            <w:id w:val="-1967499238"/>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6887016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05712657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715088572"/>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Orders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1"/>
              </w:numPr>
            </w:pPr>
            <w:r w:rsidRPr="00AD4887">
              <w:lastRenderedPageBreak/>
              <w:t>The system includes an electronic Order Entry module that has the capability to be interfaced with a number of key systems depending on the health center’s existing and future systems as well as external linkages, through a standard, real time, HL7 two-way interface.</w:t>
            </w:r>
          </w:p>
        </w:tc>
        <w:sdt>
          <w:sdtPr>
            <w:id w:val="131460954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9428095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02882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6338370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21"/>
              </w:numPr>
            </w:pPr>
            <w:r w:rsidRPr="00AD4887">
              <w:t>The system displays order summaries on demand to allow the clinician to review/correct all orders prior to transmitting/printing the orders for processing by the receiving entity.</w:t>
            </w:r>
          </w:p>
        </w:tc>
        <w:sdt>
          <w:sdtPr>
            <w:id w:val="-133621096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9550309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208888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8478686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Results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2"/>
              </w:numPr>
            </w:pPr>
            <w:r w:rsidRPr="00AD4887">
              <w:t>The system has the capability to route, manage, and present current and historical test results to appropriate clinical personnel for review, with the ability to filter and compare results.</w:t>
            </w:r>
          </w:p>
        </w:tc>
        <w:sdt>
          <w:sdtPr>
            <w:id w:val="116976209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555635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4998335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8910923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3"/>
              </w:numPr>
              <w:ind w:left="990" w:hanging="630"/>
            </w:pPr>
            <w:r w:rsidRPr="00AD4887">
              <w:t>Results can be easily viewed in a flow sheet as well as graph format.</w:t>
            </w:r>
          </w:p>
        </w:tc>
        <w:sdt>
          <w:sdtPr>
            <w:id w:val="189300888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6549728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285362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6230724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2"/>
              </w:numPr>
            </w:pPr>
            <w:r w:rsidRPr="00AD4887">
              <w:t xml:space="preserve">The system accepts results via two way standard interface from all standard interface compliant / capable entities or through direct data entry. Specifically – Laboratory, Radiology, and Pharmacy information systems. </w:t>
            </w:r>
            <w:r w:rsidRPr="00AD4887">
              <w:rPr>
                <w:u w:val="single"/>
              </w:rPr>
              <w:t>Please attach list of currently available interfaces, if available</w:t>
            </w:r>
          </w:p>
        </w:tc>
        <w:sdt>
          <w:sdtPr>
            <w:id w:val="195412772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3727698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5610763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562001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2"/>
              </w:numPr>
            </w:pPr>
            <w:r w:rsidRPr="00AD4887">
              <w:t>The system includes an intuitive, user customizable results entry screen linked to orders.</w:t>
            </w:r>
          </w:p>
        </w:tc>
        <w:sdt>
          <w:sdtPr>
            <w:id w:val="21223831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0748420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0321594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3889272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2"/>
              </w:numPr>
            </w:pPr>
            <w:r w:rsidRPr="00AD4887">
              <w:t>The system has the capability to evaluate results and notify the provider.</w:t>
            </w:r>
          </w:p>
        </w:tc>
        <w:sdt>
          <w:sdtPr>
            <w:id w:val="8435949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0592954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315504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3314830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2"/>
              </w:numPr>
            </w:pPr>
            <w:r w:rsidRPr="00AD4887">
              <w:t>The system allows timely notification of lab results to appropriate staff as well as easy routing and tracking of results.</w:t>
            </w:r>
          </w:p>
        </w:tc>
        <w:sdt>
          <w:sdtPr>
            <w:id w:val="-39465568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9225738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7559206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8077912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22"/>
              </w:numPr>
            </w:pPr>
            <w:r w:rsidRPr="00AD4887">
              <w:t>The system flags lab results that are abnormal or that have not been received.</w:t>
            </w:r>
          </w:p>
        </w:tc>
        <w:sdt>
          <w:sdtPr>
            <w:id w:val="154849763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72163713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74073247"/>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29436490"/>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Medication and Immunization Management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4"/>
              </w:numPr>
            </w:pPr>
            <w:r w:rsidRPr="00AD4887">
              <w:t>The system identifies drug interaction warnings (prescription, over the counter) at the point of medication ordering.  Interactions include:  drug to drug, drug to allergy, drug to disease, and drug to pregnancy.</w:t>
            </w:r>
          </w:p>
        </w:tc>
        <w:sdt>
          <w:sdtPr>
            <w:id w:val="-129012072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7730586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195091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0749733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4"/>
              </w:numPr>
            </w:pPr>
            <w:r w:rsidRPr="00AD4887">
              <w:t>The system alerts providers to potential administration errors for both adults and children, such as wrong patient, wrong drug, wrong dose, wrong route, and wrong time in support of medication administration or pharmacy dispense/supply management and workflow.</w:t>
            </w:r>
          </w:p>
        </w:tc>
        <w:sdt>
          <w:sdtPr>
            <w:id w:val="-12484523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0422470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5607172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8110950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4"/>
              </w:numPr>
            </w:pPr>
            <w:r w:rsidRPr="00AD4887">
              <w:t>The system supports multiple drug formularies and prescribing guidelines.</w:t>
            </w:r>
          </w:p>
        </w:tc>
        <w:sdt>
          <w:sdtPr>
            <w:id w:val="-101707535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8855984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227612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7130585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4"/>
              </w:numPr>
            </w:pPr>
            <w:r w:rsidRPr="00AD4887">
              <w:t>The system provides the capability for electronic transfer of prescription information to a patient or organization selected pharmacy for dispensing.</w:t>
            </w:r>
          </w:p>
        </w:tc>
        <w:sdt>
          <w:sdtPr>
            <w:id w:val="267211289"/>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01249431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6037955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052962470"/>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Confidentiality and Security</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5"/>
              </w:numPr>
            </w:pPr>
            <w:r w:rsidRPr="00AD4887">
              <w:lastRenderedPageBreak/>
              <w:t>The system provides privacy and security components that follow national standards such as HIPAA.</w:t>
            </w:r>
          </w:p>
        </w:tc>
        <w:sdt>
          <w:sdtPr>
            <w:id w:val="33866263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414526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626056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63325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5"/>
              </w:numPr>
            </w:pPr>
            <w:r w:rsidRPr="00AD4887">
              <w:t>The system provides privacy and security components that follow Wisconsin state-specific laws and regulations.</w:t>
            </w:r>
          </w:p>
        </w:tc>
        <w:sdt>
          <w:sdtPr>
            <w:id w:val="-1028250121"/>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3534663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995995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4988491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5"/>
              </w:numPr>
            </w:pPr>
            <w:r w:rsidRPr="00AD4887">
              <w:t>The system hardware recommendations meet national security guidelines.</w:t>
            </w:r>
          </w:p>
        </w:tc>
        <w:sdt>
          <w:sdtPr>
            <w:id w:val="129348218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0784459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589604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566766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25"/>
              </w:numPr>
            </w:pPr>
            <w:r w:rsidRPr="00AD4887">
              <w:t>The system has hardware recommendations for disaster recovery and backup.</w:t>
            </w:r>
          </w:p>
        </w:tc>
        <w:sdt>
          <w:sdtPr>
            <w:id w:val="-148037152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0875890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02806827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29032605"/>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Clinical Decision Support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6"/>
              </w:numPr>
            </w:pPr>
            <w:r w:rsidRPr="00AD4887">
              <w:t>The system offers prompts to support the adherence to care plans, guidelines, and protocols at the point of information capture.</w:t>
            </w:r>
          </w:p>
        </w:tc>
        <w:sdt>
          <w:sdtPr>
            <w:id w:val="-1361568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1082031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5583712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604451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6"/>
              </w:numPr>
            </w:pPr>
            <w:r w:rsidRPr="00AD4887">
              <w:t>The system triggers alerts to providers when individual documented data indicates that critical interventions may be required.</w:t>
            </w:r>
          </w:p>
        </w:tc>
        <w:sdt>
          <w:sdtPr>
            <w:id w:val="1501621089"/>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77978835"/>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124228287"/>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9360843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Reporting</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Are standard clinical reports built into the system for the user to query aggregate patient population numbers?</w:t>
            </w:r>
          </w:p>
        </w:tc>
        <w:sdt>
          <w:sdtPr>
            <w:id w:val="-20664803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3806219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268779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9974948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7"/>
              </w:numPr>
            </w:pPr>
            <w:r w:rsidRPr="00AD4887">
              <w:t>The system can generate lists of patients by specific conditions to use for quality improvement.</w:t>
            </w:r>
          </w:p>
        </w:tc>
        <w:sdt>
          <w:sdtPr>
            <w:id w:val="-198569791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4890365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6224056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39436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The system has the capability to report ambulatory quality measures to CMS for PQRI.</w:t>
            </w:r>
          </w:p>
        </w:tc>
        <w:sdt>
          <w:sdtPr>
            <w:id w:val="202866403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276680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9073732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7063123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7"/>
              </w:numPr>
            </w:pPr>
            <w:r w:rsidRPr="00AD4887">
              <w:t>The system can generate patient reminder letters for preventive services or follow-up care.</w:t>
            </w:r>
          </w:p>
        </w:tc>
        <w:sdt>
          <w:sdtPr>
            <w:id w:val="-127416767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7753450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4253499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4625681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The system supports disease management registries by:</w:t>
            </w:r>
          </w:p>
        </w:tc>
        <w:sdt>
          <w:sdtPr>
            <w:id w:val="144773213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4278769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8719382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2506909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8"/>
              </w:numPr>
              <w:ind w:left="990" w:hanging="630"/>
            </w:pPr>
            <w:r w:rsidRPr="00AD4887">
              <w:t>Allowing patient tracking and follow-up based on user defined diagnoses.</w:t>
            </w:r>
          </w:p>
        </w:tc>
        <w:sdt>
          <w:sdtPr>
            <w:id w:val="-126390873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716448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1952063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2761781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8"/>
              </w:numPr>
              <w:ind w:left="990" w:hanging="630"/>
            </w:pPr>
            <w:r w:rsidRPr="00AD4887">
              <w:t>Providing a longitudinal view of the patient medical history.</w:t>
            </w:r>
          </w:p>
        </w:tc>
        <w:sdt>
          <w:sdtPr>
            <w:id w:val="110454421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7311499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0580937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4806525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8"/>
              </w:numPr>
              <w:ind w:left="990" w:hanging="630"/>
            </w:pPr>
            <w:r w:rsidRPr="00AD4887">
              <w:t>Providing intuitive access to patient treatments and outcomes.</w:t>
            </w:r>
          </w:p>
        </w:tc>
        <w:sdt>
          <w:sdtPr>
            <w:id w:val="-80207690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2677416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3759480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0632758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What reporting engine is utilized within the software? (ex. Crystal Reports, Excel, proprietary).</w:t>
            </w:r>
          </w:p>
        </w:tc>
        <w:sdt>
          <w:sdtPr>
            <w:id w:val="86117550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704021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2487552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97073146"/>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9"/>
              </w:numPr>
              <w:ind w:left="990" w:hanging="630"/>
            </w:pPr>
            <w:r w:rsidRPr="00AD4887">
              <w:t>If utilizing Crystal Reports do you provide a listing of all reportable data elements?</w:t>
            </w:r>
          </w:p>
        </w:tc>
        <w:sdt>
          <w:sdtPr>
            <w:id w:val="-49695336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3445356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0240304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8091837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Does the end user have the ability to create custom reports?</w:t>
            </w:r>
          </w:p>
        </w:tc>
        <w:sdt>
          <w:sdtPr>
            <w:id w:val="8351127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59107454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78062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618461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7"/>
              </w:numPr>
            </w:pPr>
            <w:r w:rsidRPr="00AD4887">
              <w:t>Can reports be run on-demand during the course of the day?</w:t>
            </w:r>
          </w:p>
        </w:tc>
        <w:sdt>
          <w:sdtPr>
            <w:id w:val="-113887583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183881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6244859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37993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7"/>
              </w:numPr>
            </w:pPr>
            <w:r w:rsidRPr="00AD4887">
              <w:t>Can reports be set up to run automatically as well as routed to a specific person with in the office?</w:t>
            </w:r>
          </w:p>
        </w:tc>
        <w:sdt>
          <w:sdtPr>
            <w:id w:val="-1010680256"/>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9862289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38317542"/>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07306971"/>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51BE0"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51BE0" w:rsidRPr="00AD4887" w:rsidRDefault="00451BE0" w:rsidP="00535B66">
            <w:pPr>
              <w:pStyle w:val="TableHeading"/>
              <w:numPr>
                <w:ilvl w:val="0"/>
                <w:numId w:val="10"/>
              </w:numPr>
              <w:jc w:val="left"/>
            </w:pPr>
            <w:r w:rsidRPr="00AD4887">
              <w:t>Meaningful Use</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has a bi-directional lab component.</w:t>
            </w:r>
          </w:p>
        </w:tc>
        <w:sdt>
          <w:sdtPr>
            <w:id w:val="-129821979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2088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7776868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7984902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check insurance eligibility electronically from public and private payers.  List clearinghouses with which this functionality exists.</w:t>
            </w:r>
          </w:p>
        </w:tc>
        <w:sdt>
          <w:sdtPr>
            <w:id w:val="152420832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16667630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433695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12259220"/>
            <w:showingPlcHdr/>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can submit claims electronically to public and private payers.</w:t>
            </w:r>
          </w:p>
        </w:tc>
        <w:sdt>
          <w:sdtPr>
            <w:id w:val="32718291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9412409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649240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39616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lastRenderedPageBreak/>
              <w:t>The system can provide patients with timely electronic access to their health information.</w:t>
            </w:r>
          </w:p>
        </w:tc>
        <w:sdt>
          <w:sdtPr>
            <w:id w:val="-141445928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7320154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160650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433378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can provide clinical summaries to patients for each visit.</w:t>
            </w:r>
          </w:p>
        </w:tc>
        <w:sdt>
          <w:sdtPr>
            <w:id w:val="-820731361"/>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1851528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725985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9285369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provide a summary care record for each transition of care and referral visit.</w:t>
            </w:r>
          </w:p>
        </w:tc>
        <w:sdt>
          <w:sdtPr>
            <w:id w:val="-35658667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110897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3832675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2429274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can exchange key clinical information among providers of care and patient authorized entities electronically.</w:t>
            </w:r>
          </w:p>
        </w:tc>
        <w:sdt>
          <w:sdtPr>
            <w:id w:val="35763510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7185772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9655069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8192944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submit immunization data electronically to the Wisconsin immunization registry.</w:t>
            </w:r>
          </w:p>
        </w:tc>
        <w:sdt>
          <w:sdtPr>
            <w:id w:val="181883957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2559420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9240667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002677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0"/>
              </w:numPr>
            </w:pPr>
            <w:r w:rsidRPr="00AD4887">
              <w:t>The system can provide electronic syndromic surveillance data to public health agencies and actual transmission according to applicable law and practice.</w:t>
            </w:r>
          </w:p>
        </w:tc>
        <w:sdt>
          <w:sdtPr>
            <w:id w:val="-2107950954"/>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63258366"/>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0413348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32093618"/>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52E3C"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52E3C" w:rsidRPr="00AD4887" w:rsidRDefault="00D52E3C" w:rsidP="00535B66">
            <w:pPr>
              <w:pStyle w:val="TableHeading"/>
              <w:numPr>
                <w:ilvl w:val="0"/>
                <w:numId w:val="10"/>
              </w:numPr>
              <w:jc w:val="left"/>
            </w:pPr>
            <w:r w:rsidRPr="00AD4887">
              <w:t>Cost Measuring / Quality Assurance / Reporting</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1"/>
              </w:numPr>
            </w:pPr>
            <w:r w:rsidRPr="00AD4887">
              <w:t>The system has built-in mechanism/access to other systems to capture cost information.</w:t>
            </w:r>
          </w:p>
        </w:tc>
        <w:sdt>
          <w:sdtPr>
            <w:id w:val="22959179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3065929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8395078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2510449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1"/>
              </w:numPr>
            </w:pPr>
            <w:r w:rsidRPr="00AD4887">
              <w:t>The system supports real-time or retrospective trending, analysis, and reporting of clinical, operational, demographic, or other user-specified data including current and future UDS reports.</w:t>
            </w:r>
          </w:p>
        </w:tc>
        <w:sdt>
          <w:sdtPr>
            <w:id w:val="-40375769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399792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0930855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tc>
          <w:tcPr>
            <w:tcW w:w="2819" w:type="dxa"/>
          </w:tcPr>
          <w:p w:rsidR="00AF052B" w:rsidRPr="00AD4887" w:rsidRDefault="00AF052B" w:rsidP="00262BA4">
            <w:pPr>
              <w:pStyle w:val="TableText"/>
            </w:pPr>
            <w:r w:rsidRPr="00AD4887">
              <w:t xml:space="preserve">See </w:t>
            </w:r>
            <w:hyperlink r:id="rId17" w:history="1">
              <w:r w:rsidRPr="00AD4887">
                <w:rPr>
                  <w:rStyle w:val="Hyperlink"/>
                </w:rPr>
                <w:t>http://bphc.hrsa.gov/uds/</w:t>
              </w:r>
            </w:hyperlink>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1"/>
              </w:numPr>
            </w:pPr>
            <w:r w:rsidRPr="00AD4887">
              <w:t>The system allows customized reports or studies to be performed utilizing individual and group health data from the electronic record.</w:t>
            </w:r>
          </w:p>
        </w:tc>
        <w:sdt>
          <w:sdtPr>
            <w:id w:val="-184971211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37141729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2444968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6821213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31"/>
              </w:numPr>
            </w:pPr>
            <w:r w:rsidRPr="00AD4887">
              <w:t>The system will provide support for third-party report writing products.</w:t>
            </w:r>
          </w:p>
        </w:tc>
        <w:sdt>
          <w:sdtPr>
            <w:id w:val="-923332300"/>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4023330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3279167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96416104"/>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52E3C" w:rsidRPr="00AD4887" w:rsidTr="00F65A3C">
        <w:trPr>
          <w:trHeight w:val="300"/>
          <w:jc w:val="center"/>
        </w:trPr>
        <w:tc>
          <w:tcPr>
            <w:tcW w:w="10138" w:type="dxa"/>
            <w:gridSpan w:val="5"/>
            <w:shd w:val="clear" w:color="auto" w:fill="03426D"/>
            <w:vAlign w:val="center"/>
          </w:tcPr>
          <w:p w:rsidR="00D52E3C" w:rsidRPr="00AD4887" w:rsidRDefault="00D52E3C" w:rsidP="00535B66">
            <w:pPr>
              <w:pStyle w:val="TableHeading"/>
              <w:numPr>
                <w:ilvl w:val="0"/>
                <w:numId w:val="10"/>
              </w:numPr>
              <w:jc w:val="left"/>
            </w:pPr>
            <w:r w:rsidRPr="00AD4887">
              <w:t>Chronic Disease Management / Population Health</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2"/>
              </w:numPr>
            </w:pPr>
            <w:r w:rsidRPr="00AD4887">
              <w:t>The system provides support for the management of populations of patients that share diagnoses, problems, demographic characteristics, etc.</w:t>
            </w:r>
          </w:p>
        </w:tc>
        <w:sdt>
          <w:sdtPr>
            <w:id w:val="81083102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067557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1313521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980433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2"/>
              </w:numPr>
            </w:pPr>
            <w:r w:rsidRPr="00AD4887">
              <w:t>The system has a clinical rules engine and a means of alerting the practice if a patient is past due.</w:t>
            </w:r>
          </w:p>
        </w:tc>
        <w:sdt>
          <w:sdtPr>
            <w:id w:val="56391737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45903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8165566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672186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2"/>
              </w:numPr>
            </w:pPr>
            <w:r w:rsidRPr="00AD4887">
              <w:t>The system generates follow-up letters to physicians, consultants, external sources, and patients based on a variety of parameters such as date, time since last event, etc. for the purpose of collecting health data and functional status for the purpose of updating the patient’s record.</w:t>
            </w:r>
          </w:p>
        </w:tc>
        <w:sdt>
          <w:sdtPr>
            <w:id w:val="153407540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7944597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11815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707412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2"/>
              </w:numPr>
            </w:pPr>
            <w:r w:rsidRPr="00AD4887">
              <w:lastRenderedPageBreak/>
              <w:t xml:space="preserve">At minimum, the system is able to generate a variety of reports based on performance measures identified by the Physician Consortium for Performance Improvement (AMA/Consortium), the Centers for Medicare &amp; Medicaid Services (CMS), and the National Committee for Quality Assurance (NCQA) for chronic diseases. Information on these measures can be found at:  </w:t>
            </w:r>
            <w:hyperlink r:id="rId18" w:history="1">
              <w:r w:rsidRPr="00AD4887">
                <w:t>http://www.ama-assn.org/ama/pub/category/4837.html</w:t>
              </w:r>
            </w:hyperlink>
            <w:r w:rsidRPr="00AD4887">
              <w:t xml:space="preserve">. The system follows measures approved by NQF (national quality form) and prompted by the AQA (ambulatory quality alliance) as well as those identified by the HRSA’s Health Disparities Collaborative </w:t>
            </w:r>
            <w:hyperlink r:id="rId19" w:history="1">
              <w:r w:rsidRPr="00AD4887">
                <w:t>http://www.healthdisparities.net/</w:t>
              </w:r>
            </w:hyperlink>
          </w:p>
        </w:tc>
        <w:sdt>
          <w:sdtPr>
            <w:id w:val="63230147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18733332"/>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9999453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12542593"/>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Consents, Authorizations, and Directives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3"/>
              </w:numPr>
            </w:pPr>
            <w:r w:rsidRPr="00AD4887">
              <w:t>The system has the capability for a patient to sign consent electronically.</w:t>
            </w:r>
          </w:p>
        </w:tc>
        <w:sdt>
          <w:sdtPr>
            <w:id w:val="1930461771"/>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9643111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646591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690962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3"/>
              </w:numPr>
            </w:pPr>
            <w:r w:rsidRPr="00AD4887">
              <w:t>The system has the capability to create, maintain, and verify patient treatment decisions in the form of consents and authorizations when required.</w:t>
            </w:r>
          </w:p>
        </w:tc>
        <w:sdt>
          <w:sdtPr>
            <w:id w:val="50216668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1068694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439807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5037167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3"/>
              </w:numPr>
            </w:pPr>
            <w:r w:rsidRPr="00AD4887">
              <w:t>The systems captures, maintains, and provides access to patient advance directives.</w:t>
            </w:r>
          </w:p>
        </w:tc>
        <w:sdt>
          <w:sdtPr>
            <w:id w:val="523292785"/>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2462879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3227218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68473973"/>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Technical Underpinnings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4"/>
              </w:numPr>
            </w:pPr>
            <w:r w:rsidRPr="00AD4887">
              <w:t>The system incorporates extensive, secure telecommunications capabilities that link staff and clinicians from remote locations to the central site.</w:t>
            </w:r>
          </w:p>
        </w:tc>
        <w:sdt>
          <w:sdtPr>
            <w:id w:val="164052980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8950739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088851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2766708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4"/>
              </w:numPr>
            </w:pPr>
            <w:r w:rsidRPr="00AD4887">
              <w:t xml:space="preserve">Do you provide hardware or have a relationship with a hardware vendor? </w:t>
            </w:r>
          </w:p>
        </w:tc>
        <w:sdt>
          <w:sdtPr>
            <w:id w:val="37150141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5019303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79738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729237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4"/>
              </w:numPr>
            </w:pPr>
            <w:r w:rsidRPr="00AD4887">
              <w:t>If working with a hardware vendor do you have negotiated pricing with them?</w:t>
            </w:r>
          </w:p>
        </w:tc>
        <w:sdt>
          <w:sdtPr>
            <w:id w:val="-134717264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4947187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59085110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37734976"/>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Billing</w:t>
            </w:r>
          </w:p>
        </w:tc>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5"/>
              </w:numPr>
            </w:pPr>
            <w:r w:rsidRPr="00AD4887">
              <w:t>The system provides a bidirectional interface with practice management systems.</w:t>
            </w:r>
          </w:p>
        </w:tc>
        <w:sdt>
          <w:sdtPr>
            <w:id w:val="-563420844"/>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1958417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9507856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1833902"/>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Document Management</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The system includes an integrated scanning solution to manage old charts and incoming paper documents.</w:t>
            </w:r>
          </w:p>
        </w:tc>
        <w:sdt>
          <w:sdtPr>
            <w:id w:val="-109115477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0931943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8280073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152024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6"/>
              </w:numPr>
            </w:pPr>
            <w:r w:rsidRPr="00AD4887">
              <w:t>Scanned documents are readily available within the patients chart.</w:t>
            </w:r>
          </w:p>
        </w:tc>
        <w:sdt>
          <w:sdtPr>
            <w:id w:val="127497486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4494681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522949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188076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Scanned documents can be attached to intra office communication and tracked.</w:t>
            </w:r>
          </w:p>
        </w:tc>
        <w:sdt>
          <w:sdtPr>
            <w:id w:val="-128256766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002595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4059491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5735557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6"/>
              </w:numPr>
            </w:pPr>
            <w:r w:rsidRPr="00AD4887">
              <w:t>The system has the ability to bulk scan and easily sort old patient charts for easy reference later.</w:t>
            </w:r>
          </w:p>
        </w:tc>
        <w:sdt>
          <w:sdtPr>
            <w:id w:val="-45664062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9044135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6386585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6143750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Images and wave files can also be saved and stored in the document management system.</w:t>
            </w:r>
          </w:p>
        </w:tc>
        <w:sdt>
          <w:sdtPr>
            <w:id w:val="104703556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1614304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8437751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8829794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6"/>
              </w:numPr>
            </w:pPr>
            <w:r w:rsidRPr="00AD4887">
              <w:t>Insurance cards and drivers license can be scanned and stored in patient demographics.</w:t>
            </w:r>
          </w:p>
        </w:tc>
        <w:sdt>
          <w:sdtPr>
            <w:id w:val="102837020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2815542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8248915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4191029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Scanned documents can be attached to visit notes.</w:t>
            </w:r>
          </w:p>
        </w:tc>
        <w:sdt>
          <w:sdtPr>
            <w:id w:val="200269780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1296594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5566855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8779094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36"/>
              </w:numPr>
            </w:pPr>
            <w:r w:rsidRPr="00AD4887">
              <w:t>In a multiple location environment can each office scan in the same manner?</w:t>
            </w:r>
          </w:p>
        </w:tc>
        <w:sdt>
          <w:sdtPr>
            <w:id w:val="403654290"/>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58313806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3813529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50461168"/>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Technical Support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7"/>
              </w:numPr>
            </w:pPr>
            <w:r w:rsidRPr="00AD4887">
              <w:lastRenderedPageBreak/>
              <w:t>What hours is technical phone support available?</w:t>
            </w:r>
          </w:p>
        </w:tc>
        <w:sdt>
          <w:sdtPr>
            <w:id w:val="136232123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2715261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3573758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3736638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7"/>
              </w:numPr>
            </w:pPr>
            <w:r w:rsidRPr="00AD4887">
              <w:t>What is the average amount of time for issue resolution?</w:t>
            </w:r>
          </w:p>
        </w:tc>
        <w:sdt>
          <w:sdtPr>
            <w:id w:val="8296937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734057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6879900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90741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7"/>
              </w:numPr>
            </w:pPr>
            <w:r w:rsidRPr="00AD4887">
              <w:t>If a problem persists what is the escalation process?</w:t>
            </w:r>
          </w:p>
        </w:tc>
        <w:sdt>
          <w:sdtPr>
            <w:id w:val="10261371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3890894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685270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52210186"/>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7"/>
              </w:numPr>
            </w:pPr>
            <w:r w:rsidRPr="00AD4887">
              <w:t>Do you have electronic ticketing for non-emergent technical support?</w:t>
            </w:r>
          </w:p>
        </w:tc>
        <w:sdt>
          <w:sdtPr>
            <w:id w:val="-213762721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4773308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4791177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0905924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7"/>
              </w:numPr>
            </w:pPr>
            <w:r w:rsidRPr="00AD4887">
              <w:t>Do you have a user forum for practices to seek help from peers and share ideas?</w:t>
            </w:r>
          </w:p>
        </w:tc>
        <w:sdt>
          <w:sdtPr>
            <w:id w:val="-57590079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8657188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2825192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3039076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bl>
    <w:p w:rsidR="00F65A3C" w:rsidRDefault="00F65A3C" w:rsidP="00F65A3C">
      <w:pPr>
        <w:pStyle w:val="Heading1"/>
        <w:numPr>
          <w:ilvl w:val="0"/>
          <w:numId w:val="0"/>
        </w:numPr>
        <w:spacing w:line="380" w:lineRule="exact"/>
        <w:ind w:left="518" w:hanging="518"/>
      </w:pPr>
      <w:bookmarkStart w:id="10" w:name="RANGE!C24"/>
      <w:bookmarkStart w:id="11" w:name="RANGE!C64"/>
      <w:bookmarkStart w:id="12" w:name="RANGE!C107"/>
      <w:bookmarkStart w:id="13" w:name="RANGE!C127"/>
      <w:bookmarkStart w:id="14" w:name="RANGE!C153"/>
      <w:bookmarkStart w:id="15" w:name="RANGE!C169"/>
      <w:bookmarkStart w:id="16" w:name="RANGE!C178"/>
      <w:bookmarkStart w:id="17" w:name="RANGE!C193"/>
      <w:bookmarkStart w:id="18" w:name="RANGE!C207"/>
      <w:bookmarkStart w:id="19" w:name="RANGE!C213"/>
      <w:bookmarkStart w:id="20" w:name="RANGE!C243"/>
      <w:bookmarkStart w:id="21" w:name="RANGE!C251"/>
      <w:bookmarkStart w:id="22" w:name="RANGE!C282"/>
      <w:bookmarkStart w:id="23" w:name="RANGE!C294"/>
      <w:bookmarkStart w:id="24" w:name="RANGE!C30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242ECC" w:rsidRDefault="00242ECC" w:rsidP="00242ECC">
      <w:pPr>
        <w:pStyle w:val="Heading1"/>
        <w:spacing w:line="380" w:lineRule="exact"/>
        <w:ind w:left="522" w:hanging="522"/>
      </w:pPr>
      <w:bookmarkStart w:id="25" w:name="_Toc330903102"/>
      <w:r w:rsidRPr="00AD4887">
        <w:t>Specialty Specific Requirements</w:t>
      </w:r>
      <w:bookmarkEnd w:id="25"/>
    </w:p>
    <w:p w:rsidR="00F65A3C" w:rsidRPr="00F65A3C" w:rsidRDefault="00F65A3C" w:rsidP="00F65A3C">
      <w:pPr>
        <w:pStyle w:val="BodyText"/>
      </w:pPr>
    </w:p>
    <w:tbl>
      <w:tblPr>
        <w:tblStyle w:val="BeaconTableRegular"/>
        <w:tblW w:w="9778" w:type="dxa"/>
        <w:tblLayout w:type="fixed"/>
        <w:tblLook w:val="0420" w:firstRow="1" w:lastRow="0" w:firstColumn="0" w:lastColumn="0" w:noHBand="0" w:noVBand="1"/>
        <w:tblCaption w:val="Specifications table for Specialty Specific Requirements"/>
      </w:tblPr>
      <w:tblGrid>
        <w:gridCol w:w="4468"/>
        <w:gridCol w:w="90"/>
        <w:gridCol w:w="810"/>
        <w:gridCol w:w="810"/>
        <w:gridCol w:w="810"/>
        <w:gridCol w:w="2790"/>
      </w:tblGrid>
      <w:tr w:rsidR="00242ECC" w:rsidRPr="00AD4887" w:rsidTr="00AF052B">
        <w:trPr>
          <w:cnfStyle w:val="100000000000" w:firstRow="1" w:lastRow="0" w:firstColumn="0" w:lastColumn="0" w:oddVBand="0" w:evenVBand="0" w:oddHBand="0" w:evenHBand="0" w:firstRowFirstColumn="0" w:firstRowLastColumn="0" w:lastRowFirstColumn="0" w:lastRowLastColumn="0"/>
          <w:trHeight w:val="288"/>
          <w:tblHeader/>
        </w:trPr>
        <w:tc>
          <w:tcPr>
            <w:tcW w:w="4558" w:type="dxa"/>
            <w:gridSpan w:val="2"/>
            <w:tcBorders>
              <w:bottom w:val="single" w:sz="4" w:space="0" w:color="056DB1"/>
            </w:tcBorders>
          </w:tcPr>
          <w:p w:rsidR="00242ECC" w:rsidRPr="00AD4887" w:rsidRDefault="00242ECC" w:rsidP="007914B3">
            <w:pPr>
              <w:pStyle w:val="TableHeading"/>
            </w:pPr>
            <w:r w:rsidRPr="00AD4887">
              <w:t>Specifications</w:t>
            </w:r>
          </w:p>
        </w:tc>
        <w:tc>
          <w:tcPr>
            <w:tcW w:w="810" w:type="dxa"/>
            <w:tcBorders>
              <w:bottom w:val="single" w:sz="4" w:space="0" w:color="056DB1"/>
            </w:tcBorders>
          </w:tcPr>
          <w:p w:rsidR="00242ECC" w:rsidRPr="00AD4887" w:rsidRDefault="00242ECC" w:rsidP="007914B3">
            <w:pPr>
              <w:pStyle w:val="TableHeading"/>
            </w:pPr>
            <w:r w:rsidRPr="00AD4887">
              <w:t>Yes, Included</w:t>
            </w:r>
          </w:p>
        </w:tc>
        <w:tc>
          <w:tcPr>
            <w:tcW w:w="810" w:type="dxa"/>
            <w:tcBorders>
              <w:bottom w:val="single" w:sz="4" w:space="0" w:color="056DB1"/>
            </w:tcBorders>
          </w:tcPr>
          <w:p w:rsidR="00242ECC" w:rsidRPr="00AD4887" w:rsidRDefault="00242ECC" w:rsidP="007914B3">
            <w:pPr>
              <w:pStyle w:val="TableHeading"/>
            </w:pPr>
            <w:r w:rsidRPr="00AD4887">
              <w:t>Yes,</w:t>
            </w:r>
          </w:p>
          <w:p w:rsidR="00242ECC" w:rsidRPr="00AD4887" w:rsidRDefault="00242ECC" w:rsidP="007914B3">
            <w:pPr>
              <w:pStyle w:val="TableHeading"/>
            </w:pPr>
            <w:r w:rsidRPr="00AD4887">
              <w:t>Addtl.</w:t>
            </w:r>
          </w:p>
          <w:p w:rsidR="00242ECC" w:rsidRPr="00AD4887" w:rsidRDefault="00242ECC" w:rsidP="007914B3">
            <w:pPr>
              <w:pStyle w:val="TableHeading"/>
            </w:pPr>
            <w:r w:rsidRPr="00AD4887">
              <w:t>Cost</w:t>
            </w:r>
          </w:p>
        </w:tc>
        <w:tc>
          <w:tcPr>
            <w:tcW w:w="810" w:type="dxa"/>
            <w:tcBorders>
              <w:bottom w:val="single" w:sz="4" w:space="0" w:color="056DB1"/>
            </w:tcBorders>
          </w:tcPr>
          <w:p w:rsidR="00242ECC" w:rsidRPr="00AD4887" w:rsidRDefault="00242ECC" w:rsidP="007914B3">
            <w:pPr>
              <w:pStyle w:val="TableHeading"/>
            </w:pPr>
            <w:r w:rsidRPr="00AD4887">
              <w:t>No</w:t>
            </w:r>
          </w:p>
        </w:tc>
        <w:tc>
          <w:tcPr>
            <w:tcW w:w="2790" w:type="dxa"/>
            <w:tcBorders>
              <w:bottom w:val="single" w:sz="4" w:space="0" w:color="056DB1"/>
            </w:tcBorders>
          </w:tcPr>
          <w:p w:rsidR="00242ECC" w:rsidRPr="00AD4887" w:rsidRDefault="00242ECC" w:rsidP="007914B3">
            <w:pPr>
              <w:pStyle w:val="TableHeading"/>
            </w:pPr>
            <w:r w:rsidRPr="00AD4887">
              <w:t>Comments / Clarifications</w:t>
            </w:r>
          </w:p>
        </w:tc>
      </w:tr>
      <w:tr w:rsidR="00242ECC" w:rsidRPr="00AD4887" w:rsidTr="00AF052B">
        <w:trPr>
          <w:trHeight w:val="270"/>
        </w:trPr>
        <w:tc>
          <w:tcPr>
            <w:tcW w:w="9778" w:type="dxa"/>
            <w:gridSpan w:val="6"/>
            <w:tcBorders>
              <w:top w:val="single" w:sz="4" w:space="0" w:color="056DB1"/>
              <w:left w:val="single" w:sz="4" w:space="0" w:color="056DB1"/>
              <w:bottom w:val="single" w:sz="4" w:space="0" w:color="056DB1"/>
              <w:right w:val="single" w:sz="4" w:space="0" w:color="056DB1"/>
            </w:tcBorders>
            <w:shd w:val="clear" w:color="auto" w:fill="03426D"/>
          </w:tcPr>
          <w:p w:rsidR="00242ECC" w:rsidRPr="00F65A3C" w:rsidRDefault="00242ECC" w:rsidP="00535B66">
            <w:pPr>
              <w:pStyle w:val="TableHeading"/>
              <w:numPr>
                <w:ilvl w:val="0"/>
                <w:numId w:val="38"/>
              </w:numPr>
              <w:jc w:val="left"/>
            </w:pPr>
            <w:r w:rsidRPr="00F65A3C">
              <w:t>Specialty Specific Requirements –</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Pr>
        <w:sdt>
          <w:sdtPr>
            <w:id w:val="1946505274"/>
            <w:showingPlcHdr/>
            <w:text/>
          </w:sdtPr>
          <w:sdtEndPr/>
          <w:sdtContent>
            <w:tc>
              <w:tcPr>
                <w:tcW w:w="4468" w:type="dxa"/>
                <w:tcBorders>
                  <w:top w:val="single" w:sz="4" w:space="0" w:color="056DB1"/>
                </w:tcBorders>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244836376"/>
            <w14:checkbox>
              <w14:checked w14:val="0"/>
              <w14:checkedState w14:val="2612" w14:font="MS Gothic"/>
              <w14:uncheckedState w14:val="2610" w14:font="MS Gothic"/>
            </w14:checkbox>
          </w:sdtPr>
          <w:sdtEndPr/>
          <w:sdtContent>
            <w:tc>
              <w:tcPr>
                <w:tcW w:w="900" w:type="dxa"/>
                <w:gridSpan w:val="2"/>
                <w:tcBorders>
                  <w:top w:val="single" w:sz="4" w:space="0" w:color="056DB1"/>
                </w:tcBorders>
              </w:tcPr>
              <w:p w:rsidR="00AF052B" w:rsidRPr="00AD4887" w:rsidRDefault="00AF052B" w:rsidP="00A211FE">
                <w:pPr>
                  <w:pStyle w:val="TableText"/>
                  <w:jc w:val="center"/>
                </w:pPr>
                <w:r>
                  <w:rPr>
                    <w:rFonts w:ascii="MS Gothic" w:eastAsia="MS Gothic" w:hAnsi="MS Gothic" w:hint="eastAsia"/>
                  </w:rPr>
                  <w:t>☐</w:t>
                </w:r>
              </w:p>
            </w:tc>
          </w:sdtContent>
        </w:sdt>
        <w:sdt>
          <w:sdtPr>
            <w:id w:val="-1405134462"/>
            <w14:checkbox>
              <w14:checked w14:val="0"/>
              <w14:checkedState w14:val="2612" w14:font="MS Gothic"/>
              <w14:uncheckedState w14:val="2610" w14:font="MS Gothic"/>
            </w14:checkbox>
          </w:sdtPr>
          <w:sdtEndPr/>
          <w:sdtContent>
            <w:tc>
              <w:tcPr>
                <w:tcW w:w="810" w:type="dxa"/>
                <w:tcBorders>
                  <w:top w:val="single" w:sz="4" w:space="0" w:color="056DB1"/>
                </w:tcBorders>
              </w:tcPr>
              <w:p w:rsidR="00AF052B" w:rsidRPr="00AD4887" w:rsidRDefault="00AF052B" w:rsidP="00A211FE">
                <w:pPr>
                  <w:pStyle w:val="TableText"/>
                  <w:jc w:val="center"/>
                </w:pPr>
                <w:r>
                  <w:rPr>
                    <w:rFonts w:ascii="MS Gothic" w:eastAsia="MS Gothic" w:hAnsi="MS Gothic" w:hint="eastAsia"/>
                  </w:rPr>
                  <w:t>☐</w:t>
                </w:r>
              </w:p>
            </w:tc>
          </w:sdtContent>
        </w:sdt>
        <w:sdt>
          <w:sdtPr>
            <w:id w:val="617426490"/>
            <w14:checkbox>
              <w14:checked w14:val="0"/>
              <w14:checkedState w14:val="2612" w14:font="MS Gothic"/>
              <w14:uncheckedState w14:val="2610" w14:font="MS Gothic"/>
            </w14:checkbox>
          </w:sdtPr>
          <w:sdtEndPr/>
          <w:sdtContent>
            <w:tc>
              <w:tcPr>
                <w:tcW w:w="810" w:type="dxa"/>
                <w:tcBorders>
                  <w:top w:val="single" w:sz="4" w:space="0" w:color="056DB1"/>
                </w:tcBorders>
              </w:tcPr>
              <w:p w:rsidR="00AF052B" w:rsidRPr="00AD4887" w:rsidRDefault="00AF052B" w:rsidP="00A211FE">
                <w:pPr>
                  <w:pStyle w:val="TableText"/>
                  <w:jc w:val="center"/>
                </w:pPr>
                <w:r>
                  <w:rPr>
                    <w:rFonts w:ascii="MS Gothic" w:eastAsia="MS Gothic" w:hAnsi="MS Gothic" w:hint="eastAsia"/>
                  </w:rPr>
                  <w:t>☐</w:t>
                </w:r>
              </w:p>
            </w:tc>
          </w:sdtContent>
        </w:sdt>
        <w:sdt>
          <w:sdtPr>
            <w:id w:val="-719138203"/>
            <w:showingPlcHdr/>
            <w:text/>
          </w:sdtPr>
          <w:sdtEndPr/>
          <w:sdtContent>
            <w:tc>
              <w:tcPr>
                <w:tcW w:w="2790" w:type="dxa"/>
                <w:tcBorders>
                  <w:top w:val="single" w:sz="4" w:space="0" w:color="056DB1"/>
                </w:tcBorders>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sdt>
          <w:sdtPr>
            <w:id w:val="-478144175"/>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000194387"/>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96411820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4573138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23887529"/>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trPr>
        <w:sdt>
          <w:sdtPr>
            <w:id w:val="1224104995"/>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423500198"/>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94480265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7766569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06602047"/>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trHeight w:val="300"/>
        </w:trPr>
        <w:sdt>
          <w:sdtPr>
            <w:id w:val="730669649"/>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970272929"/>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67869445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3649397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29866396"/>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trPr>
        <w:sdt>
          <w:sdtPr>
            <w:id w:val="507720511"/>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2670868"/>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21022615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4858265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15935920"/>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trHeight w:val="300"/>
        </w:trPr>
        <w:sdt>
          <w:sdtPr>
            <w:id w:val="165207171"/>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656261048"/>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12569499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2168935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81226300"/>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trPr>
        <w:sdt>
          <w:sdtPr>
            <w:id w:val="-900130842"/>
            <w:showingPlcHdr/>
            <w:text/>
          </w:sdtPr>
          <w:sdtEndPr/>
          <w:sdtContent>
            <w:tc>
              <w:tcPr>
                <w:tcW w:w="4468" w:type="dxa"/>
                <w:tcBorders>
                  <w:bottom w:val="nil"/>
                </w:tcBorders>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390703095"/>
            <w14:checkbox>
              <w14:checked w14:val="0"/>
              <w14:checkedState w14:val="2612" w14:font="MS Gothic"/>
              <w14:uncheckedState w14:val="2610" w14:font="MS Gothic"/>
            </w14:checkbox>
          </w:sdtPr>
          <w:sdtEndPr/>
          <w:sdtContent>
            <w:tc>
              <w:tcPr>
                <w:tcW w:w="900" w:type="dxa"/>
                <w:gridSpan w:val="2"/>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93859786"/>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78368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5881184"/>
            <w:showingPlcHdr/>
            <w:text/>
          </w:sdtPr>
          <w:sdtEndPr/>
          <w:sdtContent>
            <w:tc>
              <w:tcPr>
                <w:tcW w:w="2790" w:type="dxa"/>
                <w:tcBorders>
                  <w:bottom w:val="nil"/>
                </w:tcBorders>
              </w:tcPr>
              <w:p w:rsidR="00AF052B" w:rsidRPr="00AD4887" w:rsidRDefault="00AF052B" w:rsidP="007914B3">
                <w:pPr>
                  <w:pStyle w:val="TableText"/>
                </w:pPr>
                <w:r w:rsidRPr="00B9189F">
                  <w:rPr>
                    <w:rStyle w:val="PlaceholderText"/>
                  </w:rPr>
                  <w:t>Click here to enter text.</w:t>
                </w:r>
              </w:p>
            </w:tc>
          </w:sdtContent>
        </w:sdt>
      </w:tr>
    </w:tbl>
    <w:p w:rsidR="004B7B52" w:rsidRPr="00AD4887" w:rsidRDefault="004B7B52" w:rsidP="004B7B52">
      <w:pPr>
        <w:pStyle w:val="ListNumber"/>
        <w:numPr>
          <w:ilvl w:val="0"/>
          <w:numId w:val="0"/>
        </w:numPr>
        <w:ind w:left="360" w:hanging="360"/>
        <w:sectPr w:rsidR="004B7B52" w:rsidRPr="00AD4887" w:rsidSect="004161F4">
          <w:headerReference w:type="default" r:id="rId20"/>
          <w:footerReference w:type="default" r:id="rId21"/>
          <w:pgSz w:w="12240" w:h="15840"/>
          <w:pgMar w:top="1530" w:right="1440" w:bottom="1440" w:left="1440" w:header="720" w:footer="720" w:gutter="0"/>
          <w:cols w:space="720"/>
        </w:sectPr>
      </w:pPr>
      <w:r w:rsidRPr="00AD4887">
        <w:br w:type="page"/>
      </w:r>
    </w:p>
    <w:p w:rsidR="00335B9B" w:rsidRPr="00AD4887" w:rsidRDefault="00335B9B" w:rsidP="00335B9B">
      <w:pPr>
        <w:pStyle w:val="Subtitle"/>
      </w:pPr>
      <w:r w:rsidRPr="00AD4887">
        <w:lastRenderedPageBreak/>
        <w:t>Practice Scenarios</w:t>
      </w:r>
    </w:p>
    <w:p w:rsidR="00F65A3C" w:rsidRPr="00AD4887" w:rsidRDefault="004B7B52" w:rsidP="004B7B52">
      <w:pPr>
        <w:pStyle w:val="BodyText"/>
      </w:pPr>
      <w:r w:rsidRPr="00AD4887">
        <w:t>The project team created business scenarios that describe processes that the new EHR/PMS solution should address. A written response by the Vendor to these scenarios is requested. The Evaluation and Selection Committee will use the responses to the business scenarios to judge the ability of the prospective vendor’s proposed solution to meet Wilder’s general operational and reporting requirements. The Vendor should indicate whether the functionality is delivered by the software off the shelf or with modifications to fulfill the requirement. Include sample output of any reports requested in the scenario. If modifications or additional software (e.g., custom interfaces not included in software package) are required to achieve full functionality, additional explanation or screen samples, etc. may be attached to this section. Reference the scenario ID for all explanations. Selected business scenarios will also be used during on-site demonstrations and scored by the participants.  Business Cases are detailed in the following table.</w:t>
      </w:r>
    </w:p>
    <w:tbl>
      <w:tblPr>
        <w:tblStyle w:val="BeaconTableRegular"/>
        <w:tblW w:w="9940" w:type="dxa"/>
        <w:tblLayout w:type="fixed"/>
        <w:tblLook w:val="0420" w:firstRow="1" w:lastRow="0" w:firstColumn="0" w:lastColumn="0" w:noHBand="0" w:noVBand="1"/>
        <w:tblCaption w:val="Business Case Scenarios"/>
      </w:tblPr>
      <w:tblGrid>
        <w:gridCol w:w="2308"/>
        <w:gridCol w:w="2340"/>
        <w:gridCol w:w="2430"/>
        <w:gridCol w:w="2862"/>
      </w:tblGrid>
      <w:tr w:rsidR="00335B9B" w:rsidRPr="00AD4887" w:rsidTr="00AF052B">
        <w:trPr>
          <w:cnfStyle w:val="100000000000" w:firstRow="1" w:lastRow="0" w:firstColumn="0" w:lastColumn="0" w:oddVBand="0" w:evenVBand="0" w:oddHBand="0" w:evenHBand="0" w:firstRowFirstColumn="0" w:firstRowLastColumn="0" w:lastRowFirstColumn="0" w:lastRowLastColumn="0"/>
          <w:trHeight w:val="321"/>
          <w:tblHeader/>
        </w:trPr>
        <w:tc>
          <w:tcPr>
            <w:tcW w:w="2308" w:type="dxa"/>
          </w:tcPr>
          <w:p w:rsidR="00335B9B" w:rsidRPr="00AD4887" w:rsidRDefault="00335B9B" w:rsidP="00335B9B">
            <w:pPr>
              <w:pStyle w:val="TableHeading"/>
            </w:pPr>
            <w:r w:rsidRPr="00AD4887">
              <w:t>Scenario Area</w:t>
            </w:r>
          </w:p>
        </w:tc>
        <w:tc>
          <w:tcPr>
            <w:tcW w:w="2340" w:type="dxa"/>
          </w:tcPr>
          <w:p w:rsidR="00335B9B" w:rsidRPr="00AD4887" w:rsidRDefault="00335B9B" w:rsidP="00335B9B">
            <w:pPr>
              <w:pStyle w:val="TableHeading"/>
            </w:pPr>
            <w:r w:rsidRPr="00AD4887">
              <w:t>Background</w:t>
            </w:r>
          </w:p>
        </w:tc>
        <w:tc>
          <w:tcPr>
            <w:tcW w:w="2430" w:type="dxa"/>
          </w:tcPr>
          <w:p w:rsidR="00335B9B" w:rsidRPr="00AD4887" w:rsidRDefault="00335B9B" w:rsidP="00335B9B">
            <w:pPr>
              <w:pStyle w:val="TableHeading"/>
            </w:pPr>
            <w:r w:rsidRPr="00AD4887">
              <w:t>Key Points</w:t>
            </w:r>
          </w:p>
        </w:tc>
        <w:tc>
          <w:tcPr>
            <w:tcW w:w="2862" w:type="dxa"/>
          </w:tcPr>
          <w:p w:rsidR="00335B9B" w:rsidRPr="00AD4887" w:rsidRDefault="00335B9B" w:rsidP="00335B9B">
            <w:pPr>
              <w:pStyle w:val="TableHeading"/>
            </w:pPr>
            <w:r w:rsidRPr="00AD4887">
              <w:t>System Approach to Scenario</w:t>
            </w:r>
          </w:p>
        </w:tc>
      </w:tr>
      <w:tr w:rsidR="00335B9B" w:rsidRPr="00AD4887" w:rsidTr="00AF052B">
        <w:trPr>
          <w:trHeight w:val="301"/>
        </w:trPr>
        <w:sdt>
          <w:sdtPr>
            <w:id w:val="1558905103"/>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1752697367"/>
            <w:placeholder>
              <w:docPart w:val="DefaultPlaceholder_1082065158"/>
            </w:placeholder>
            <w:showingPlcHdr/>
            <w:text/>
          </w:sdtPr>
          <w:sdtEndPr/>
          <w:sdtContent>
            <w:tc>
              <w:tcPr>
                <w:tcW w:w="2340" w:type="dxa"/>
              </w:tcPr>
              <w:p w:rsidR="00335B9B" w:rsidRPr="00AD4887" w:rsidRDefault="006F0F25" w:rsidP="00DC3A95">
                <w:pPr>
                  <w:pStyle w:val="TableText"/>
                </w:pPr>
                <w:r w:rsidRPr="00B9189F">
                  <w:rPr>
                    <w:rStyle w:val="PlaceholderText"/>
                  </w:rPr>
                  <w:t>Click here to enter text.</w:t>
                </w:r>
              </w:p>
            </w:tc>
          </w:sdtContent>
        </w:sdt>
        <w:sdt>
          <w:sdtPr>
            <w:id w:val="904112598"/>
            <w:placeholder>
              <w:docPart w:val="DefaultPlaceholder_1082065158"/>
            </w:placeholder>
            <w:showingPlcHdr/>
            <w:text/>
          </w:sdtPr>
          <w:sdtEndPr/>
          <w:sdtContent>
            <w:tc>
              <w:tcPr>
                <w:tcW w:w="2430" w:type="dxa"/>
              </w:tcPr>
              <w:p w:rsidR="00335B9B" w:rsidRPr="00AD4887" w:rsidRDefault="006F0F25" w:rsidP="00DC3A95">
                <w:pPr>
                  <w:pStyle w:val="TableText"/>
                </w:pPr>
                <w:r w:rsidRPr="00B9189F">
                  <w:rPr>
                    <w:rStyle w:val="PlaceholderText"/>
                  </w:rPr>
                  <w:t>Click here to enter text.</w:t>
                </w:r>
              </w:p>
            </w:tc>
          </w:sdtContent>
        </w:sdt>
        <w:sdt>
          <w:sdtPr>
            <w:id w:val="1914049490"/>
            <w:placeholder>
              <w:docPart w:val="DefaultPlaceholder_1082065158"/>
            </w:placeholder>
            <w:showingPlcHdr/>
            <w:text/>
          </w:sdtPr>
          <w:sdtEndPr/>
          <w:sdtContent>
            <w:tc>
              <w:tcPr>
                <w:tcW w:w="2862" w:type="dxa"/>
              </w:tcPr>
              <w:p w:rsidR="00335B9B" w:rsidRPr="00AD4887" w:rsidRDefault="006F0F25" w:rsidP="00DC3A95">
                <w:pPr>
                  <w:pStyle w:val="TableText"/>
                </w:pPr>
                <w:r w:rsidRPr="00B9189F">
                  <w:rPr>
                    <w:rStyle w:val="PlaceholderText"/>
                  </w:rPr>
                  <w:t>Click here to enter text.</w:t>
                </w:r>
              </w:p>
            </w:tc>
          </w:sdtContent>
        </w:sdt>
      </w:tr>
      <w:tr w:rsidR="00335B9B" w:rsidRPr="00AD4887" w:rsidTr="00AF052B">
        <w:trPr>
          <w:cnfStyle w:val="000000010000" w:firstRow="0" w:lastRow="0" w:firstColumn="0" w:lastColumn="0" w:oddVBand="0" w:evenVBand="0" w:oddHBand="0" w:evenHBand="1" w:firstRowFirstColumn="0" w:firstRowLastColumn="0" w:lastRowFirstColumn="0" w:lastRowLastColumn="0"/>
          <w:trHeight w:val="251"/>
        </w:trPr>
        <w:sdt>
          <w:sdtPr>
            <w:id w:val="-1571961705"/>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633100722"/>
            <w:placeholder>
              <w:docPart w:val="DefaultPlaceholder_1082065158"/>
            </w:placeholder>
            <w:showingPlcHdr/>
            <w:text/>
          </w:sdtPr>
          <w:sdtEndPr/>
          <w:sdtContent>
            <w:tc>
              <w:tcPr>
                <w:tcW w:w="2340" w:type="dxa"/>
              </w:tcPr>
              <w:p w:rsidR="00335B9B" w:rsidRPr="00AD4887" w:rsidRDefault="006F0F25" w:rsidP="00335B9B">
                <w:pPr>
                  <w:pStyle w:val="TableBullet"/>
                  <w:numPr>
                    <w:ilvl w:val="0"/>
                    <w:numId w:val="0"/>
                  </w:numPr>
                </w:pPr>
                <w:r w:rsidRPr="00B9189F">
                  <w:rPr>
                    <w:rStyle w:val="PlaceholderText"/>
                  </w:rPr>
                  <w:t>Click here to enter text.</w:t>
                </w:r>
              </w:p>
            </w:tc>
          </w:sdtContent>
        </w:sdt>
        <w:sdt>
          <w:sdtPr>
            <w:id w:val="140938299"/>
            <w:placeholder>
              <w:docPart w:val="DefaultPlaceholder_1082065158"/>
            </w:placeholder>
            <w:showingPlcHdr/>
            <w:text/>
          </w:sdtPr>
          <w:sdtEndPr/>
          <w:sdtContent>
            <w:tc>
              <w:tcPr>
                <w:tcW w:w="2430" w:type="dxa"/>
              </w:tcPr>
              <w:p w:rsidR="00335B9B" w:rsidRPr="00AD4887" w:rsidRDefault="006F0F25" w:rsidP="00335B9B">
                <w:pPr>
                  <w:pStyle w:val="TableBullet"/>
                  <w:numPr>
                    <w:ilvl w:val="0"/>
                    <w:numId w:val="0"/>
                  </w:numPr>
                </w:pPr>
                <w:r w:rsidRPr="00B9189F">
                  <w:rPr>
                    <w:rStyle w:val="PlaceholderText"/>
                  </w:rPr>
                  <w:t>Click here to enter text.</w:t>
                </w:r>
              </w:p>
            </w:tc>
          </w:sdtContent>
        </w:sdt>
        <w:sdt>
          <w:sdtPr>
            <w:id w:val="420691830"/>
            <w:placeholder>
              <w:docPart w:val="DefaultPlaceholder_1082065158"/>
            </w:placeholder>
            <w:showingPlcHdr/>
            <w:text/>
          </w:sdtPr>
          <w:sdtEndPr/>
          <w:sdtContent>
            <w:tc>
              <w:tcPr>
                <w:tcW w:w="2862" w:type="dxa"/>
              </w:tcPr>
              <w:p w:rsidR="00335B9B" w:rsidRPr="00AD4887" w:rsidRDefault="006F0F25" w:rsidP="00335B9B">
                <w:pPr>
                  <w:pStyle w:val="TableBullet"/>
                  <w:numPr>
                    <w:ilvl w:val="0"/>
                    <w:numId w:val="0"/>
                  </w:numPr>
                </w:pPr>
                <w:r w:rsidRPr="00B9189F">
                  <w:rPr>
                    <w:rStyle w:val="PlaceholderText"/>
                  </w:rPr>
                  <w:t>Click here to enter text.</w:t>
                </w:r>
              </w:p>
            </w:tc>
          </w:sdtContent>
        </w:sdt>
      </w:tr>
      <w:tr w:rsidR="00335B9B" w:rsidRPr="00AD4887" w:rsidTr="00AF052B">
        <w:trPr>
          <w:trHeight w:val="268"/>
        </w:trPr>
        <w:sdt>
          <w:sdtPr>
            <w:id w:val="2018808018"/>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1551880691"/>
            <w:placeholder>
              <w:docPart w:val="DefaultPlaceholder_1082065158"/>
            </w:placeholder>
            <w:showingPlcHdr/>
            <w:text/>
          </w:sdtPr>
          <w:sdtEndPr/>
          <w:sdtContent>
            <w:tc>
              <w:tcPr>
                <w:tcW w:w="2340" w:type="dxa"/>
              </w:tcPr>
              <w:p w:rsidR="00335B9B" w:rsidRPr="00AD4887" w:rsidRDefault="006F0F25" w:rsidP="00DC3A95">
                <w:pPr>
                  <w:pStyle w:val="TableText"/>
                </w:pPr>
                <w:r w:rsidRPr="00B9189F">
                  <w:rPr>
                    <w:rStyle w:val="PlaceholderText"/>
                  </w:rPr>
                  <w:t>Click here to enter text.</w:t>
                </w:r>
              </w:p>
            </w:tc>
          </w:sdtContent>
        </w:sdt>
        <w:sdt>
          <w:sdtPr>
            <w:id w:val="20050590"/>
            <w:placeholder>
              <w:docPart w:val="DefaultPlaceholder_1082065158"/>
            </w:placeholder>
            <w:showingPlcHdr/>
            <w:text/>
          </w:sdtPr>
          <w:sdtEndPr/>
          <w:sdtContent>
            <w:tc>
              <w:tcPr>
                <w:tcW w:w="2430" w:type="dxa"/>
              </w:tcPr>
              <w:p w:rsidR="00335B9B" w:rsidRPr="00AD4887" w:rsidRDefault="006F0F25" w:rsidP="00DC3A95">
                <w:pPr>
                  <w:pStyle w:val="TableText"/>
                </w:pPr>
                <w:r w:rsidRPr="00B9189F">
                  <w:rPr>
                    <w:rStyle w:val="PlaceholderText"/>
                  </w:rPr>
                  <w:t>Click here to enter text.</w:t>
                </w:r>
              </w:p>
            </w:tc>
          </w:sdtContent>
        </w:sdt>
        <w:sdt>
          <w:sdtPr>
            <w:id w:val="-2081050768"/>
            <w:placeholder>
              <w:docPart w:val="DefaultPlaceholder_1082065158"/>
            </w:placeholder>
            <w:showingPlcHdr/>
            <w:text/>
          </w:sdtPr>
          <w:sdtEndPr/>
          <w:sdtContent>
            <w:tc>
              <w:tcPr>
                <w:tcW w:w="2862" w:type="dxa"/>
              </w:tcPr>
              <w:p w:rsidR="00335B9B" w:rsidRPr="00AD4887" w:rsidRDefault="006F0F25" w:rsidP="00DC3A95">
                <w:pPr>
                  <w:pStyle w:val="TableText"/>
                </w:pPr>
                <w:r w:rsidRPr="00B9189F">
                  <w:rPr>
                    <w:rStyle w:val="PlaceholderText"/>
                  </w:rPr>
                  <w:t>Click here to enter text.</w:t>
                </w:r>
              </w:p>
            </w:tc>
          </w:sdtContent>
        </w:sdt>
      </w:tr>
      <w:tr w:rsidR="00335B9B" w:rsidRPr="00AD4887" w:rsidTr="00AF052B">
        <w:trPr>
          <w:cnfStyle w:val="000000010000" w:firstRow="0" w:lastRow="0" w:firstColumn="0" w:lastColumn="0" w:oddVBand="0" w:evenVBand="0" w:oddHBand="0" w:evenHBand="1" w:firstRowFirstColumn="0" w:firstRowLastColumn="0" w:lastRowFirstColumn="0" w:lastRowLastColumn="0"/>
          <w:trHeight w:val="334"/>
        </w:trPr>
        <w:sdt>
          <w:sdtPr>
            <w:id w:val="1213697690"/>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1591430299"/>
            <w:placeholder>
              <w:docPart w:val="DefaultPlaceholder_1082065158"/>
            </w:placeholder>
            <w:showingPlcHdr/>
            <w:text/>
          </w:sdtPr>
          <w:sdtEndPr/>
          <w:sdtContent>
            <w:tc>
              <w:tcPr>
                <w:tcW w:w="2340" w:type="dxa"/>
              </w:tcPr>
              <w:p w:rsidR="00335B9B" w:rsidRPr="00AD4887" w:rsidRDefault="006F0F25" w:rsidP="00335B9B">
                <w:pPr>
                  <w:pStyle w:val="TableDash"/>
                  <w:numPr>
                    <w:ilvl w:val="0"/>
                    <w:numId w:val="0"/>
                  </w:numPr>
                </w:pPr>
                <w:r w:rsidRPr="00B9189F">
                  <w:rPr>
                    <w:rStyle w:val="PlaceholderText"/>
                  </w:rPr>
                  <w:t>Click here to enter text.</w:t>
                </w:r>
              </w:p>
            </w:tc>
          </w:sdtContent>
        </w:sdt>
        <w:sdt>
          <w:sdtPr>
            <w:id w:val="1020594301"/>
            <w:placeholder>
              <w:docPart w:val="DefaultPlaceholder_1082065158"/>
            </w:placeholder>
            <w:showingPlcHdr/>
            <w:text/>
          </w:sdtPr>
          <w:sdtEndPr/>
          <w:sdtContent>
            <w:tc>
              <w:tcPr>
                <w:tcW w:w="2430" w:type="dxa"/>
              </w:tcPr>
              <w:p w:rsidR="00335B9B" w:rsidRPr="00AD4887" w:rsidRDefault="006F0F25" w:rsidP="00335B9B">
                <w:pPr>
                  <w:pStyle w:val="TableDash"/>
                  <w:numPr>
                    <w:ilvl w:val="0"/>
                    <w:numId w:val="0"/>
                  </w:numPr>
                </w:pPr>
                <w:r w:rsidRPr="00B9189F">
                  <w:rPr>
                    <w:rStyle w:val="PlaceholderText"/>
                  </w:rPr>
                  <w:t>Click here to enter text.</w:t>
                </w:r>
              </w:p>
            </w:tc>
          </w:sdtContent>
        </w:sdt>
        <w:sdt>
          <w:sdtPr>
            <w:id w:val="1940405883"/>
            <w:placeholder>
              <w:docPart w:val="DefaultPlaceholder_1082065158"/>
            </w:placeholder>
            <w:showingPlcHdr/>
            <w:text/>
          </w:sdtPr>
          <w:sdtEndPr/>
          <w:sdtContent>
            <w:tc>
              <w:tcPr>
                <w:tcW w:w="2862" w:type="dxa"/>
              </w:tcPr>
              <w:p w:rsidR="00335B9B" w:rsidRPr="00AD4887" w:rsidRDefault="006F0F25" w:rsidP="00335B9B">
                <w:pPr>
                  <w:pStyle w:val="TableDash"/>
                  <w:numPr>
                    <w:ilvl w:val="0"/>
                    <w:numId w:val="0"/>
                  </w:numPr>
                </w:pPr>
                <w:r w:rsidRPr="00B9189F">
                  <w:rPr>
                    <w:rStyle w:val="PlaceholderText"/>
                  </w:rPr>
                  <w:t>Click here to enter text.</w:t>
                </w:r>
              </w:p>
            </w:tc>
          </w:sdtContent>
        </w:sdt>
      </w:tr>
    </w:tbl>
    <w:p w:rsidR="004B7B52" w:rsidRPr="00AD4887" w:rsidRDefault="004B7B52" w:rsidP="004B7B52">
      <w:pPr>
        <w:rPr>
          <w:rFonts w:ascii="Times" w:hAnsi="Times"/>
          <w:sz w:val="22"/>
          <w:szCs w:val="22"/>
        </w:rPr>
      </w:pPr>
    </w:p>
    <w:p w:rsidR="00335B9B" w:rsidRPr="00AD4887" w:rsidRDefault="00335B9B" w:rsidP="004B7B52">
      <w:pPr>
        <w:rPr>
          <w:rFonts w:ascii="Times" w:hAnsi="Times"/>
          <w:sz w:val="22"/>
          <w:szCs w:val="22"/>
        </w:rPr>
      </w:pPr>
    </w:p>
    <w:p w:rsidR="004B7B52" w:rsidRPr="00AD4887" w:rsidRDefault="004B7B52" w:rsidP="004B7B52">
      <w:pPr>
        <w:rPr>
          <w:rFonts w:ascii="Times" w:hAnsi="Times"/>
          <w:sz w:val="22"/>
          <w:szCs w:val="22"/>
        </w:rPr>
      </w:pPr>
    </w:p>
    <w:p w:rsidR="004B7B52" w:rsidRPr="00AD4887" w:rsidRDefault="004B7B52" w:rsidP="004B7B52">
      <w:pPr>
        <w:spacing w:after="200" w:line="276" w:lineRule="auto"/>
        <w:rPr>
          <w:rFonts w:ascii="Times" w:hAnsi="Times"/>
          <w:sz w:val="22"/>
          <w:szCs w:val="22"/>
        </w:rPr>
      </w:pPr>
      <w:r w:rsidRPr="00AD4887">
        <w:rPr>
          <w:rFonts w:ascii="Times" w:hAnsi="Times"/>
          <w:sz w:val="22"/>
          <w:szCs w:val="22"/>
        </w:rPr>
        <w:br w:type="page"/>
      </w:r>
    </w:p>
    <w:p w:rsidR="004B7B52" w:rsidRPr="00AD4887" w:rsidRDefault="004B7B52" w:rsidP="004B7B52">
      <w:pPr>
        <w:ind w:right="-608"/>
        <w:rPr>
          <w:rFonts w:ascii="Times" w:hAnsi="Times"/>
          <w:b/>
        </w:rPr>
        <w:sectPr w:rsidR="004B7B52" w:rsidRPr="00AD4887" w:rsidSect="00F65A3C">
          <w:pgSz w:w="12240" w:h="15840"/>
          <w:pgMar w:top="1440" w:right="1440" w:bottom="1080" w:left="1440" w:header="720" w:footer="720" w:gutter="0"/>
          <w:cols w:space="720"/>
          <w:docGrid w:linePitch="272"/>
        </w:sectPr>
      </w:pPr>
    </w:p>
    <w:p w:rsidR="00335B9B" w:rsidRPr="00AD4887" w:rsidRDefault="00335B9B" w:rsidP="00335B9B">
      <w:pPr>
        <w:pStyle w:val="Subtitle"/>
      </w:pPr>
      <w:r w:rsidRPr="00AD4887">
        <w:lastRenderedPageBreak/>
        <w:t>Cost Estimate Template</w:t>
      </w:r>
    </w:p>
    <w:p w:rsidR="004B7B52" w:rsidRPr="00AD4887" w:rsidRDefault="004B7B52" w:rsidP="004B7B52">
      <w:pPr>
        <w:pStyle w:val="BodyText"/>
      </w:pPr>
      <w:r w:rsidRPr="00AD4887">
        <w:t>For each proposed product, please provide cost estimates based upon a typical installation.  To allow us to be able to compare responses, please assume that the product is going to be used at number of site(s) with number of providers. Also, any additional details regarding cost or pricing that may be helpful in our analysis should be included as well.</w:t>
      </w:r>
    </w:p>
    <w:p w:rsidR="00F65A3C" w:rsidRPr="00AD4887" w:rsidRDefault="004B7B52" w:rsidP="004B7B52">
      <w:pPr>
        <w:pStyle w:val="BodyText"/>
        <w:rPr>
          <w:b/>
          <w:i/>
        </w:rPr>
      </w:pPr>
      <w:r w:rsidRPr="00AD4887">
        <w:t>Please use the following template, if possible—or attach a cost estimate proposal that includes answers to each question below</w:t>
      </w:r>
      <w:r w:rsidR="00F65A3C">
        <w:t xml:space="preserve"> </w:t>
      </w:r>
      <w:r w:rsidRPr="00AD4887">
        <w:t>—</w:t>
      </w:r>
      <w:r w:rsidR="00F65A3C">
        <w:t xml:space="preserve"> </w:t>
      </w:r>
      <w:r w:rsidRPr="00AD4887">
        <w:rPr>
          <w:b/>
          <w:i/>
        </w:rPr>
        <w:t>and provide it as a separate, sealed document within the RFP response.</w:t>
      </w:r>
    </w:p>
    <w:tbl>
      <w:tblPr>
        <w:tblStyle w:val="BeaconTableRegular"/>
        <w:tblW w:w="9446" w:type="dxa"/>
        <w:jc w:val="center"/>
        <w:tblLayout w:type="fixed"/>
        <w:tblLook w:val="0420" w:firstRow="1" w:lastRow="0" w:firstColumn="0" w:lastColumn="0" w:noHBand="0" w:noVBand="1"/>
        <w:tblCaption w:val="Costs Table"/>
      </w:tblPr>
      <w:tblGrid>
        <w:gridCol w:w="4813"/>
        <w:gridCol w:w="4633"/>
      </w:tblGrid>
      <w:tr w:rsidR="00893DB5" w:rsidRPr="00AD4887" w:rsidTr="00AF052B">
        <w:trPr>
          <w:cnfStyle w:val="100000000000" w:firstRow="1" w:lastRow="0" w:firstColumn="0" w:lastColumn="0" w:oddVBand="0" w:evenVBand="0" w:oddHBand="0" w:evenHBand="0" w:firstRowFirstColumn="0" w:firstRowLastColumn="0" w:lastRowFirstColumn="0" w:lastRowLastColumn="0"/>
          <w:trHeight w:val="288"/>
          <w:tblHeader/>
          <w:jc w:val="center"/>
        </w:trPr>
        <w:tc>
          <w:tcPr>
            <w:tcW w:w="9446" w:type="dxa"/>
            <w:gridSpan w:val="2"/>
          </w:tcPr>
          <w:p w:rsidR="00893DB5" w:rsidRPr="00AD4887" w:rsidRDefault="00893DB5" w:rsidP="00893DB5">
            <w:pPr>
              <w:pStyle w:val="TableHeading"/>
              <w:jc w:val="left"/>
            </w:pPr>
            <w:r w:rsidRPr="00AD4887">
              <w:t>One time fees</w:t>
            </w:r>
          </w:p>
        </w:tc>
      </w:tr>
      <w:tr w:rsidR="00893DB5" w:rsidRPr="00AD4887" w:rsidTr="00AF052B">
        <w:trPr>
          <w:trHeight w:val="270"/>
          <w:jc w:val="center"/>
        </w:trPr>
        <w:tc>
          <w:tcPr>
            <w:tcW w:w="4813" w:type="dxa"/>
            <w:vAlign w:val="center"/>
          </w:tcPr>
          <w:p w:rsidR="00893DB5" w:rsidRPr="00AD4887" w:rsidRDefault="00893DB5" w:rsidP="00893DB5">
            <w:pPr>
              <w:pStyle w:val="TableText"/>
            </w:pPr>
            <w:r w:rsidRPr="00AD4887">
              <w:t>One time implementation fees:</w:t>
            </w:r>
          </w:p>
        </w:tc>
        <w:sdt>
          <w:sdtPr>
            <w:id w:val="-140960657"/>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4813" w:type="dxa"/>
            <w:vAlign w:val="center"/>
          </w:tcPr>
          <w:p w:rsidR="00893DB5" w:rsidRPr="00AD4887" w:rsidRDefault="00893DB5" w:rsidP="00893DB5">
            <w:pPr>
              <w:pStyle w:val="TableText"/>
            </w:pPr>
            <w:r w:rsidRPr="00AD4887">
              <w:t>Training fees:</w:t>
            </w:r>
          </w:p>
        </w:tc>
        <w:sdt>
          <w:sdtPr>
            <w:id w:val="-1609892913"/>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jc w:val="center"/>
        </w:trPr>
        <w:tc>
          <w:tcPr>
            <w:tcW w:w="4813" w:type="dxa"/>
            <w:tcBorders>
              <w:bottom w:val="nil"/>
            </w:tcBorders>
            <w:vAlign w:val="center"/>
          </w:tcPr>
          <w:p w:rsidR="00893DB5" w:rsidRPr="00AD4887" w:rsidRDefault="00893DB5" w:rsidP="00893DB5">
            <w:pPr>
              <w:pStyle w:val="TableText"/>
            </w:pPr>
            <w:r w:rsidRPr="00AD4887">
              <w:t>Consulting fees:</w:t>
            </w:r>
          </w:p>
        </w:tc>
        <w:sdt>
          <w:sdtPr>
            <w:id w:val="-1650121999"/>
            <w:placeholder>
              <w:docPart w:val="DefaultPlaceholder_1082065158"/>
            </w:placeholder>
            <w:showingPlcHdr/>
            <w:text/>
          </w:sdtPr>
          <w:sdtEndPr/>
          <w:sdtContent>
            <w:tc>
              <w:tcPr>
                <w:tcW w:w="4633" w:type="dxa"/>
                <w:tcBorders>
                  <w:bottom w:val="nil"/>
                </w:tcBorders>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9446" w:type="dxa"/>
            <w:gridSpan w:val="2"/>
            <w:shd w:val="clear" w:color="auto" w:fill="03426D"/>
            <w:vAlign w:val="center"/>
          </w:tcPr>
          <w:p w:rsidR="00893DB5" w:rsidRPr="00AD4887" w:rsidRDefault="00893DB5" w:rsidP="00893DB5">
            <w:pPr>
              <w:pStyle w:val="TableHeading"/>
              <w:jc w:val="left"/>
            </w:pPr>
            <w:r w:rsidRPr="00AD4887">
              <w:t>Initial year costs (include all fees for license, use, access, etc.)</w:t>
            </w:r>
          </w:p>
        </w:tc>
      </w:tr>
      <w:tr w:rsidR="00893DB5" w:rsidRPr="00AD4887" w:rsidTr="00AF052B">
        <w:trPr>
          <w:jc w:val="center"/>
        </w:trPr>
        <w:tc>
          <w:tcPr>
            <w:tcW w:w="4813" w:type="dxa"/>
            <w:vAlign w:val="center"/>
          </w:tcPr>
          <w:p w:rsidR="00893DB5" w:rsidRPr="00AD4887" w:rsidRDefault="00893DB5" w:rsidP="00893DB5">
            <w:pPr>
              <w:pStyle w:val="TableText"/>
            </w:pPr>
            <w:r w:rsidRPr="00AD4887">
              <w:t>For x providers:</w:t>
            </w:r>
          </w:p>
        </w:tc>
        <w:sdt>
          <w:sdtPr>
            <w:id w:val="-1744568709"/>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4813" w:type="dxa"/>
            <w:vAlign w:val="center"/>
          </w:tcPr>
          <w:p w:rsidR="00893DB5" w:rsidRPr="00AD4887" w:rsidRDefault="00893DB5" w:rsidP="00893DB5">
            <w:pPr>
              <w:pStyle w:val="TableText"/>
            </w:pPr>
            <w:r w:rsidRPr="00AD4887">
              <w:t>For each additional provider:</w:t>
            </w:r>
          </w:p>
        </w:tc>
        <w:sdt>
          <w:sdtPr>
            <w:id w:val="1743757674"/>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trHeight w:val="300"/>
          <w:jc w:val="center"/>
        </w:trPr>
        <w:tc>
          <w:tcPr>
            <w:tcW w:w="4813" w:type="dxa"/>
            <w:tcBorders>
              <w:bottom w:val="nil"/>
            </w:tcBorders>
            <w:vAlign w:val="center"/>
          </w:tcPr>
          <w:p w:rsidR="00893DB5" w:rsidRPr="00AD4887" w:rsidRDefault="00893DB5" w:rsidP="00893DB5">
            <w:pPr>
              <w:pStyle w:val="TableText"/>
            </w:pPr>
            <w:r w:rsidRPr="00AD4887">
              <w:t>Please provide the pricing algorithm used to calculate this cost.</w:t>
            </w:r>
          </w:p>
        </w:tc>
        <w:sdt>
          <w:sdtPr>
            <w:id w:val="202754265"/>
            <w:placeholder>
              <w:docPart w:val="DefaultPlaceholder_1082065158"/>
            </w:placeholder>
            <w:showingPlcHdr/>
            <w:text/>
          </w:sdtPr>
          <w:sdtEndPr/>
          <w:sdtContent>
            <w:tc>
              <w:tcPr>
                <w:tcW w:w="4633" w:type="dxa"/>
                <w:tcBorders>
                  <w:bottom w:val="nil"/>
                </w:tcBorders>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9446" w:type="dxa"/>
            <w:gridSpan w:val="2"/>
            <w:shd w:val="clear" w:color="auto" w:fill="03426D"/>
          </w:tcPr>
          <w:p w:rsidR="00893DB5" w:rsidRPr="00AD4887" w:rsidRDefault="00893DB5" w:rsidP="00893DB5">
            <w:pPr>
              <w:pStyle w:val="TableHeading"/>
              <w:jc w:val="left"/>
            </w:pPr>
            <w:r w:rsidRPr="00AD4887">
              <w:t>Ongoing annual costs (include all fees for maintenance, support, use, access, etc.)</w:t>
            </w:r>
          </w:p>
        </w:tc>
      </w:tr>
      <w:tr w:rsidR="00893DB5" w:rsidRPr="00AD4887" w:rsidTr="00AF052B">
        <w:trPr>
          <w:trHeight w:val="300"/>
          <w:jc w:val="center"/>
        </w:trPr>
        <w:tc>
          <w:tcPr>
            <w:tcW w:w="4813" w:type="dxa"/>
            <w:vAlign w:val="center"/>
          </w:tcPr>
          <w:p w:rsidR="00893DB5" w:rsidRPr="00AD4887" w:rsidRDefault="00893DB5" w:rsidP="00893DB5">
            <w:pPr>
              <w:pStyle w:val="TableText"/>
            </w:pPr>
            <w:r w:rsidRPr="00AD4887">
              <w:t>For x providers:</w:t>
            </w:r>
          </w:p>
        </w:tc>
        <w:sdt>
          <w:sdtPr>
            <w:id w:val="-507991740"/>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813" w:type="dxa"/>
            <w:vAlign w:val="center"/>
          </w:tcPr>
          <w:p w:rsidR="00893DB5" w:rsidRPr="00AD4887" w:rsidRDefault="00893DB5" w:rsidP="00893DB5">
            <w:pPr>
              <w:pStyle w:val="TableText"/>
            </w:pPr>
            <w:r w:rsidRPr="00AD4887">
              <w:t>For each additional provider:</w:t>
            </w:r>
          </w:p>
        </w:tc>
        <w:sdt>
          <w:sdtPr>
            <w:id w:val="1071469185"/>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trHeight w:val="300"/>
          <w:jc w:val="center"/>
        </w:trPr>
        <w:tc>
          <w:tcPr>
            <w:tcW w:w="4813" w:type="dxa"/>
            <w:tcBorders>
              <w:bottom w:val="nil"/>
            </w:tcBorders>
            <w:vAlign w:val="center"/>
          </w:tcPr>
          <w:p w:rsidR="00893DB5" w:rsidRPr="00AD4887" w:rsidRDefault="00893DB5" w:rsidP="00893DB5">
            <w:pPr>
              <w:pStyle w:val="TableText"/>
            </w:pPr>
            <w:r w:rsidRPr="00AD4887">
              <w:t>Please provide the pricing algorithm used to calculate this cost.  Also, please provide your policy regarding price increases.</w:t>
            </w:r>
          </w:p>
        </w:tc>
        <w:sdt>
          <w:sdtPr>
            <w:id w:val="1699432710"/>
            <w:placeholder>
              <w:docPart w:val="DefaultPlaceholder_1082065158"/>
            </w:placeholder>
            <w:showingPlcHdr/>
            <w:text/>
          </w:sdtPr>
          <w:sdtEndPr/>
          <w:sdtContent>
            <w:tc>
              <w:tcPr>
                <w:tcW w:w="4633" w:type="dxa"/>
                <w:tcBorders>
                  <w:bottom w:val="nil"/>
                </w:tcBorders>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9446" w:type="dxa"/>
            <w:gridSpan w:val="2"/>
            <w:shd w:val="clear" w:color="auto" w:fill="03426D"/>
          </w:tcPr>
          <w:p w:rsidR="00893DB5" w:rsidRPr="00AD4887" w:rsidRDefault="00893DB5" w:rsidP="00893DB5">
            <w:pPr>
              <w:pStyle w:val="TableHeading"/>
              <w:jc w:val="left"/>
            </w:pPr>
            <w:r w:rsidRPr="00AD4887">
              <w:t>Five (5) year cost of ownership</w:t>
            </w:r>
          </w:p>
        </w:tc>
      </w:tr>
      <w:tr w:rsidR="00893DB5" w:rsidRPr="00AD4887" w:rsidTr="00AF052B">
        <w:trPr>
          <w:trHeight w:val="300"/>
          <w:jc w:val="center"/>
        </w:trPr>
        <w:tc>
          <w:tcPr>
            <w:tcW w:w="4813" w:type="dxa"/>
            <w:vAlign w:val="center"/>
          </w:tcPr>
          <w:p w:rsidR="00893DB5" w:rsidRPr="00AD4887" w:rsidRDefault="00893DB5" w:rsidP="00893DB5">
            <w:pPr>
              <w:pStyle w:val="TableText"/>
            </w:pPr>
            <w:r w:rsidRPr="00AD4887">
              <w:t>Please indicate the estimated TCO ("total cost of ownership") for the product over a 5 year period.</w:t>
            </w:r>
          </w:p>
        </w:tc>
        <w:sdt>
          <w:sdtPr>
            <w:id w:val="-1395889086"/>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6067B8"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813" w:type="dxa"/>
            <w:vAlign w:val="center"/>
          </w:tcPr>
          <w:p w:rsidR="00893DB5" w:rsidRPr="006067B8" w:rsidRDefault="00893DB5" w:rsidP="00893DB5">
            <w:pPr>
              <w:pStyle w:val="TableText"/>
            </w:pPr>
            <w:r w:rsidRPr="00AD4887">
              <w:t>Training fees:</w:t>
            </w:r>
          </w:p>
        </w:tc>
        <w:sdt>
          <w:sdtPr>
            <w:id w:val="-1610194801"/>
            <w:placeholder>
              <w:docPart w:val="DefaultPlaceholder_1082065158"/>
            </w:placeholder>
            <w:showingPlcHdr/>
            <w:text/>
          </w:sdtPr>
          <w:sdtEndPr/>
          <w:sdtContent>
            <w:tc>
              <w:tcPr>
                <w:tcW w:w="4633" w:type="dxa"/>
              </w:tcPr>
              <w:p w:rsidR="00893DB5" w:rsidRPr="006067B8" w:rsidRDefault="006F0F25" w:rsidP="00893DB5">
                <w:pPr>
                  <w:pStyle w:val="TableText"/>
                </w:pPr>
                <w:r w:rsidRPr="00B9189F">
                  <w:rPr>
                    <w:rStyle w:val="PlaceholderText"/>
                  </w:rPr>
                  <w:t>Click here to enter text.</w:t>
                </w:r>
              </w:p>
            </w:tc>
          </w:sdtContent>
        </w:sdt>
      </w:tr>
      <w:bookmarkEnd w:id="2"/>
      <w:bookmarkEnd w:id="3"/>
      <w:bookmarkEnd w:id="4"/>
    </w:tbl>
    <w:p w:rsidR="00374E09" w:rsidRPr="00CC7247" w:rsidRDefault="00374E09" w:rsidP="00CC7247"/>
    <w:sectPr w:rsidR="00374E09" w:rsidRPr="00CC7247" w:rsidSect="0008331E">
      <w:headerReference w:type="default" r:id="rId22"/>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4F5" w:rsidRDefault="00AA44F5" w:rsidP="00B76348">
      <w:r>
        <w:separator/>
      </w:r>
    </w:p>
  </w:endnote>
  <w:endnote w:type="continuationSeparator" w:id="0">
    <w:p w:rsidR="00AA44F5" w:rsidRDefault="00AA44F5"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Whitney Book">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A18" w:rsidRDefault="00D04A18"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04A18" w:rsidRDefault="00D04A18"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A18" w:rsidRPr="00206554" w:rsidRDefault="00D04A18" w:rsidP="002A2A86">
    <w:pPr>
      <w:tabs>
        <w:tab w:val="left" w:pos="2987"/>
        <w:tab w:val="right" w:pos="9000"/>
      </w:tabs>
      <w:ind w:right="360"/>
      <w:rPr>
        <w:sz w:val="14"/>
        <w:szCs w:val="14"/>
      </w:rPr>
    </w:pPr>
  </w:p>
  <w:p w:rsidR="00D04A18" w:rsidRDefault="00D04A18"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January 13, 2012 • Version 1.0</w:t>
    </w:r>
  </w:p>
  <w:p w:rsidR="00D04A18" w:rsidRDefault="00D04A18" w:rsidP="004161F4">
    <w:pPr>
      <w:pStyle w:val="Footer"/>
      <w:framePr w:wrap="around" w:vAnchor="text" w:hAnchor="margin" w:xAlign="center" w:y="44"/>
      <w:rPr>
        <w:rFonts w:ascii="Times" w:hAnsi="Times"/>
        <w:sz w:val="16"/>
        <w:szCs w:val="16"/>
      </w:rPr>
    </w:pPr>
    <w:r>
      <w:rPr>
        <w:rFonts w:ascii="Times" w:hAnsi="Times"/>
        <w:sz w:val="16"/>
        <w:szCs w:val="16"/>
      </w:rPr>
      <w:t xml:space="preserve">Source:  </w:t>
    </w:r>
    <w:r w:rsidRPr="00345D08">
      <w:rPr>
        <w:rFonts w:ascii="Times" w:hAnsi="Times"/>
        <w:sz w:val="16"/>
        <w:szCs w:val="16"/>
      </w:rPr>
      <w:t>WHITEC, operated as a division of MetaStar, is funded through a cooperative agreement award from the Office of the National Coordinator, Department of Health and Human Services Award No. 90RC0011/01.</w:t>
    </w:r>
  </w:p>
  <w:p w:rsidR="00D04A18" w:rsidRPr="00345D08" w:rsidRDefault="00D04A18" w:rsidP="004161F4">
    <w:pPr>
      <w:pStyle w:val="Footer"/>
      <w:framePr w:wrap="around" w:vAnchor="text" w:hAnchor="margin" w:xAlign="center" w:y="44"/>
      <w:rPr>
        <w:rFonts w:ascii="Times" w:hAnsi="Times"/>
        <w:sz w:val="16"/>
        <w:szCs w:val="16"/>
      </w:rPr>
    </w:pPr>
    <w:r>
      <w:rPr>
        <w:rFonts w:ascii="Times" w:hAnsi="Times"/>
        <w:sz w:val="16"/>
        <w:szCs w:val="16"/>
      </w:rPr>
      <w:t>Stratis:  1.3 – Request for Proposal</w:t>
    </w:r>
  </w:p>
  <w:p w:rsidR="00D04A18" w:rsidRDefault="00D04A18" w:rsidP="003B2DDD">
    <w:pPr>
      <w:framePr w:wrap="around" w:vAnchor="text" w:hAnchor="margin" w:xAlign="center" w:y="44"/>
      <w:jc w:val="center"/>
      <w:rPr>
        <w:color w:val="808080" w:themeColor="background1" w:themeShade="80"/>
        <w:sz w:val="14"/>
        <w:szCs w:val="14"/>
      </w:rPr>
    </w:pPr>
  </w:p>
  <w:p w:rsidR="00D04A18" w:rsidRPr="002A2A86" w:rsidRDefault="00D04A18"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rsidR="00D04A18" w:rsidRDefault="00D04A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A18" w:rsidRDefault="00D04A18"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March 31, 2012 • Version 1.0</w:t>
    </w:r>
  </w:p>
  <w:p w:rsidR="00D04A18" w:rsidRPr="002A2A86" w:rsidRDefault="00D04A18"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44096A">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D04A18" w:rsidRDefault="00D04A18">
    <w:pPr>
      <w:pStyle w:val="Footer"/>
    </w:pPr>
    <w:r w:rsidRPr="00B62E53">
      <w:rPr>
        <w:noProof/>
        <w:sz w:val="14"/>
        <w:szCs w:val="14"/>
      </w:rPr>
      <w:drawing>
        <wp:anchor distT="0" distB="0" distL="114300" distR="114300" simplePos="0" relativeHeight="251685888" behindDoc="1" locked="0" layoutInCell="1" allowOverlap="1">
          <wp:simplePos x="0" y="0"/>
          <wp:positionH relativeFrom="column">
            <wp:posOffset>-914400</wp:posOffset>
          </wp:positionH>
          <wp:positionV relativeFrom="paragraph">
            <wp:posOffset>-847090</wp:posOffset>
          </wp:positionV>
          <wp:extent cx="7772400" cy="1358900"/>
          <wp:effectExtent l="0" t="0" r="0" b="0"/>
          <wp:wrapNone/>
          <wp:docPr id="25" name="Picture 11"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A18" w:rsidRPr="00206554" w:rsidRDefault="00D04A18" w:rsidP="002A2A86">
    <w:pPr>
      <w:tabs>
        <w:tab w:val="left" w:pos="2987"/>
        <w:tab w:val="right" w:pos="9000"/>
      </w:tabs>
      <w:ind w:right="360"/>
      <w:rPr>
        <w:sz w:val="14"/>
        <w:szCs w:val="14"/>
      </w:rPr>
    </w:pPr>
  </w:p>
  <w:p w:rsidR="00D04A18" w:rsidRDefault="00D04A18" w:rsidP="00F65A3C">
    <w:pPr>
      <w:framePr w:w="1951" w:wrap="around" w:vAnchor="text" w:hAnchor="margin" w:xAlign="center" w:y="51"/>
      <w:jc w:val="center"/>
      <w:rPr>
        <w:color w:val="808080" w:themeColor="background1" w:themeShade="80"/>
        <w:sz w:val="14"/>
        <w:szCs w:val="14"/>
      </w:rPr>
    </w:pPr>
    <w:r>
      <w:rPr>
        <w:color w:val="808080" w:themeColor="background1" w:themeShade="80"/>
        <w:sz w:val="14"/>
        <w:szCs w:val="14"/>
      </w:rPr>
      <w:t>March 31, 2012 • Version 1.0</w:t>
    </w:r>
  </w:p>
  <w:p w:rsidR="00D04A18" w:rsidRPr="002A2A86" w:rsidRDefault="00D04A18"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44096A">
      <w:rPr>
        <w:rStyle w:val="PageNumber"/>
        <w:noProof/>
        <w:color w:val="808080" w:themeColor="background1" w:themeShade="80"/>
        <w:sz w:val="14"/>
        <w:szCs w:val="14"/>
      </w:rPr>
      <w:t>4</w:t>
    </w:r>
    <w:r w:rsidRPr="002A2A86">
      <w:rPr>
        <w:rStyle w:val="PageNumber"/>
        <w:color w:val="808080" w:themeColor="background1" w:themeShade="80"/>
        <w:sz w:val="14"/>
        <w:szCs w:val="14"/>
      </w:rPr>
      <w:fldChar w:fldCharType="end"/>
    </w:r>
  </w:p>
  <w:p w:rsidR="00D04A18" w:rsidRDefault="00D04A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4F5" w:rsidRDefault="00AA44F5" w:rsidP="00B76348">
      <w:r>
        <w:separator/>
      </w:r>
    </w:p>
  </w:footnote>
  <w:footnote w:type="continuationSeparator" w:id="0">
    <w:p w:rsidR="00AA44F5" w:rsidRDefault="00AA44F5"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A18" w:rsidRDefault="00D04A18" w:rsidP="007A09A6">
    <w:pPr>
      <w:pStyle w:val="Header"/>
      <w:jc w:val="right"/>
    </w:pPr>
    <w:r>
      <w:rPr>
        <w:noProof/>
      </w:rPr>
      <w:drawing>
        <wp:anchor distT="0" distB="0" distL="114300" distR="114300" simplePos="0" relativeHeight="251684864" behindDoc="0" locked="0" layoutInCell="1" allowOverlap="1">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A18" w:rsidRDefault="00D04A18">
    <w:pPr>
      <w:pStyle w:val="Header"/>
    </w:pPr>
    <w:r>
      <w:rPr>
        <w:noProof/>
      </w:rPr>
      <w:drawing>
        <wp:anchor distT="0" distB="0" distL="114300" distR="114300" simplePos="0" relativeHeight="251687936" behindDoc="0" locked="0" layoutInCell="1" allowOverlap="1">
          <wp:simplePos x="0" y="0"/>
          <wp:positionH relativeFrom="column">
            <wp:posOffset>-190500</wp:posOffset>
          </wp:positionH>
          <wp:positionV relativeFrom="paragraph">
            <wp:posOffset>342900</wp:posOffset>
          </wp:positionV>
          <wp:extent cx="1511300" cy="1283940"/>
          <wp:effectExtent l="0" t="0" r="0" b="0"/>
          <wp:wrapNone/>
          <wp:docPr id="23" name="Picture 23" title="NL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86912" behindDoc="1" locked="0" layoutInCell="1" allowOverlap="1">
          <wp:simplePos x="0" y="0"/>
          <wp:positionH relativeFrom="column">
            <wp:posOffset>-914400</wp:posOffset>
          </wp:positionH>
          <wp:positionV relativeFrom="paragraph">
            <wp:posOffset>0</wp:posOffset>
          </wp:positionV>
          <wp:extent cx="8077200" cy="3520440"/>
          <wp:effectExtent l="0" t="0" r="0" b="3810"/>
          <wp:wrapNone/>
          <wp:docPr id="24" name="Picture 24"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A18" w:rsidRDefault="00D04A18" w:rsidP="0008331E">
    <w:pPr>
      <w:pStyle w:val="Header"/>
      <w:tabs>
        <w:tab w:val="clear" w:pos="9360"/>
        <w:tab w:val="right" w:pos="10080"/>
      </w:tabs>
      <w:ind w:right="-720"/>
      <w:jc w:val="right"/>
    </w:pPr>
    <w:r>
      <w:rPr>
        <w:b/>
        <w:bCs/>
        <w:noProof/>
      </w:rPr>
      <w:drawing>
        <wp:anchor distT="0" distB="0" distL="114300" distR="114300" simplePos="0" relativeHeight="251688960" behindDoc="1" locked="0" layoutInCell="1" allowOverlap="1" wp14:anchorId="08349362" wp14:editId="6406CC06">
          <wp:simplePos x="0" y="0"/>
          <wp:positionH relativeFrom="column">
            <wp:posOffset>-952500</wp:posOffset>
          </wp:positionH>
          <wp:positionV relativeFrom="paragraph">
            <wp:posOffset>-457200</wp:posOffset>
          </wp:positionV>
          <wp:extent cx="8077200" cy="1828800"/>
          <wp:effectExtent l="0" t="0" r="0" b="0"/>
          <wp:wrapNone/>
          <wp:docPr id="26" name="Picture 26" descr="Macintosh HD:Users:burakek1:Desktop:nlc_bkgd2.png"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14:anchorId="73CDEF92" wp14:editId="3E6CBBBC">
          <wp:extent cx="2688336" cy="384048"/>
          <wp:effectExtent l="0" t="0" r="0" b="0"/>
          <wp:docPr id="27" name="Picture 27" title="NL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A18" w:rsidRDefault="00D04A18"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1828800"/>
          <wp:effectExtent l="0" t="0" r="0" b="0"/>
          <wp:wrapNone/>
          <wp:docPr id="32" name="Picture 32"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extent cx="2688336" cy="384048"/>
          <wp:effectExtent l="0" t="0" r="0" b="0"/>
          <wp:docPr id="33" name="Picture 33"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0E92222"/>
    <w:multiLevelType w:val="hybridMultilevel"/>
    <w:tmpl w:val="311C577C"/>
    <w:lvl w:ilvl="0" w:tplc="9D5E8C92">
      <w:start w:val="1"/>
      <w:numFmt w:val="decimal"/>
      <w:lvlText w:val="1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D3436"/>
    <w:multiLevelType w:val="hybridMultilevel"/>
    <w:tmpl w:val="565EBCA2"/>
    <w:lvl w:ilvl="0" w:tplc="2AA0A79A">
      <w:start w:val="1"/>
      <w:numFmt w:val="decimal"/>
      <w:lvlText w:val="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A202C"/>
    <w:multiLevelType w:val="hybridMultilevel"/>
    <w:tmpl w:val="4BE86844"/>
    <w:lvl w:ilvl="0" w:tplc="679EB752">
      <w:start w:val="1"/>
      <w:numFmt w:val="decimal"/>
      <w:lvlText w:val="24.%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670ED5"/>
    <w:multiLevelType w:val="hybridMultilevel"/>
    <w:tmpl w:val="237485B4"/>
    <w:lvl w:ilvl="0" w:tplc="B56A38F2">
      <w:start w:val="1"/>
      <w:numFmt w:val="decimal"/>
      <w:lvlText w:val="13.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6090B"/>
    <w:multiLevelType w:val="hybridMultilevel"/>
    <w:tmpl w:val="F3A4736C"/>
    <w:lvl w:ilvl="0" w:tplc="67A81E92">
      <w:start w:val="1"/>
      <w:numFmt w:val="decimal"/>
      <w:lvlText w:val="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86360A"/>
    <w:multiLevelType w:val="hybridMultilevel"/>
    <w:tmpl w:val="13F027CE"/>
    <w:lvl w:ilvl="0" w:tplc="0B62EC0C">
      <w:start w:val="1"/>
      <w:numFmt w:val="decimal"/>
      <w:lvlText w:val="1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E06C9E"/>
    <w:multiLevelType w:val="hybridMultilevel"/>
    <w:tmpl w:val="A600EBA2"/>
    <w:lvl w:ilvl="0" w:tplc="CA0CEB0A">
      <w:start w:val="1"/>
      <w:numFmt w:val="decimal"/>
      <w:lvlText w:val="17.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B91B74"/>
    <w:multiLevelType w:val="hybridMultilevel"/>
    <w:tmpl w:val="99608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036EAA"/>
    <w:multiLevelType w:val="hybridMultilevel"/>
    <w:tmpl w:val="D8B2B564"/>
    <w:lvl w:ilvl="0" w:tplc="761C89AA">
      <w:start w:val="1"/>
      <w:numFmt w:val="decimal"/>
      <w:lvlText w:val="19.%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74DF6"/>
    <w:multiLevelType w:val="hybridMultilevel"/>
    <w:tmpl w:val="7A3A879C"/>
    <w:lvl w:ilvl="0" w:tplc="3DE25016">
      <w:start w:val="1"/>
      <w:numFmt w:val="decimal"/>
      <w:lvlText w:val="17.%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EC0F01"/>
    <w:multiLevelType w:val="hybridMultilevel"/>
    <w:tmpl w:val="FC68CFD0"/>
    <w:lvl w:ilvl="0" w:tplc="55169202">
      <w:start w:val="1"/>
      <w:numFmt w:val="decimal"/>
      <w:lvlText w:val="18.%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A37507"/>
    <w:multiLevelType w:val="hybridMultilevel"/>
    <w:tmpl w:val="9E7098F0"/>
    <w:lvl w:ilvl="0" w:tplc="3836D98E">
      <w:start w:val="1"/>
      <w:numFmt w:val="decimal"/>
      <w:lvlText w:val="1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F5009"/>
    <w:multiLevelType w:val="hybridMultilevel"/>
    <w:tmpl w:val="00E0ECAC"/>
    <w:lvl w:ilvl="0" w:tplc="EE5E1BDA">
      <w:start w:val="1"/>
      <w:numFmt w:val="decimal"/>
      <w:lvlText w:val="2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2A003A"/>
    <w:multiLevelType w:val="hybridMultilevel"/>
    <w:tmpl w:val="7466E778"/>
    <w:lvl w:ilvl="0" w:tplc="0CE04480">
      <w:start w:val="1"/>
      <w:numFmt w:val="decimal"/>
      <w:lvlText w:val="2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B302C8"/>
    <w:multiLevelType w:val="hybridMultilevel"/>
    <w:tmpl w:val="3214A436"/>
    <w:lvl w:ilvl="0" w:tplc="DC227FFA">
      <w:start w:val="1"/>
      <w:numFmt w:val="decimal"/>
      <w:lvlText w:val="20.%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D61755"/>
    <w:multiLevelType w:val="hybridMultilevel"/>
    <w:tmpl w:val="6E6CBA72"/>
    <w:lvl w:ilvl="0" w:tplc="B17C7C82">
      <w:start w:val="1"/>
      <w:numFmt w:val="decimal"/>
      <w:lvlText w:val="4.%1"/>
      <w:lvlJc w:val="left"/>
      <w:pPr>
        <w:ind w:left="720" w:hanging="360"/>
      </w:pPr>
      <w:rPr>
        <w:rFonts w:hint="default"/>
        <w:color w:val="ED1C24"/>
      </w:rPr>
    </w:lvl>
    <w:lvl w:ilvl="1" w:tplc="2E0001FE">
      <w:start w:val="1"/>
      <w:numFmt w:val="decimal"/>
      <w:lvlText w:val="4.2.%2."/>
      <w:lvlJc w:val="left"/>
      <w:pPr>
        <w:ind w:left="1440" w:hanging="360"/>
      </w:pPr>
      <w:rPr>
        <w:rFonts w:hint="default"/>
        <w:color w:val="ED1C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CE0A17"/>
    <w:multiLevelType w:val="hybridMultilevel"/>
    <w:tmpl w:val="BB369E96"/>
    <w:lvl w:ilvl="0" w:tplc="FE18AAF2">
      <w:start w:val="1"/>
      <w:numFmt w:val="decimal"/>
      <w:lvlText w:val="17.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5B47CE"/>
    <w:multiLevelType w:val="hybridMultilevel"/>
    <w:tmpl w:val="14C6596C"/>
    <w:lvl w:ilvl="0" w:tplc="ABD8F3E4">
      <w:start w:val="1"/>
      <w:numFmt w:val="decimal"/>
      <w:lvlText w:val="10.%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5934C9"/>
    <w:multiLevelType w:val="hybridMultilevel"/>
    <w:tmpl w:val="DE7E22E2"/>
    <w:lvl w:ilvl="0" w:tplc="1492633E">
      <w:start w:val="1"/>
      <w:numFmt w:val="decimal"/>
      <w:lvlText w:val="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8A746E"/>
    <w:multiLevelType w:val="hybridMultilevel"/>
    <w:tmpl w:val="FD7AC920"/>
    <w:lvl w:ilvl="0" w:tplc="A1EC6708">
      <w:start w:val="1"/>
      <w:numFmt w:val="decimal"/>
      <w:lvlText w:val="7.%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EB6018"/>
    <w:multiLevelType w:val="hybridMultilevel"/>
    <w:tmpl w:val="AB30DFCC"/>
    <w:lvl w:ilvl="0" w:tplc="B5842EE0">
      <w:start w:val="1"/>
      <w:numFmt w:val="decimal"/>
      <w:lvlText w:val="1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A4837"/>
    <w:multiLevelType w:val="hybridMultilevel"/>
    <w:tmpl w:val="99608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441427"/>
    <w:multiLevelType w:val="hybridMultilevel"/>
    <w:tmpl w:val="BF5C9E8C"/>
    <w:lvl w:ilvl="0" w:tplc="BC0EDAFC">
      <w:start w:val="1"/>
      <w:numFmt w:val="decimal"/>
      <w:lvlText w:val="5.%1"/>
      <w:lvlJc w:val="left"/>
      <w:pPr>
        <w:ind w:left="720" w:hanging="360"/>
      </w:pPr>
      <w:rPr>
        <w:rFonts w:hint="default"/>
        <w:color w:val="ED1C24"/>
      </w:rPr>
    </w:lvl>
    <w:lvl w:ilvl="1" w:tplc="2E0001FE">
      <w:start w:val="1"/>
      <w:numFmt w:val="decimal"/>
      <w:lvlText w:val="4.2.%2."/>
      <w:lvlJc w:val="left"/>
      <w:pPr>
        <w:ind w:left="1440" w:hanging="360"/>
      </w:pPr>
      <w:rPr>
        <w:rFonts w:hint="default"/>
        <w:color w:val="ED1C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5549208F"/>
    <w:multiLevelType w:val="hybridMultilevel"/>
    <w:tmpl w:val="A9EC73D0"/>
    <w:lvl w:ilvl="0" w:tplc="5890EE4E">
      <w:start w:val="1"/>
      <w:numFmt w:val="decimal"/>
      <w:lvlText w:val="2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29" w15:restartNumberingAfterBreak="0">
    <w:nsid w:val="5B005CDD"/>
    <w:multiLevelType w:val="hybridMultilevel"/>
    <w:tmpl w:val="565EBCA2"/>
    <w:lvl w:ilvl="0" w:tplc="2AA0A79A">
      <w:start w:val="1"/>
      <w:numFmt w:val="decimal"/>
      <w:lvlText w:val="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7E28A9"/>
    <w:multiLevelType w:val="hybridMultilevel"/>
    <w:tmpl w:val="CFCA2D30"/>
    <w:lvl w:ilvl="0" w:tplc="82E06F0E">
      <w:start w:val="1"/>
      <w:numFmt w:val="decimal"/>
      <w:lvlText w:val="9.%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4781FA6"/>
    <w:multiLevelType w:val="hybridMultilevel"/>
    <w:tmpl w:val="07BE72E8"/>
    <w:lvl w:ilvl="0" w:tplc="F8D0C8C0">
      <w:start w:val="1"/>
      <w:numFmt w:val="decimal"/>
      <w:lvlText w:val="14.%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673BAB"/>
    <w:multiLevelType w:val="hybridMultilevel"/>
    <w:tmpl w:val="358E1B20"/>
    <w:lvl w:ilvl="0" w:tplc="B5F066E8">
      <w:start w:val="1"/>
      <w:numFmt w:val="decimal"/>
      <w:lvlText w:val="2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C700A"/>
    <w:multiLevelType w:val="hybridMultilevel"/>
    <w:tmpl w:val="28469032"/>
    <w:lvl w:ilvl="0" w:tplc="513271AA">
      <w:start w:val="1"/>
      <w:numFmt w:val="decimal"/>
      <w:lvlText w:val="7.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36" w15:restartNumberingAfterBreak="0">
    <w:nsid w:val="737A5E04"/>
    <w:multiLevelType w:val="hybridMultilevel"/>
    <w:tmpl w:val="C51693E8"/>
    <w:lvl w:ilvl="0" w:tplc="73DEA3C8">
      <w:start w:val="1"/>
      <w:numFmt w:val="decimal"/>
      <w:lvlText w:val="1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9A37FD"/>
    <w:multiLevelType w:val="hybridMultilevel"/>
    <w:tmpl w:val="6BC6003A"/>
    <w:lvl w:ilvl="0" w:tplc="14DEF7B4">
      <w:start w:val="1"/>
      <w:numFmt w:val="decimal"/>
      <w:lvlText w:val="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D160DA"/>
    <w:multiLevelType w:val="hybridMultilevel"/>
    <w:tmpl w:val="76BCA5BA"/>
    <w:lvl w:ilvl="0" w:tplc="E14E2FFE">
      <w:start w:val="1"/>
      <w:numFmt w:val="decimal"/>
      <w:lvlText w:val="8.%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8"/>
  </w:num>
  <w:num w:numId="3">
    <w:abstractNumId w:val="31"/>
  </w:num>
  <w:num w:numId="4">
    <w:abstractNumId w:val="26"/>
  </w:num>
  <w:num w:numId="5">
    <w:abstractNumId w:val="3"/>
  </w:num>
  <w:num w:numId="6">
    <w:abstractNumId w:val="10"/>
  </w:num>
  <w:num w:numId="7">
    <w:abstractNumId w:val="0"/>
  </w:num>
  <w:num w:numId="8">
    <w:abstractNumId w:val="2"/>
  </w:num>
  <w:num w:numId="9">
    <w:abstractNumId w:val="6"/>
  </w:num>
  <w:num w:numId="10">
    <w:abstractNumId w:val="24"/>
  </w:num>
  <w:num w:numId="11">
    <w:abstractNumId w:val="37"/>
  </w:num>
  <w:num w:numId="12">
    <w:abstractNumId w:val="18"/>
  </w:num>
  <w:num w:numId="13">
    <w:abstractNumId w:val="25"/>
  </w:num>
  <w:num w:numId="14">
    <w:abstractNumId w:val="21"/>
  </w:num>
  <w:num w:numId="15">
    <w:abstractNumId w:val="22"/>
  </w:num>
  <w:num w:numId="16">
    <w:abstractNumId w:val="34"/>
  </w:num>
  <w:num w:numId="17">
    <w:abstractNumId w:val="38"/>
  </w:num>
  <w:num w:numId="18">
    <w:abstractNumId w:val="30"/>
  </w:num>
  <w:num w:numId="19">
    <w:abstractNumId w:val="20"/>
  </w:num>
  <w:num w:numId="20">
    <w:abstractNumId w:val="36"/>
  </w:num>
  <w:num w:numId="21">
    <w:abstractNumId w:val="1"/>
  </w:num>
  <w:num w:numId="22">
    <w:abstractNumId w:val="23"/>
  </w:num>
  <w:num w:numId="23">
    <w:abstractNumId w:val="5"/>
  </w:num>
  <w:num w:numId="24">
    <w:abstractNumId w:val="32"/>
  </w:num>
  <w:num w:numId="25">
    <w:abstractNumId w:val="14"/>
  </w:num>
  <w:num w:numId="26">
    <w:abstractNumId w:val="7"/>
  </w:num>
  <w:num w:numId="27">
    <w:abstractNumId w:val="12"/>
  </w:num>
  <w:num w:numId="28">
    <w:abstractNumId w:val="19"/>
  </w:num>
  <w:num w:numId="29">
    <w:abstractNumId w:val="8"/>
  </w:num>
  <w:num w:numId="30">
    <w:abstractNumId w:val="13"/>
  </w:num>
  <w:num w:numId="31">
    <w:abstractNumId w:val="11"/>
  </w:num>
  <w:num w:numId="32">
    <w:abstractNumId w:val="17"/>
  </w:num>
  <w:num w:numId="33">
    <w:abstractNumId w:val="27"/>
  </w:num>
  <w:num w:numId="34">
    <w:abstractNumId w:val="16"/>
  </w:num>
  <w:num w:numId="35">
    <w:abstractNumId w:val="33"/>
  </w:num>
  <w:num w:numId="36">
    <w:abstractNumId w:val="4"/>
  </w:num>
  <w:num w:numId="37">
    <w:abstractNumId w:val="15"/>
  </w:num>
  <w:num w:numId="38">
    <w:abstractNumId w:val="9"/>
  </w:num>
  <w:num w:numId="39">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102"/>
    <w:rsid w:val="00001223"/>
    <w:rsid w:val="000056DD"/>
    <w:rsid w:val="0001018E"/>
    <w:rsid w:val="00012A0A"/>
    <w:rsid w:val="00023419"/>
    <w:rsid w:val="00031E49"/>
    <w:rsid w:val="00040C26"/>
    <w:rsid w:val="000458E3"/>
    <w:rsid w:val="000573A4"/>
    <w:rsid w:val="0008270A"/>
    <w:rsid w:val="0008331E"/>
    <w:rsid w:val="00096F58"/>
    <w:rsid w:val="000B7FC5"/>
    <w:rsid w:val="000C62CC"/>
    <w:rsid w:val="000F79D1"/>
    <w:rsid w:val="00110416"/>
    <w:rsid w:val="00171FB8"/>
    <w:rsid w:val="00173EC9"/>
    <w:rsid w:val="00174B47"/>
    <w:rsid w:val="001817B8"/>
    <w:rsid w:val="001928B7"/>
    <w:rsid w:val="001B4BA7"/>
    <w:rsid w:val="001D3A8D"/>
    <w:rsid w:val="001E452F"/>
    <w:rsid w:val="001F64C3"/>
    <w:rsid w:val="00206554"/>
    <w:rsid w:val="002100A3"/>
    <w:rsid w:val="00214482"/>
    <w:rsid w:val="00237915"/>
    <w:rsid w:val="00242ECC"/>
    <w:rsid w:val="00245321"/>
    <w:rsid w:val="00246479"/>
    <w:rsid w:val="00246EC4"/>
    <w:rsid w:val="00246EEE"/>
    <w:rsid w:val="002538B3"/>
    <w:rsid w:val="00256AEC"/>
    <w:rsid w:val="00262BA4"/>
    <w:rsid w:val="00275F81"/>
    <w:rsid w:val="00292842"/>
    <w:rsid w:val="00293EFD"/>
    <w:rsid w:val="002A1681"/>
    <w:rsid w:val="002A2A86"/>
    <w:rsid w:val="002B29E7"/>
    <w:rsid w:val="002B6135"/>
    <w:rsid w:val="002B64BE"/>
    <w:rsid w:val="002D0BA1"/>
    <w:rsid w:val="002E144D"/>
    <w:rsid w:val="002E23BA"/>
    <w:rsid w:val="002E3D3E"/>
    <w:rsid w:val="002F2477"/>
    <w:rsid w:val="00301062"/>
    <w:rsid w:val="00301824"/>
    <w:rsid w:val="00305D82"/>
    <w:rsid w:val="00322B91"/>
    <w:rsid w:val="00323747"/>
    <w:rsid w:val="00330503"/>
    <w:rsid w:val="003325D2"/>
    <w:rsid w:val="00335B9B"/>
    <w:rsid w:val="00355630"/>
    <w:rsid w:val="00374E09"/>
    <w:rsid w:val="00382388"/>
    <w:rsid w:val="003A063A"/>
    <w:rsid w:val="003B2DDD"/>
    <w:rsid w:val="003D3100"/>
    <w:rsid w:val="003E5083"/>
    <w:rsid w:val="003F31A5"/>
    <w:rsid w:val="003F553D"/>
    <w:rsid w:val="00404587"/>
    <w:rsid w:val="004161F4"/>
    <w:rsid w:val="00426848"/>
    <w:rsid w:val="0044096A"/>
    <w:rsid w:val="00451BE0"/>
    <w:rsid w:val="004527F5"/>
    <w:rsid w:val="00461CE0"/>
    <w:rsid w:val="00476E77"/>
    <w:rsid w:val="004934FD"/>
    <w:rsid w:val="00494679"/>
    <w:rsid w:val="00497D58"/>
    <w:rsid w:val="004A1124"/>
    <w:rsid w:val="004B4D55"/>
    <w:rsid w:val="004B50E2"/>
    <w:rsid w:val="004B5712"/>
    <w:rsid w:val="004B7B52"/>
    <w:rsid w:val="004C5CDD"/>
    <w:rsid w:val="004D2903"/>
    <w:rsid w:val="004D331F"/>
    <w:rsid w:val="004D71BB"/>
    <w:rsid w:val="004E434D"/>
    <w:rsid w:val="004F1144"/>
    <w:rsid w:val="00505FE5"/>
    <w:rsid w:val="0051307E"/>
    <w:rsid w:val="00535B66"/>
    <w:rsid w:val="00542E15"/>
    <w:rsid w:val="0054312D"/>
    <w:rsid w:val="00565E16"/>
    <w:rsid w:val="00596C92"/>
    <w:rsid w:val="005A0085"/>
    <w:rsid w:val="005B4326"/>
    <w:rsid w:val="005C1F17"/>
    <w:rsid w:val="005C5D5F"/>
    <w:rsid w:val="005E20D0"/>
    <w:rsid w:val="005F42DD"/>
    <w:rsid w:val="006067B8"/>
    <w:rsid w:val="00610E69"/>
    <w:rsid w:val="0061125D"/>
    <w:rsid w:val="00614330"/>
    <w:rsid w:val="0061720E"/>
    <w:rsid w:val="00631BAF"/>
    <w:rsid w:val="00637C99"/>
    <w:rsid w:val="006429B6"/>
    <w:rsid w:val="00642DF4"/>
    <w:rsid w:val="00661DDC"/>
    <w:rsid w:val="0066681F"/>
    <w:rsid w:val="00671E28"/>
    <w:rsid w:val="00674088"/>
    <w:rsid w:val="00681649"/>
    <w:rsid w:val="006B39BB"/>
    <w:rsid w:val="006B416A"/>
    <w:rsid w:val="006B733A"/>
    <w:rsid w:val="006C1AEF"/>
    <w:rsid w:val="006C70A4"/>
    <w:rsid w:val="006C7FA8"/>
    <w:rsid w:val="006D0882"/>
    <w:rsid w:val="006E0102"/>
    <w:rsid w:val="006E6585"/>
    <w:rsid w:val="006F0F25"/>
    <w:rsid w:val="0072124D"/>
    <w:rsid w:val="0072403E"/>
    <w:rsid w:val="00724C73"/>
    <w:rsid w:val="007344D0"/>
    <w:rsid w:val="00750DE8"/>
    <w:rsid w:val="007516B3"/>
    <w:rsid w:val="00760C12"/>
    <w:rsid w:val="00765469"/>
    <w:rsid w:val="007745E7"/>
    <w:rsid w:val="00774821"/>
    <w:rsid w:val="007914B3"/>
    <w:rsid w:val="00794E1B"/>
    <w:rsid w:val="007A09A6"/>
    <w:rsid w:val="007A5F81"/>
    <w:rsid w:val="007D02A8"/>
    <w:rsid w:val="007E2B87"/>
    <w:rsid w:val="007E5419"/>
    <w:rsid w:val="007F2BAB"/>
    <w:rsid w:val="008264B7"/>
    <w:rsid w:val="008357BB"/>
    <w:rsid w:val="0084594B"/>
    <w:rsid w:val="0085245B"/>
    <w:rsid w:val="00872ECC"/>
    <w:rsid w:val="00873445"/>
    <w:rsid w:val="00881617"/>
    <w:rsid w:val="008900FE"/>
    <w:rsid w:val="00893DB5"/>
    <w:rsid w:val="0089604C"/>
    <w:rsid w:val="008A2DC9"/>
    <w:rsid w:val="008B654B"/>
    <w:rsid w:val="008C2B00"/>
    <w:rsid w:val="008C77BF"/>
    <w:rsid w:val="008D176C"/>
    <w:rsid w:val="008D27A0"/>
    <w:rsid w:val="008D4B91"/>
    <w:rsid w:val="008D5DFF"/>
    <w:rsid w:val="008F2018"/>
    <w:rsid w:val="008F6133"/>
    <w:rsid w:val="00907687"/>
    <w:rsid w:val="00907C3C"/>
    <w:rsid w:val="00916B4F"/>
    <w:rsid w:val="00921D02"/>
    <w:rsid w:val="00932BA2"/>
    <w:rsid w:val="00946781"/>
    <w:rsid w:val="00946916"/>
    <w:rsid w:val="00951E3E"/>
    <w:rsid w:val="009555E4"/>
    <w:rsid w:val="0096023D"/>
    <w:rsid w:val="00961FCA"/>
    <w:rsid w:val="009849ED"/>
    <w:rsid w:val="00987BBA"/>
    <w:rsid w:val="009A15F3"/>
    <w:rsid w:val="009B7E53"/>
    <w:rsid w:val="009C650F"/>
    <w:rsid w:val="009D4598"/>
    <w:rsid w:val="009F5AFC"/>
    <w:rsid w:val="00A10D87"/>
    <w:rsid w:val="00A13C0F"/>
    <w:rsid w:val="00A21EBE"/>
    <w:rsid w:val="00A454F0"/>
    <w:rsid w:val="00A55141"/>
    <w:rsid w:val="00A56F0D"/>
    <w:rsid w:val="00A704D0"/>
    <w:rsid w:val="00A74859"/>
    <w:rsid w:val="00A832F5"/>
    <w:rsid w:val="00A873CD"/>
    <w:rsid w:val="00AA0D4E"/>
    <w:rsid w:val="00AA12F8"/>
    <w:rsid w:val="00AA44F5"/>
    <w:rsid w:val="00AA7D15"/>
    <w:rsid w:val="00AB07DD"/>
    <w:rsid w:val="00AC09A5"/>
    <w:rsid w:val="00AC459C"/>
    <w:rsid w:val="00AD3E4D"/>
    <w:rsid w:val="00AD4887"/>
    <w:rsid w:val="00AE17D8"/>
    <w:rsid w:val="00AF052B"/>
    <w:rsid w:val="00AF4D31"/>
    <w:rsid w:val="00AF61D5"/>
    <w:rsid w:val="00B043BA"/>
    <w:rsid w:val="00B2740D"/>
    <w:rsid w:val="00B5614B"/>
    <w:rsid w:val="00B62E53"/>
    <w:rsid w:val="00B7074E"/>
    <w:rsid w:val="00B74F8C"/>
    <w:rsid w:val="00B76348"/>
    <w:rsid w:val="00B82FF5"/>
    <w:rsid w:val="00B90FA4"/>
    <w:rsid w:val="00B94A6E"/>
    <w:rsid w:val="00BC5D93"/>
    <w:rsid w:val="00BD5E5A"/>
    <w:rsid w:val="00BE1A28"/>
    <w:rsid w:val="00BE420D"/>
    <w:rsid w:val="00BE69D0"/>
    <w:rsid w:val="00BE6D5A"/>
    <w:rsid w:val="00BF1377"/>
    <w:rsid w:val="00BF4740"/>
    <w:rsid w:val="00C1560B"/>
    <w:rsid w:val="00C17CDA"/>
    <w:rsid w:val="00C25229"/>
    <w:rsid w:val="00C37C9D"/>
    <w:rsid w:val="00C50668"/>
    <w:rsid w:val="00C7457C"/>
    <w:rsid w:val="00C8021D"/>
    <w:rsid w:val="00C97280"/>
    <w:rsid w:val="00CA3437"/>
    <w:rsid w:val="00CC7247"/>
    <w:rsid w:val="00CD0247"/>
    <w:rsid w:val="00CE1A4A"/>
    <w:rsid w:val="00CF3488"/>
    <w:rsid w:val="00CF6901"/>
    <w:rsid w:val="00D04A18"/>
    <w:rsid w:val="00D068C9"/>
    <w:rsid w:val="00D10C75"/>
    <w:rsid w:val="00D23E84"/>
    <w:rsid w:val="00D3506B"/>
    <w:rsid w:val="00D4279E"/>
    <w:rsid w:val="00D52E3C"/>
    <w:rsid w:val="00D535A2"/>
    <w:rsid w:val="00D56B84"/>
    <w:rsid w:val="00D80A66"/>
    <w:rsid w:val="00D849E9"/>
    <w:rsid w:val="00D934A9"/>
    <w:rsid w:val="00D9620E"/>
    <w:rsid w:val="00DB3127"/>
    <w:rsid w:val="00DC2CE7"/>
    <w:rsid w:val="00DC3A95"/>
    <w:rsid w:val="00DC4305"/>
    <w:rsid w:val="00DC7577"/>
    <w:rsid w:val="00DD1259"/>
    <w:rsid w:val="00DD376C"/>
    <w:rsid w:val="00DD4977"/>
    <w:rsid w:val="00DD4F05"/>
    <w:rsid w:val="00DD736C"/>
    <w:rsid w:val="00DE165C"/>
    <w:rsid w:val="00DF20CB"/>
    <w:rsid w:val="00E17D18"/>
    <w:rsid w:val="00E22FF3"/>
    <w:rsid w:val="00E415C9"/>
    <w:rsid w:val="00E61170"/>
    <w:rsid w:val="00E70E67"/>
    <w:rsid w:val="00E8269E"/>
    <w:rsid w:val="00EB04A2"/>
    <w:rsid w:val="00EB5440"/>
    <w:rsid w:val="00ED1D75"/>
    <w:rsid w:val="00EF2EAE"/>
    <w:rsid w:val="00EF2FCD"/>
    <w:rsid w:val="00EF612B"/>
    <w:rsid w:val="00EF6FFF"/>
    <w:rsid w:val="00F12407"/>
    <w:rsid w:val="00F415C1"/>
    <w:rsid w:val="00F51BF2"/>
    <w:rsid w:val="00F52CDB"/>
    <w:rsid w:val="00F52EB8"/>
    <w:rsid w:val="00F6059E"/>
    <w:rsid w:val="00F621A9"/>
    <w:rsid w:val="00F628A0"/>
    <w:rsid w:val="00F65A3C"/>
    <w:rsid w:val="00F72630"/>
    <w:rsid w:val="00F770B5"/>
    <w:rsid w:val="00F86847"/>
    <w:rsid w:val="00F93A09"/>
    <w:rsid w:val="00FA2DCA"/>
    <w:rsid w:val="00FB09E2"/>
    <w:rsid w:val="00FB1068"/>
    <w:rsid w:val="00FB4D5C"/>
    <w:rsid w:val="00FD7CA5"/>
    <w:rsid w:val="00FE4115"/>
    <w:rsid w:val="00FE48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94EB9CA-2D42-4CB7-B2D8-39EB26EE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uiPriority w:val="99"/>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iPriority w:val="99"/>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iPriority w:val="99"/>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iPriority w:val="99"/>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iPriority w:val="99"/>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iPriority w:val="99"/>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9"/>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9"/>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9"/>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uiPriority w:val="99"/>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uiPriority w:val="99"/>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uiPriority w:val="99"/>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uiPriority w:val="99"/>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uiPriority w:val="99"/>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uiPriority w:val="99"/>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9"/>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9"/>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9"/>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Borders>
        <w:insideV w:val="single" w:sz="4" w:space="0" w:color="056DB1"/>
      </w:tblBorders>
      <w:tblCellMar>
        <w:left w:w="58"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uiPriority w:val="99"/>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uiPriority w:val="99"/>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7"/>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customStyle="1" w:styleId="BulletedList">
    <w:name w:val="Bulleted List"/>
    <w:basedOn w:val="Normal"/>
    <w:rsid w:val="004B7B52"/>
  </w:style>
  <w:style w:type="paragraph" w:customStyle="1" w:styleId="SectionTitle">
    <w:name w:val="Section Title"/>
    <w:basedOn w:val="Normal"/>
    <w:qFormat/>
    <w:rsid w:val="004B7B52"/>
    <w:pPr>
      <w:spacing w:before="240"/>
      <w:ind w:left="720" w:hanging="360"/>
      <w:jc w:val="center"/>
    </w:pPr>
    <w:rPr>
      <w:rFonts w:ascii="Century" w:hAnsi="Century"/>
      <w:caps/>
      <w:color w:val="056DB1"/>
      <w:sz w:val="44"/>
      <w:szCs w:val="44"/>
    </w:rPr>
  </w:style>
  <w:style w:type="paragraph" w:styleId="NoSpacing">
    <w:name w:val="No Spacing"/>
    <w:basedOn w:val="Normal"/>
    <w:uiPriority w:val="1"/>
    <w:qFormat/>
    <w:rsid w:val="004B7B52"/>
    <w:rPr>
      <w:rFonts w:ascii="Calibri" w:hAnsi="Calibri" w:cs="Calibri"/>
      <w:sz w:val="22"/>
      <w:szCs w:val="22"/>
    </w:rPr>
  </w:style>
  <w:style w:type="paragraph" w:styleId="BodyTextIndent3">
    <w:name w:val="Body Text Indent 3"/>
    <w:basedOn w:val="Normal"/>
    <w:link w:val="BodyTextIndent3Char"/>
    <w:rsid w:val="004B7B52"/>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B7B52"/>
    <w:rPr>
      <w:rFonts w:ascii="Times New Roman" w:eastAsia="Times New Roman" w:hAnsi="Times New Roman" w:cs="Times New Roman"/>
      <w:sz w:val="24"/>
      <w:szCs w:val="20"/>
    </w:rPr>
  </w:style>
  <w:style w:type="paragraph" w:styleId="BodyText3">
    <w:name w:val="Body Text 3"/>
    <w:basedOn w:val="Normal"/>
    <w:link w:val="BodyText3Char"/>
    <w:rsid w:val="004B7B52"/>
    <w:rPr>
      <w:rFonts w:ascii="Times New Roman" w:eastAsia="Times New Roman" w:hAnsi="Times New Roman" w:cs="Times New Roman"/>
      <w:sz w:val="28"/>
    </w:rPr>
  </w:style>
  <w:style w:type="character" w:customStyle="1" w:styleId="BodyText3Char">
    <w:name w:val="Body Text 3 Char"/>
    <w:basedOn w:val="DefaultParagraphFont"/>
    <w:link w:val="BodyText3"/>
    <w:rsid w:val="004B7B52"/>
    <w:rPr>
      <w:rFonts w:ascii="Times New Roman" w:eastAsia="Times New Roman" w:hAnsi="Times New Roman" w:cs="Times New Roman"/>
      <w:sz w:val="28"/>
      <w:szCs w:val="20"/>
    </w:rPr>
  </w:style>
  <w:style w:type="paragraph" w:styleId="ListParagraph">
    <w:name w:val="List Paragraph"/>
    <w:basedOn w:val="Normal"/>
    <w:qFormat/>
    <w:rsid w:val="004B7B52"/>
    <w:pPr>
      <w:spacing w:after="200" w:line="276" w:lineRule="auto"/>
      <w:ind w:left="720"/>
    </w:pPr>
    <w:rPr>
      <w:rFonts w:ascii="Calibri" w:eastAsia="Calibri" w:hAnsi="Calibri" w:cs="Times New Roman"/>
      <w:sz w:val="22"/>
      <w:szCs w:val="22"/>
    </w:rPr>
  </w:style>
  <w:style w:type="paragraph" w:customStyle="1" w:styleId="Default">
    <w:name w:val="Default"/>
    <w:basedOn w:val="Normal"/>
    <w:uiPriority w:val="99"/>
    <w:rsid w:val="004B7B52"/>
    <w:pPr>
      <w:autoSpaceDE w:val="0"/>
      <w:autoSpaceDN w:val="0"/>
    </w:pPr>
    <w:rPr>
      <w:rFonts w:ascii="Whitney Book" w:eastAsia="Calibri" w:hAnsi="Whitney Book" w:cs="Times New Roman"/>
      <w:color w:val="000000"/>
      <w:sz w:val="24"/>
      <w:szCs w:val="24"/>
    </w:rPr>
  </w:style>
  <w:style w:type="paragraph" w:styleId="ListBullet">
    <w:name w:val="List Bullet"/>
    <w:basedOn w:val="Normal"/>
    <w:uiPriority w:val="99"/>
    <w:unhideWhenUsed/>
    <w:rsid w:val="004B7B52"/>
    <w:pPr>
      <w:tabs>
        <w:tab w:val="num" w:pos="360"/>
      </w:tabs>
      <w:ind w:left="360" w:hanging="360"/>
      <w:contextualSpacing/>
    </w:pPr>
  </w:style>
  <w:style w:type="character" w:styleId="PlaceholderText">
    <w:name w:val="Placeholder Text"/>
    <w:basedOn w:val="DefaultParagraphFont"/>
    <w:uiPriority w:val="99"/>
    <w:semiHidden/>
    <w:rsid w:val="006B39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ealthit.gov/providers-professionals/regional-extension-centers-recs" TargetMode="External"/><Relationship Id="rId18" Type="http://schemas.openxmlformats.org/officeDocument/2006/relationships/hyperlink" Target="http://www.ama-assn.org/ama/pub/category/4837.html"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bphc.hrsa.gov/ud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healthit.hhs.gov/portal/server.pt/community/healthit_hhs_gov__rec_program/1495"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healthit.gov/providers-professionals/state-health-information-exchange"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healthdisparities.n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althit.gov/providers-professionals/beacon-community-centers"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B94BB487-BD56-4E80-AF40-FFFF5F908E32}"/>
      </w:docPartPr>
      <w:docPartBody>
        <w:p w:rsidR="00285E47" w:rsidRDefault="00285E47">
          <w:r w:rsidRPr="00B9189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098053F8-1976-4DC9-B2D2-92A2AF0DC8E9}"/>
      </w:docPartPr>
      <w:docPartBody>
        <w:p w:rsidR="00285E47" w:rsidRDefault="00285E47">
          <w:r w:rsidRPr="00B9189F">
            <w:rPr>
              <w:rStyle w:val="PlaceholderText"/>
            </w:rPr>
            <w:t>Click here to enter text.</w:t>
          </w:r>
        </w:p>
      </w:docPartBody>
    </w:docPart>
    <w:docPart>
      <w:docPartPr>
        <w:name w:val="E91D4A75E20C4BE0946D876EB314EFDA"/>
        <w:category>
          <w:name w:val="General"/>
          <w:gallery w:val="placeholder"/>
        </w:category>
        <w:types>
          <w:type w:val="bbPlcHdr"/>
        </w:types>
        <w:behaviors>
          <w:behavior w:val="content"/>
        </w:behaviors>
        <w:guid w:val="{8B98CB6A-96F6-4F8C-9A6E-DDD60DC8A197}"/>
      </w:docPartPr>
      <w:docPartBody>
        <w:p w:rsidR="0058667E" w:rsidRDefault="00285E47" w:rsidP="00285E47">
          <w:pPr>
            <w:pStyle w:val="E91D4A75E20C4BE0946D876EB314EFDA"/>
          </w:pPr>
          <w:r w:rsidRPr="00B9189F">
            <w:rPr>
              <w:rStyle w:val="PlaceholderText"/>
            </w:rPr>
            <w:t>Click here to enter text.</w:t>
          </w:r>
        </w:p>
      </w:docPartBody>
    </w:docPart>
    <w:docPart>
      <w:docPartPr>
        <w:name w:val="88BB227B460A451787ACBC886133ED5C"/>
        <w:category>
          <w:name w:val="General"/>
          <w:gallery w:val="placeholder"/>
        </w:category>
        <w:types>
          <w:type w:val="bbPlcHdr"/>
        </w:types>
        <w:behaviors>
          <w:behavior w:val="content"/>
        </w:behaviors>
        <w:guid w:val="{7104DD02-0A48-43F6-AF00-84EDEB4B78AE}"/>
      </w:docPartPr>
      <w:docPartBody>
        <w:p w:rsidR="0058667E" w:rsidRDefault="00285E47" w:rsidP="00285E47">
          <w:pPr>
            <w:pStyle w:val="88BB227B460A451787ACBC886133ED5C"/>
          </w:pPr>
          <w:r w:rsidRPr="00B9189F">
            <w:rPr>
              <w:rStyle w:val="PlaceholderText"/>
            </w:rPr>
            <w:t>Click here to enter text.</w:t>
          </w:r>
        </w:p>
      </w:docPartBody>
    </w:docPart>
    <w:docPart>
      <w:docPartPr>
        <w:name w:val="1A4124DA29184648B32136DAF469CEA8"/>
        <w:category>
          <w:name w:val="General"/>
          <w:gallery w:val="placeholder"/>
        </w:category>
        <w:types>
          <w:type w:val="bbPlcHdr"/>
        </w:types>
        <w:behaviors>
          <w:behavior w:val="content"/>
        </w:behaviors>
        <w:guid w:val="{D3CE3A23-7726-4E41-B809-75857E707588}"/>
      </w:docPartPr>
      <w:docPartBody>
        <w:p w:rsidR="0058667E" w:rsidRDefault="00285E47" w:rsidP="00285E47">
          <w:pPr>
            <w:pStyle w:val="1A4124DA29184648B32136DAF469CEA8"/>
          </w:pPr>
          <w:r w:rsidRPr="00B9189F">
            <w:rPr>
              <w:rStyle w:val="PlaceholderText"/>
            </w:rPr>
            <w:t>Click here to enter text.</w:t>
          </w:r>
        </w:p>
      </w:docPartBody>
    </w:docPart>
    <w:docPart>
      <w:docPartPr>
        <w:name w:val="0F1B3CEE597B4AE4BAE449F9EADBED9A"/>
        <w:category>
          <w:name w:val="General"/>
          <w:gallery w:val="placeholder"/>
        </w:category>
        <w:types>
          <w:type w:val="bbPlcHdr"/>
        </w:types>
        <w:behaviors>
          <w:behavior w:val="content"/>
        </w:behaviors>
        <w:guid w:val="{E20592B2-0004-460C-BA66-0B393C83743A}"/>
      </w:docPartPr>
      <w:docPartBody>
        <w:p w:rsidR="0058667E" w:rsidRDefault="00285E47" w:rsidP="00285E47">
          <w:pPr>
            <w:pStyle w:val="0F1B3CEE597B4AE4BAE449F9EADBED9A"/>
          </w:pPr>
          <w:r w:rsidRPr="00B9189F">
            <w:rPr>
              <w:rStyle w:val="PlaceholderText"/>
            </w:rPr>
            <w:t>Click here to enter text.</w:t>
          </w:r>
        </w:p>
      </w:docPartBody>
    </w:docPart>
    <w:docPart>
      <w:docPartPr>
        <w:name w:val="3B048241B49C4DF1B9C7C3A882A97163"/>
        <w:category>
          <w:name w:val="General"/>
          <w:gallery w:val="placeholder"/>
        </w:category>
        <w:types>
          <w:type w:val="bbPlcHdr"/>
        </w:types>
        <w:behaviors>
          <w:behavior w:val="content"/>
        </w:behaviors>
        <w:guid w:val="{20A61ABE-78E6-4933-8B17-0DAAF4EC7826}"/>
      </w:docPartPr>
      <w:docPartBody>
        <w:p w:rsidR="0058667E" w:rsidRDefault="00285E47" w:rsidP="00285E47">
          <w:pPr>
            <w:pStyle w:val="3B048241B49C4DF1B9C7C3A882A97163"/>
          </w:pPr>
          <w:r w:rsidRPr="00B9189F">
            <w:rPr>
              <w:rStyle w:val="PlaceholderText"/>
            </w:rPr>
            <w:t>Click here to enter text.</w:t>
          </w:r>
        </w:p>
      </w:docPartBody>
    </w:docPart>
    <w:docPart>
      <w:docPartPr>
        <w:name w:val="5FCECFA573754CD6992E042CFEFB09BC"/>
        <w:category>
          <w:name w:val="General"/>
          <w:gallery w:val="placeholder"/>
        </w:category>
        <w:types>
          <w:type w:val="bbPlcHdr"/>
        </w:types>
        <w:behaviors>
          <w:behavior w:val="content"/>
        </w:behaviors>
        <w:guid w:val="{9A5D013B-8C81-4868-A468-B83A48CD1E73}"/>
      </w:docPartPr>
      <w:docPartBody>
        <w:p w:rsidR="0058667E" w:rsidRDefault="00285E47" w:rsidP="00285E47">
          <w:pPr>
            <w:pStyle w:val="5FCECFA573754CD6992E042CFEFB09BC"/>
          </w:pPr>
          <w:r w:rsidRPr="00B9189F">
            <w:rPr>
              <w:rStyle w:val="PlaceholderText"/>
            </w:rPr>
            <w:t>Click here to enter text.</w:t>
          </w:r>
        </w:p>
      </w:docPartBody>
    </w:docPart>
    <w:docPart>
      <w:docPartPr>
        <w:name w:val="93AC1D198CD3480E86A6C45B92935B13"/>
        <w:category>
          <w:name w:val="General"/>
          <w:gallery w:val="placeholder"/>
        </w:category>
        <w:types>
          <w:type w:val="bbPlcHdr"/>
        </w:types>
        <w:behaviors>
          <w:behavior w:val="content"/>
        </w:behaviors>
        <w:guid w:val="{4136CE22-6325-4B01-9CB9-623F68BC110E}"/>
      </w:docPartPr>
      <w:docPartBody>
        <w:p w:rsidR="0058667E" w:rsidRDefault="00285E47" w:rsidP="00285E47">
          <w:pPr>
            <w:pStyle w:val="93AC1D198CD3480E86A6C45B92935B13"/>
          </w:pPr>
          <w:r w:rsidRPr="00B9189F">
            <w:rPr>
              <w:rStyle w:val="PlaceholderText"/>
            </w:rPr>
            <w:t>Click here to enter text.</w:t>
          </w:r>
        </w:p>
      </w:docPartBody>
    </w:docPart>
    <w:docPart>
      <w:docPartPr>
        <w:name w:val="F457BD4262064154A7433D164A8BF37F"/>
        <w:category>
          <w:name w:val="General"/>
          <w:gallery w:val="placeholder"/>
        </w:category>
        <w:types>
          <w:type w:val="bbPlcHdr"/>
        </w:types>
        <w:behaviors>
          <w:behavior w:val="content"/>
        </w:behaviors>
        <w:guid w:val="{79F3A16E-E19B-4D2D-8E0E-C3A5C7D65C45}"/>
      </w:docPartPr>
      <w:docPartBody>
        <w:p w:rsidR="0058667E" w:rsidRDefault="00285E47" w:rsidP="00285E47">
          <w:pPr>
            <w:pStyle w:val="F457BD4262064154A7433D164A8BF37F"/>
          </w:pPr>
          <w:r w:rsidRPr="00B9189F">
            <w:rPr>
              <w:rStyle w:val="PlaceholderText"/>
            </w:rPr>
            <w:t>Click here to enter text.</w:t>
          </w:r>
        </w:p>
      </w:docPartBody>
    </w:docPart>
    <w:docPart>
      <w:docPartPr>
        <w:name w:val="2B43197A7CA34552A7FA52D746773BEB"/>
        <w:category>
          <w:name w:val="General"/>
          <w:gallery w:val="placeholder"/>
        </w:category>
        <w:types>
          <w:type w:val="bbPlcHdr"/>
        </w:types>
        <w:behaviors>
          <w:behavior w:val="content"/>
        </w:behaviors>
        <w:guid w:val="{76C8F17F-ACC3-4F03-8644-45142E275CDB}"/>
      </w:docPartPr>
      <w:docPartBody>
        <w:p w:rsidR="0058667E" w:rsidRDefault="00285E47" w:rsidP="00285E47">
          <w:pPr>
            <w:pStyle w:val="2B43197A7CA34552A7FA52D746773BEB"/>
          </w:pPr>
          <w:r w:rsidRPr="00B9189F">
            <w:rPr>
              <w:rStyle w:val="PlaceholderText"/>
            </w:rPr>
            <w:t>Click here to enter text.</w:t>
          </w:r>
        </w:p>
      </w:docPartBody>
    </w:docPart>
    <w:docPart>
      <w:docPartPr>
        <w:name w:val="A2E813533E9B4EB5B88F5F1287DBB1F7"/>
        <w:category>
          <w:name w:val="General"/>
          <w:gallery w:val="placeholder"/>
        </w:category>
        <w:types>
          <w:type w:val="bbPlcHdr"/>
        </w:types>
        <w:behaviors>
          <w:behavior w:val="content"/>
        </w:behaviors>
        <w:guid w:val="{41EAE370-5772-439D-B1A1-05F06DFBD5A2}"/>
      </w:docPartPr>
      <w:docPartBody>
        <w:p w:rsidR="0058667E" w:rsidRDefault="00285E47" w:rsidP="00285E47">
          <w:pPr>
            <w:pStyle w:val="A2E813533E9B4EB5B88F5F1287DBB1F7"/>
          </w:pPr>
          <w:r w:rsidRPr="00B9189F">
            <w:rPr>
              <w:rStyle w:val="PlaceholderText"/>
            </w:rPr>
            <w:t>Click here to enter text.</w:t>
          </w:r>
        </w:p>
      </w:docPartBody>
    </w:docPart>
    <w:docPart>
      <w:docPartPr>
        <w:name w:val="B8AA78EDC9F0483E989CC8A1A93960F3"/>
        <w:category>
          <w:name w:val="General"/>
          <w:gallery w:val="placeholder"/>
        </w:category>
        <w:types>
          <w:type w:val="bbPlcHdr"/>
        </w:types>
        <w:behaviors>
          <w:behavior w:val="content"/>
        </w:behaviors>
        <w:guid w:val="{9A5439B0-5E4E-4FE5-A942-6B3318366978}"/>
      </w:docPartPr>
      <w:docPartBody>
        <w:p w:rsidR="0058667E" w:rsidRDefault="00285E47" w:rsidP="00285E47">
          <w:pPr>
            <w:pStyle w:val="B8AA78EDC9F0483E989CC8A1A93960F3"/>
          </w:pPr>
          <w:r w:rsidRPr="00B9189F">
            <w:rPr>
              <w:rStyle w:val="PlaceholderText"/>
            </w:rPr>
            <w:t>Click here to enter text.</w:t>
          </w:r>
        </w:p>
      </w:docPartBody>
    </w:docPart>
    <w:docPart>
      <w:docPartPr>
        <w:name w:val="6863665A6E59456B9EB983C8C40C0700"/>
        <w:category>
          <w:name w:val="General"/>
          <w:gallery w:val="placeholder"/>
        </w:category>
        <w:types>
          <w:type w:val="bbPlcHdr"/>
        </w:types>
        <w:behaviors>
          <w:behavior w:val="content"/>
        </w:behaviors>
        <w:guid w:val="{3A588213-E00C-4A3E-824D-74FDDB0FED75}"/>
      </w:docPartPr>
      <w:docPartBody>
        <w:p w:rsidR="0058667E" w:rsidRDefault="00285E47" w:rsidP="00285E47">
          <w:pPr>
            <w:pStyle w:val="6863665A6E59456B9EB983C8C40C0700"/>
          </w:pPr>
          <w:r w:rsidRPr="00B9189F">
            <w:rPr>
              <w:rStyle w:val="PlaceholderText"/>
            </w:rPr>
            <w:t>Click here to enter text.</w:t>
          </w:r>
        </w:p>
      </w:docPartBody>
    </w:docPart>
    <w:docPart>
      <w:docPartPr>
        <w:name w:val="2C585254250B4BA79402B00295AF0E5B"/>
        <w:category>
          <w:name w:val="General"/>
          <w:gallery w:val="placeholder"/>
        </w:category>
        <w:types>
          <w:type w:val="bbPlcHdr"/>
        </w:types>
        <w:behaviors>
          <w:behavior w:val="content"/>
        </w:behaviors>
        <w:guid w:val="{5BD431BA-AEB9-4CC1-9355-FD7423F23B13}"/>
      </w:docPartPr>
      <w:docPartBody>
        <w:p w:rsidR="0058667E" w:rsidRDefault="00285E47" w:rsidP="00285E47">
          <w:pPr>
            <w:pStyle w:val="2C585254250B4BA79402B00295AF0E5B"/>
          </w:pPr>
          <w:r w:rsidRPr="00B9189F">
            <w:rPr>
              <w:rStyle w:val="PlaceholderText"/>
            </w:rPr>
            <w:t>Click here to enter text.</w:t>
          </w:r>
        </w:p>
      </w:docPartBody>
    </w:docPart>
    <w:docPart>
      <w:docPartPr>
        <w:name w:val="CC3CE3D7DADA42608419E1FD4782AA67"/>
        <w:category>
          <w:name w:val="General"/>
          <w:gallery w:val="placeholder"/>
        </w:category>
        <w:types>
          <w:type w:val="bbPlcHdr"/>
        </w:types>
        <w:behaviors>
          <w:behavior w:val="content"/>
        </w:behaviors>
        <w:guid w:val="{52849B37-824F-4D07-8EA7-F703921565E1}"/>
      </w:docPartPr>
      <w:docPartBody>
        <w:p w:rsidR="0058667E" w:rsidRDefault="00285E47" w:rsidP="00285E47">
          <w:pPr>
            <w:pStyle w:val="CC3CE3D7DADA42608419E1FD4782AA67"/>
          </w:pPr>
          <w:r w:rsidRPr="00B9189F">
            <w:rPr>
              <w:rStyle w:val="PlaceholderText"/>
            </w:rPr>
            <w:t>Click here to enter text.</w:t>
          </w:r>
        </w:p>
      </w:docPartBody>
    </w:docPart>
    <w:docPart>
      <w:docPartPr>
        <w:name w:val="9A7A91FA09E0485DAB32B94449C9D092"/>
        <w:category>
          <w:name w:val="General"/>
          <w:gallery w:val="placeholder"/>
        </w:category>
        <w:types>
          <w:type w:val="bbPlcHdr"/>
        </w:types>
        <w:behaviors>
          <w:behavior w:val="content"/>
        </w:behaviors>
        <w:guid w:val="{0D678BA1-020E-48B4-9CF2-4DC6857D2B0F}"/>
      </w:docPartPr>
      <w:docPartBody>
        <w:p w:rsidR="0058667E" w:rsidRDefault="00285E47" w:rsidP="00285E47">
          <w:pPr>
            <w:pStyle w:val="9A7A91FA09E0485DAB32B94449C9D092"/>
          </w:pPr>
          <w:r w:rsidRPr="00B9189F">
            <w:rPr>
              <w:rStyle w:val="PlaceholderText"/>
            </w:rPr>
            <w:t>Click here to enter text.</w:t>
          </w:r>
        </w:p>
      </w:docPartBody>
    </w:docPart>
    <w:docPart>
      <w:docPartPr>
        <w:name w:val="D5EE0098AA7E4645BCB64202EF1D7D14"/>
        <w:category>
          <w:name w:val="General"/>
          <w:gallery w:val="placeholder"/>
        </w:category>
        <w:types>
          <w:type w:val="bbPlcHdr"/>
        </w:types>
        <w:behaviors>
          <w:behavior w:val="content"/>
        </w:behaviors>
        <w:guid w:val="{94924C30-562F-4519-842C-F74B1F9C5A37}"/>
      </w:docPartPr>
      <w:docPartBody>
        <w:p w:rsidR="0058667E" w:rsidRDefault="00285E47" w:rsidP="00285E47">
          <w:pPr>
            <w:pStyle w:val="D5EE0098AA7E4645BCB64202EF1D7D14"/>
          </w:pPr>
          <w:r w:rsidRPr="00B9189F">
            <w:rPr>
              <w:rStyle w:val="PlaceholderText"/>
            </w:rPr>
            <w:t>Click here to enter text.</w:t>
          </w:r>
        </w:p>
      </w:docPartBody>
    </w:docPart>
    <w:docPart>
      <w:docPartPr>
        <w:name w:val="EEB0E92035AC4D21BB029C5444C39312"/>
        <w:category>
          <w:name w:val="General"/>
          <w:gallery w:val="placeholder"/>
        </w:category>
        <w:types>
          <w:type w:val="bbPlcHdr"/>
        </w:types>
        <w:behaviors>
          <w:behavior w:val="content"/>
        </w:behaviors>
        <w:guid w:val="{B957BFF5-955F-4E16-BC84-9EDAD5AC4541}"/>
      </w:docPartPr>
      <w:docPartBody>
        <w:p w:rsidR="0058667E" w:rsidRDefault="00285E47" w:rsidP="00285E47">
          <w:pPr>
            <w:pStyle w:val="EEB0E92035AC4D21BB029C5444C39312"/>
          </w:pPr>
          <w:r w:rsidRPr="00B9189F">
            <w:rPr>
              <w:rStyle w:val="PlaceholderText"/>
            </w:rPr>
            <w:t>Click here to enter text.</w:t>
          </w:r>
        </w:p>
      </w:docPartBody>
    </w:docPart>
    <w:docPart>
      <w:docPartPr>
        <w:name w:val="E25D4A77E91E4F00B7E552D1C0A42DE3"/>
        <w:category>
          <w:name w:val="General"/>
          <w:gallery w:val="placeholder"/>
        </w:category>
        <w:types>
          <w:type w:val="bbPlcHdr"/>
        </w:types>
        <w:behaviors>
          <w:behavior w:val="content"/>
        </w:behaviors>
        <w:guid w:val="{1D3F1E6C-1224-451E-915E-146D2C3E4E5A}"/>
      </w:docPartPr>
      <w:docPartBody>
        <w:p w:rsidR="0058667E" w:rsidRDefault="00285E47" w:rsidP="00285E47">
          <w:pPr>
            <w:pStyle w:val="E25D4A77E91E4F00B7E552D1C0A42DE3"/>
          </w:pPr>
          <w:r w:rsidRPr="00B9189F">
            <w:rPr>
              <w:rStyle w:val="PlaceholderText"/>
            </w:rPr>
            <w:t>Click here to enter text.</w:t>
          </w:r>
        </w:p>
      </w:docPartBody>
    </w:docPart>
    <w:docPart>
      <w:docPartPr>
        <w:name w:val="A00CFBD71FBA478691F4D8D727F429BB"/>
        <w:category>
          <w:name w:val="General"/>
          <w:gallery w:val="placeholder"/>
        </w:category>
        <w:types>
          <w:type w:val="bbPlcHdr"/>
        </w:types>
        <w:behaviors>
          <w:behavior w:val="content"/>
        </w:behaviors>
        <w:guid w:val="{13872233-5F8D-49BB-8472-BE2C7EBBE3C7}"/>
      </w:docPartPr>
      <w:docPartBody>
        <w:p w:rsidR="0058667E" w:rsidRDefault="00285E47" w:rsidP="00285E47">
          <w:pPr>
            <w:pStyle w:val="A00CFBD71FBA478691F4D8D727F429BB"/>
          </w:pPr>
          <w:r w:rsidRPr="00B9189F">
            <w:rPr>
              <w:rStyle w:val="PlaceholderText"/>
            </w:rPr>
            <w:t>Click here to enter text.</w:t>
          </w:r>
        </w:p>
      </w:docPartBody>
    </w:docPart>
    <w:docPart>
      <w:docPartPr>
        <w:name w:val="39429947E5F24800A4FA955AD8ED6315"/>
        <w:category>
          <w:name w:val="General"/>
          <w:gallery w:val="placeholder"/>
        </w:category>
        <w:types>
          <w:type w:val="bbPlcHdr"/>
        </w:types>
        <w:behaviors>
          <w:behavior w:val="content"/>
        </w:behaviors>
        <w:guid w:val="{ADB8F2B1-7800-45B4-A035-A70473BD178B}"/>
      </w:docPartPr>
      <w:docPartBody>
        <w:p w:rsidR="0058667E" w:rsidRDefault="00285E47" w:rsidP="00285E47">
          <w:pPr>
            <w:pStyle w:val="39429947E5F24800A4FA955AD8ED6315"/>
          </w:pPr>
          <w:r w:rsidRPr="00B9189F">
            <w:rPr>
              <w:rStyle w:val="PlaceholderText"/>
            </w:rPr>
            <w:t>Click here to enter text.</w:t>
          </w:r>
        </w:p>
      </w:docPartBody>
    </w:docPart>
    <w:docPart>
      <w:docPartPr>
        <w:name w:val="CD55B8A2A32D4CABBDB1CAB9FBE4E979"/>
        <w:category>
          <w:name w:val="General"/>
          <w:gallery w:val="placeholder"/>
        </w:category>
        <w:types>
          <w:type w:val="bbPlcHdr"/>
        </w:types>
        <w:behaviors>
          <w:behavior w:val="content"/>
        </w:behaviors>
        <w:guid w:val="{8C2073A5-C9E7-47DC-A5AC-09ECF16D4920}"/>
      </w:docPartPr>
      <w:docPartBody>
        <w:p w:rsidR="0058667E" w:rsidRDefault="00285E47" w:rsidP="00285E47">
          <w:pPr>
            <w:pStyle w:val="CD55B8A2A32D4CABBDB1CAB9FBE4E979"/>
          </w:pPr>
          <w:r w:rsidRPr="00B9189F">
            <w:rPr>
              <w:rStyle w:val="PlaceholderText"/>
            </w:rPr>
            <w:t>Click here to enter text.</w:t>
          </w:r>
        </w:p>
      </w:docPartBody>
    </w:docPart>
    <w:docPart>
      <w:docPartPr>
        <w:name w:val="9A5DCD80D4B8425E9C5BA4E43C39CF81"/>
        <w:category>
          <w:name w:val="General"/>
          <w:gallery w:val="placeholder"/>
        </w:category>
        <w:types>
          <w:type w:val="bbPlcHdr"/>
        </w:types>
        <w:behaviors>
          <w:behavior w:val="content"/>
        </w:behaviors>
        <w:guid w:val="{4DD53E4B-ADA2-4B15-91D2-10AB631803D6}"/>
      </w:docPartPr>
      <w:docPartBody>
        <w:p w:rsidR="0058667E" w:rsidRDefault="00285E47" w:rsidP="00285E47">
          <w:pPr>
            <w:pStyle w:val="9A5DCD80D4B8425E9C5BA4E43C39CF81"/>
          </w:pPr>
          <w:r w:rsidRPr="00B9189F">
            <w:rPr>
              <w:rStyle w:val="PlaceholderText"/>
            </w:rPr>
            <w:t>Click here to enter text.</w:t>
          </w:r>
        </w:p>
      </w:docPartBody>
    </w:docPart>
    <w:docPart>
      <w:docPartPr>
        <w:name w:val="E319596082F84B68A13BAC44EAA18479"/>
        <w:category>
          <w:name w:val="General"/>
          <w:gallery w:val="placeholder"/>
        </w:category>
        <w:types>
          <w:type w:val="bbPlcHdr"/>
        </w:types>
        <w:behaviors>
          <w:behavior w:val="content"/>
        </w:behaviors>
        <w:guid w:val="{D3F47185-BA1A-4412-9C25-9F4C9A0DFBEA}"/>
      </w:docPartPr>
      <w:docPartBody>
        <w:p w:rsidR="0058667E" w:rsidRDefault="00285E47" w:rsidP="00285E47">
          <w:pPr>
            <w:pStyle w:val="E319596082F84B68A13BAC44EAA18479"/>
          </w:pPr>
          <w:r w:rsidRPr="00B9189F">
            <w:rPr>
              <w:rStyle w:val="PlaceholderText"/>
            </w:rPr>
            <w:t>Click here to enter text.</w:t>
          </w:r>
        </w:p>
      </w:docPartBody>
    </w:docPart>
    <w:docPart>
      <w:docPartPr>
        <w:name w:val="3AA0F7DE597D4FE0902A0AB9A0E53ACC"/>
        <w:category>
          <w:name w:val="General"/>
          <w:gallery w:val="placeholder"/>
        </w:category>
        <w:types>
          <w:type w:val="bbPlcHdr"/>
        </w:types>
        <w:behaviors>
          <w:behavior w:val="content"/>
        </w:behaviors>
        <w:guid w:val="{54ACD48B-1B66-4FF8-8D27-8CEECCD504DD}"/>
      </w:docPartPr>
      <w:docPartBody>
        <w:p w:rsidR="0058667E" w:rsidRDefault="00285E47" w:rsidP="00285E47">
          <w:pPr>
            <w:pStyle w:val="3AA0F7DE597D4FE0902A0AB9A0E53ACC"/>
          </w:pPr>
          <w:r w:rsidRPr="00B9189F">
            <w:rPr>
              <w:rStyle w:val="PlaceholderText"/>
            </w:rPr>
            <w:t>Click here to enter text.</w:t>
          </w:r>
        </w:p>
      </w:docPartBody>
    </w:docPart>
    <w:docPart>
      <w:docPartPr>
        <w:name w:val="6DA629A80CD24767A4A2AA32CAD3D120"/>
        <w:category>
          <w:name w:val="General"/>
          <w:gallery w:val="placeholder"/>
        </w:category>
        <w:types>
          <w:type w:val="bbPlcHdr"/>
        </w:types>
        <w:behaviors>
          <w:behavior w:val="content"/>
        </w:behaviors>
        <w:guid w:val="{10D99CD5-BBC0-4973-8B72-D1BBF9C93B6A}"/>
      </w:docPartPr>
      <w:docPartBody>
        <w:p w:rsidR="0058667E" w:rsidRDefault="00285E47" w:rsidP="00285E47">
          <w:pPr>
            <w:pStyle w:val="6DA629A80CD24767A4A2AA32CAD3D120"/>
          </w:pPr>
          <w:r w:rsidRPr="00B9189F">
            <w:rPr>
              <w:rStyle w:val="PlaceholderText"/>
            </w:rPr>
            <w:t>Click here to enter text.</w:t>
          </w:r>
        </w:p>
      </w:docPartBody>
    </w:docPart>
    <w:docPart>
      <w:docPartPr>
        <w:name w:val="98FEB1B6760540F4B4B70A852FD15945"/>
        <w:category>
          <w:name w:val="General"/>
          <w:gallery w:val="placeholder"/>
        </w:category>
        <w:types>
          <w:type w:val="bbPlcHdr"/>
        </w:types>
        <w:behaviors>
          <w:behavior w:val="content"/>
        </w:behaviors>
        <w:guid w:val="{E8DF811D-9EA9-4B20-A657-38FFDC8DC4DA}"/>
      </w:docPartPr>
      <w:docPartBody>
        <w:p w:rsidR="0058667E" w:rsidRDefault="00285E47" w:rsidP="00285E47">
          <w:pPr>
            <w:pStyle w:val="98FEB1B6760540F4B4B70A852FD15945"/>
          </w:pPr>
          <w:r w:rsidRPr="00B9189F">
            <w:rPr>
              <w:rStyle w:val="PlaceholderText"/>
            </w:rPr>
            <w:t>Click here to enter text.</w:t>
          </w:r>
        </w:p>
      </w:docPartBody>
    </w:docPart>
    <w:docPart>
      <w:docPartPr>
        <w:name w:val="7EB5FFC85A954BA6B049BF38A9DA9446"/>
        <w:category>
          <w:name w:val="General"/>
          <w:gallery w:val="placeholder"/>
        </w:category>
        <w:types>
          <w:type w:val="bbPlcHdr"/>
        </w:types>
        <w:behaviors>
          <w:behavior w:val="content"/>
        </w:behaviors>
        <w:guid w:val="{256D4E4C-3AFE-477C-9AC5-DAC40411A81F}"/>
      </w:docPartPr>
      <w:docPartBody>
        <w:p w:rsidR="0058667E" w:rsidRDefault="00285E47" w:rsidP="00285E47">
          <w:pPr>
            <w:pStyle w:val="7EB5FFC85A954BA6B049BF38A9DA9446"/>
          </w:pPr>
          <w:r w:rsidRPr="00B9189F">
            <w:rPr>
              <w:rStyle w:val="PlaceholderText"/>
            </w:rPr>
            <w:t>Click here to enter text.</w:t>
          </w:r>
        </w:p>
      </w:docPartBody>
    </w:docPart>
    <w:docPart>
      <w:docPartPr>
        <w:name w:val="26935B8784664841A6D27AA36BB64CAD"/>
        <w:category>
          <w:name w:val="General"/>
          <w:gallery w:val="placeholder"/>
        </w:category>
        <w:types>
          <w:type w:val="bbPlcHdr"/>
        </w:types>
        <w:behaviors>
          <w:behavior w:val="content"/>
        </w:behaviors>
        <w:guid w:val="{591653CA-1C23-4264-ABB5-7EF52554ED36}"/>
      </w:docPartPr>
      <w:docPartBody>
        <w:p w:rsidR="0058667E" w:rsidRDefault="00285E47" w:rsidP="00285E47">
          <w:pPr>
            <w:pStyle w:val="26935B8784664841A6D27AA36BB64CAD"/>
          </w:pPr>
          <w:r w:rsidRPr="00B9189F">
            <w:rPr>
              <w:rStyle w:val="PlaceholderText"/>
            </w:rPr>
            <w:t>Click here to enter text.</w:t>
          </w:r>
        </w:p>
      </w:docPartBody>
    </w:docPart>
    <w:docPart>
      <w:docPartPr>
        <w:name w:val="FB90E58DB51544E182F670B8E76079F3"/>
        <w:category>
          <w:name w:val="General"/>
          <w:gallery w:val="placeholder"/>
        </w:category>
        <w:types>
          <w:type w:val="bbPlcHdr"/>
        </w:types>
        <w:behaviors>
          <w:behavior w:val="content"/>
        </w:behaviors>
        <w:guid w:val="{0B6DA293-1311-4187-B1C3-AFF77453051F}"/>
      </w:docPartPr>
      <w:docPartBody>
        <w:p w:rsidR="0058667E" w:rsidRDefault="00285E47" w:rsidP="00285E47">
          <w:pPr>
            <w:pStyle w:val="FB90E58DB51544E182F670B8E76079F3"/>
          </w:pPr>
          <w:r w:rsidRPr="00B9189F">
            <w:rPr>
              <w:rStyle w:val="PlaceholderText"/>
            </w:rPr>
            <w:t>Click here to enter text.</w:t>
          </w:r>
        </w:p>
      </w:docPartBody>
    </w:docPart>
    <w:docPart>
      <w:docPartPr>
        <w:name w:val="61D6DE9790514B67825BF12B4DA527DB"/>
        <w:category>
          <w:name w:val="General"/>
          <w:gallery w:val="placeholder"/>
        </w:category>
        <w:types>
          <w:type w:val="bbPlcHdr"/>
        </w:types>
        <w:behaviors>
          <w:behavior w:val="content"/>
        </w:behaviors>
        <w:guid w:val="{6CB69D64-0253-44F2-BB7D-47819B3E20DD}"/>
      </w:docPartPr>
      <w:docPartBody>
        <w:p w:rsidR="0058667E" w:rsidRDefault="00285E47" w:rsidP="00285E47">
          <w:pPr>
            <w:pStyle w:val="61D6DE9790514B67825BF12B4DA527DB"/>
          </w:pPr>
          <w:r w:rsidRPr="00B9189F">
            <w:rPr>
              <w:rStyle w:val="PlaceholderText"/>
            </w:rPr>
            <w:t>Click here to enter text.</w:t>
          </w:r>
        </w:p>
      </w:docPartBody>
    </w:docPart>
    <w:docPart>
      <w:docPartPr>
        <w:name w:val="F94E1685A01F4FD3BA437C52717793AF"/>
        <w:category>
          <w:name w:val="General"/>
          <w:gallery w:val="placeholder"/>
        </w:category>
        <w:types>
          <w:type w:val="bbPlcHdr"/>
        </w:types>
        <w:behaviors>
          <w:behavior w:val="content"/>
        </w:behaviors>
        <w:guid w:val="{2AA5F6D9-5719-4780-8E5B-AB6EB5A60A0A}"/>
      </w:docPartPr>
      <w:docPartBody>
        <w:p w:rsidR="0058667E" w:rsidRDefault="00285E47" w:rsidP="00285E47">
          <w:pPr>
            <w:pStyle w:val="F94E1685A01F4FD3BA437C52717793AF"/>
          </w:pPr>
          <w:r w:rsidRPr="00B9189F">
            <w:rPr>
              <w:rStyle w:val="PlaceholderText"/>
            </w:rPr>
            <w:t>Click here to enter text.</w:t>
          </w:r>
        </w:p>
      </w:docPartBody>
    </w:docPart>
    <w:docPart>
      <w:docPartPr>
        <w:name w:val="13D1601A8A5A47078B087584DA337777"/>
        <w:category>
          <w:name w:val="General"/>
          <w:gallery w:val="placeholder"/>
        </w:category>
        <w:types>
          <w:type w:val="bbPlcHdr"/>
        </w:types>
        <w:behaviors>
          <w:behavior w:val="content"/>
        </w:behaviors>
        <w:guid w:val="{958CEAB3-96D8-4188-A115-48EE531352A4}"/>
      </w:docPartPr>
      <w:docPartBody>
        <w:p w:rsidR="0058667E" w:rsidRDefault="00285E47" w:rsidP="00285E47">
          <w:pPr>
            <w:pStyle w:val="13D1601A8A5A47078B087584DA337777"/>
          </w:pPr>
          <w:r w:rsidRPr="00B9189F">
            <w:rPr>
              <w:rStyle w:val="PlaceholderText"/>
            </w:rPr>
            <w:t>Click here to enter text.</w:t>
          </w:r>
        </w:p>
      </w:docPartBody>
    </w:docPart>
    <w:docPart>
      <w:docPartPr>
        <w:name w:val="34C93CBE7A1447F880BCC5FC0045FA57"/>
        <w:category>
          <w:name w:val="General"/>
          <w:gallery w:val="placeholder"/>
        </w:category>
        <w:types>
          <w:type w:val="bbPlcHdr"/>
        </w:types>
        <w:behaviors>
          <w:behavior w:val="content"/>
        </w:behaviors>
        <w:guid w:val="{C82CA6E1-4BFA-4E96-B91B-AD1931EB3FFA}"/>
      </w:docPartPr>
      <w:docPartBody>
        <w:p w:rsidR="0058667E" w:rsidRDefault="00285E47" w:rsidP="00285E47">
          <w:pPr>
            <w:pStyle w:val="34C93CBE7A1447F880BCC5FC0045FA57"/>
          </w:pPr>
          <w:r w:rsidRPr="00B9189F">
            <w:rPr>
              <w:rStyle w:val="PlaceholderText"/>
            </w:rPr>
            <w:t>Click here to enter text.</w:t>
          </w:r>
        </w:p>
      </w:docPartBody>
    </w:docPart>
    <w:docPart>
      <w:docPartPr>
        <w:name w:val="C276169641CD440F8FAF14CEE84C4202"/>
        <w:category>
          <w:name w:val="General"/>
          <w:gallery w:val="placeholder"/>
        </w:category>
        <w:types>
          <w:type w:val="bbPlcHdr"/>
        </w:types>
        <w:behaviors>
          <w:behavior w:val="content"/>
        </w:behaviors>
        <w:guid w:val="{5097A91D-709A-4CBA-842E-7498A304856E}"/>
      </w:docPartPr>
      <w:docPartBody>
        <w:p w:rsidR="0058667E" w:rsidRDefault="00285E47" w:rsidP="00285E47">
          <w:pPr>
            <w:pStyle w:val="C276169641CD440F8FAF14CEE84C4202"/>
          </w:pPr>
          <w:r w:rsidRPr="00B9189F">
            <w:rPr>
              <w:rStyle w:val="PlaceholderText"/>
            </w:rPr>
            <w:t>Click here to enter text.</w:t>
          </w:r>
        </w:p>
      </w:docPartBody>
    </w:docPart>
    <w:docPart>
      <w:docPartPr>
        <w:name w:val="AAB5BB83E44142A5A73F835E2AC42758"/>
        <w:category>
          <w:name w:val="General"/>
          <w:gallery w:val="placeholder"/>
        </w:category>
        <w:types>
          <w:type w:val="bbPlcHdr"/>
        </w:types>
        <w:behaviors>
          <w:behavior w:val="content"/>
        </w:behaviors>
        <w:guid w:val="{5F6EC36B-02AA-4B1C-8A67-FD6DB86EDCFB}"/>
      </w:docPartPr>
      <w:docPartBody>
        <w:p w:rsidR="0058667E" w:rsidRDefault="00285E47" w:rsidP="00285E47">
          <w:pPr>
            <w:pStyle w:val="AAB5BB83E44142A5A73F835E2AC42758"/>
          </w:pPr>
          <w:r w:rsidRPr="00B9189F">
            <w:rPr>
              <w:rStyle w:val="PlaceholderText"/>
            </w:rPr>
            <w:t>Click here to enter text.</w:t>
          </w:r>
        </w:p>
      </w:docPartBody>
    </w:docPart>
    <w:docPart>
      <w:docPartPr>
        <w:name w:val="AB9896D6396C49B29FF19E5B23CBBFA5"/>
        <w:category>
          <w:name w:val="General"/>
          <w:gallery w:val="placeholder"/>
        </w:category>
        <w:types>
          <w:type w:val="bbPlcHdr"/>
        </w:types>
        <w:behaviors>
          <w:behavior w:val="content"/>
        </w:behaviors>
        <w:guid w:val="{F5EC52CA-AE69-421E-9FF7-B078A98B63C3}"/>
      </w:docPartPr>
      <w:docPartBody>
        <w:p w:rsidR="0058667E" w:rsidRDefault="00285E47" w:rsidP="00285E47">
          <w:pPr>
            <w:pStyle w:val="AB9896D6396C49B29FF19E5B23CBBFA5"/>
          </w:pPr>
          <w:r w:rsidRPr="00B9189F">
            <w:rPr>
              <w:rStyle w:val="PlaceholderText"/>
            </w:rPr>
            <w:t>Click here to enter text.</w:t>
          </w:r>
        </w:p>
      </w:docPartBody>
    </w:docPart>
    <w:docPart>
      <w:docPartPr>
        <w:name w:val="05F0C57A29904C0881ABE14AA2B19F82"/>
        <w:category>
          <w:name w:val="General"/>
          <w:gallery w:val="placeholder"/>
        </w:category>
        <w:types>
          <w:type w:val="bbPlcHdr"/>
        </w:types>
        <w:behaviors>
          <w:behavior w:val="content"/>
        </w:behaviors>
        <w:guid w:val="{C7F682FF-5022-4300-B839-2F60BF440DC4}"/>
      </w:docPartPr>
      <w:docPartBody>
        <w:p w:rsidR="0058667E" w:rsidRDefault="00285E47" w:rsidP="00285E47">
          <w:pPr>
            <w:pStyle w:val="05F0C57A29904C0881ABE14AA2B19F82"/>
          </w:pPr>
          <w:r w:rsidRPr="00B9189F">
            <w:rPr>
              <w:rStyle w:val="PlaceholderText"/>
            </w:rPr>
            <w:t>Click here to enter text.</w:t>
          </w:r>
        </w:p>
      </w:docPartBody>
    </w:docPart>
    <w:docPart>
      <w:docPartPr>
        <w:name w:val="1AC25AEC0C7E4567ACFF7864DD6D2E34"/>
        <w:category>
          <w:name w:val="General"/>
          <w:gallery w:val="placeholder"/>
        </w:category>
        <w:types>
          <w:type w:val="bbPlcHdr"/>
        </w:types>
        <w:behaviors>
          <w:behavior w:val="content"/>
        </w:behaviors>
        <w:guid w:val="{D1F3D252-03C9-4B05-AB2F-BDB51B388CB8}"/>
      </w:docPartPr>
      <w:docPartBody>
        <w:p w:rsidR="0058667E" w:rsidRDefault="00285E47" w:rsidP="00285E47">
          <w:pPr>
            <w:pStyle w:val="1AC25AEC0C7E4567ACFF7864DD6D2E34"/>
          </w:pPr>
          <w:r w:rsidRPr="00B9189F">
            <w:rPr>
              <w:rStyle w:val="PlaceholderText"/>
            </w:rPr>
            <w:t>Click here to enter text.</w:t>
          </w:r>
        </w:p>
      </w:docPartBody>
    </w:docPart>
    <w:docPart>
      <w:docPartPr>
        <w:name w:val="878869FCE80645A091B2A466080693AD"/>
        <w:category>
          <w:name w:val="General"/>
          <w:gallery w:val="placeholder"/>
        </w:category>
        <w:types>
          <w:type w:val="bbPlcHdr"/>
        </w:types>
        <w:behaviors>
          <w:behavior w:val="content"/>
        </w:behaviors>
        <w:guid w:val="{2C11A715-98D1-4609-BE60-7E3DF139265C}"/>
      </w:docPartPr>
      <w:docPartBody>
        <w:p w:rsidR="0058667E" w:rsidRDefault="00285E47" w:rsidP="00285E47">
          <w:pPr>
            <w:pStyle w:val="878869FCE80645A091B2A466080693AD"/>
          </w:pPr>
          <w:r w:rsidRPr="00B9189F">
            <w:rPr>
              <w:rStyle w:val="PlaceholderText"/>
            </w:rPr>
            <w:t>Click here to enter text.</w:t>
          </w:r>
        </w:p>
      </w:docPartBody>
    </w:docPart>
    <w:docPart>
      <w:docPartPr>
        <w:name w:val="F0FA3F131C64429CA79E76CB88795321"/>
        <w:category>
          <w:name w:val="General"/>
          <w:gallery w:val="placeholder"/>
        </w:category>
        <w:types>
          <w:type w:val="bbPlcHdr"/>
        </w:types>
        <w:behaviors>
          <w:behavior w:val="content"/>
        </w:behaviors>
        <w:guid w:val="{F898A417-6670-4174-81F1-D322F99C7B29}"/>
      </w:docPartPr>
      <w:docPartBody>
        <w:p w:rsidR="0058667E" w:rsidRDefault="00285E47" w:rsidP="00285E47">
          <w:pPr>
            <w:pStyle w:val="F0FA3F131C64429CA79E76CB88795321"/>
          </w:pPr>
          <w:r w:rsidRPr="00B9189F">
            <w:rPr>
              <w:rStyle w:val="PlaceholderText"/>
            </w:rPr>
            <w:t>Click here to enter text.</w:t>
          </w:r>
        </w:p>
      </w:docPartBody>
    </w:docPart>
    <w:docPart>
      <w:docPartPr>
        <w:name w:val="352E1130F7D64673B2422C642513329D"/>
        <w:category>
          <w:name w:val="General"/>
          <w:gallery w:val="placeholder"/>
        </w:category>
        <w:types>
          <w:type w:val="bbPlcHdr"/>
        </w:types>
        <w:behaviors>
          <w:behavior w:val="content"/>
        </w:behaviors>
        <w:guid w:val="{1B3BA9C3-B848-4A25-AD05-4E2988AB4C33}"/>
      </w:docPartPr>
      <w:docPartBody>
        <w:p w:rsidR="0058667E" w:rsidRDefault="00285E47" w:rsidP="00285E47">
          <w:pPr>
            <w:pStyle w:val="352E1130F7D64673B2422C642513329D"/>
          </w:pPr>
          <w:r w:rsidRPr="00B9189F">
            <w:rPr>
              <w:rStyle w:val="PlaceholderText"/>
            </w:rPr>
            <w:t>Click here to enter text.</w:t>
          </w:r>
        </w:p>
      </w:docPartBody>
    </w:docPart>
    <w:docPart>
      <w:docPartPr>
        <w:name w:val="CE3239F489FA4B238386B5739A5F92A5"/>
        <w:category>
          <w:name w:val="General"/>
          <w:gallery w:val="placeholder"/>
        </w:category>
        <w:types>
          <w:type w:val="bbPlcHdr"/>
        </w:types>
        <w:behaviors>
          <w:behavior w:val="content"/>
        </w:behaviors>
        <w:guid w:val="{AAF4A3AA-18FE-43CB-85A0-108DDD720C07}"/>
      </w:docPartPr>
      <w:docPartBody>
        <w:p w:rsidR="0058667E" w:rsidRDefault="00285E47" w:rsidP="00285E47">
          <w:pPr>
            <w:pStyle w:val="CE3239F489FA4B238386B5739A5F92A5"/>
          </w:pPr>
          <w:r w:rsidRPr="00B9189F">
            <w:rPr>
              <w:rStyle w:val="PlaceholderText"/>
            </w:rPr>
            <w:t>Click here to enter text.</w:t>
          </w:r>
        </w:p>
      </w:docPartBody>
    </w:docPart>
    <w:docPart>
      <w:docPartPr>
        <w:name w:val="0DAB7D2AEF2545AEA1716B152F1E6AF6"/>
        <w:category>
          <w:name w:val="General"/>
          <w:gallery w:val="placeholder"/>
        </w:category>
        <w:types>
          <w:type w:val="bbPlcHdr"/>
        </w:types>
        <w:behaviors>
          <w:behavior w:val="content"/>
        </w:behaviors>
        <w:guid w:val="{AA793542-39D6-4326-AC02-7B328B118C88}"/>
      </w:docPartPr>
      <w:docPartBody>
        <w:p w:rsidR="0058667E" w:rsidRDefault="00285E47" w:rsidP="00285E47">
          <w:pPr>
            <w:pStyle w:val="0DAB7D2AEF2545AEA1716B152F1E6AF6"/>
          </w:pPr>
          <w:r w:rsidRPr="00B9189F">
            <w:rPr>
              <w:rStyle w:val="PlaceholderText"/>
            </w:rPr>
            <w:t>Click here to enter text.</w:t>
          </w:r>
        </w:p>
      </w:docPartBody>
    </w:docPart>
    <w:docPart>
      <w:docPartPr>
        <w:name w:val="8EBF0FEB2012420487BBF60E0EBEEEA5"/>
        <w:category>
          <w:name w:val="General"/>
          <w:gallery w:val="placeholder"/>
        </w:category>
        <w:types>
          <w:type w:val="bbPlcHdr"/>
        </w:types>
        <w:behaviors>
          <w:behavior w:val="content"/>
        </w:behaviors>
        <w:guid w:val="{51FFAF98-1C9E-42AB-93B2-91D2AA62AA78}"/>
      </w:docPartPr>
      <w:docPartBody>
        <w:p w:rsidR="0058667E" w:rsidRDefault="00285E47" w:rsidP="00285E47">
          <w:pPr>
            <w:pStyle w:val="8EBF0FEB2012420487BBF60E0EBEEEA5"/>
          </w:pPr>
          <w:r w:rsidRPr="00B9189F">
            <w:rPr>
              <w:rStyle w:val="PlaceholderText"/>
            </w:rPr>
            <w:t>Click here to enter text.</w:t>
          </w:r>
        </w:p>
      </w:docPartBody>
    </w:docPart>
    <w:docPart>
      <w:docPartPr>
        <w:name w:val="10A1ACB5FC7A492AB231CE0141D475DE"/>
        <w:category>
          <w:name w:val="General"/>
          <w:gallery w:val="placeholder"/>
        </w:category>
        <w:types>
          <w:type w:val="bbPlcHdr"/>
        </w:types>
        <w:behaviors>
          <w:behavior w:val="content"/>
        </w:behaviors>
        <w:guid w:val="{8DA1735B-0A66-4AE9-9A91-837A77306AF5}"/>
      </w:docPartPr>
      <w:docPartBody>
        <w:p w:rsidR="0058667E" w:rsidRDefault="00285E47" w:rsidP="00285E47">
          <w:pPr>
            <w:pStyle w:val="10A1ACB5FC7A492AB231CE0141D475DE"/>
          </w:pPr>
          <w:r w:rsidRPr="00B9189F">
            <w:rPr>
              <w:rStyle w:val="PlaceholderText"/>
            </w:rPr>
            <w:t>Click here to enter text.</w:t>
          </w:r>
        </w:p>
      </w:docPartBody>
    </w:docPart>
    <w:docPart>
      <w:docPartPr>
        <w:name w:val="73D90810833B48EB8DEAE9D278757823"/>
        <w:category>
          <w:name w:val="General"/>
          <w:gallery w:val="placeholder"/>
        </w:category>
        <w:types>
          <w:type w:val="bbPlcHdr"/>
        </w:types>
        <w:behaviors>
          <w:behavior w:val="content"/>
        </w:behaviors>
        <w:guid w:val="{70305CED-E62A-4A2F-97E9-902AA05175DC}"/>
      </w:docPartPr>
      <w:docPartBody>
        <w:p w:rsidR="0058667E" w:rsidRDefault="00285E47" w:rsidP="00285E47">
          <w:pPr>
            <w:pStyle w:val="73D90810833B48EB8DEAE9D278757823"/>
          </w:pPr>
          <w:r w:rsidRPr="00B9189F">
            <w:rPr>
              <w:rStyle w:val="PlaceholderText"/>
            </w:rPr>
            <w:t>Click here to enter text.</w:t>
          </w:r>
        </w:p>
      </w:docPartBody>
    </w:docPart>
    <w:docPart>
      <w:docPartPr>
        <w:name w:val="69716A955E624C068FD7671FC657E35D"/>
        <w:category>
          <w:name w:val="General"/>
          <w:gallery w:val="placeholder"/>
        </w:category>
        <w:types>
          <w:type w:val="bbPlcHdr"/>
        </w:types>
        <w:behaviors>
          <w:behavior w:val="content"/>
        </w:behaviors>
        <w:guid w:val="{F4F70BC3-5642-4923-A3A4-886762C6AF6F}"/>
      </w:docPartPr>
      <w:docPartBody>
        <w:p w:rsidR="0058667E" w:rsidRDefault="00285E47" w:rsidP="00285E47">
          <w:pPr>
            <w:pStyle w:val="69716A955E624C068FD7671FC657E35D"/>
          </w:pPr>
          <w:r w:rsidRPr="00B9189F">
            <w:rPr>
              <w:rStyle w:val="PlaceholderText"/>
            </w:rPr>
            <w:t>Click here to enter text.</w:t>
          </w:r>
        </w:p>
      </w:docPartBody>
    </w:docPart>
    <w:docPart>
      <w:docPartPr>
        <w:name w:val="048D3229BDD44F409A9533EDBFE1F6FA"/>
        <w:category>
          <w:name w:val="General"/>
          <w:gallery w:val="placeholder"/>
        </w:category>
        <w:types>
          <w:type w:val="bbPlcHdr"/>
        </w:types>
        <w:behaviors>
          <w:behavior w:val="content"/>
        </w:behaviors>
        <w:guid w:val="{5F1BCC82-B8C4-4A30-8B24-8406FEBD1EF1}"/>
      </w:docPartPr>
      <w:docPartBody>
        <w:p w:rsidR="0058667E" w:rsidRDefault="00285E47" w:rsidP="00285E47">
          <w:pPr>
            <w:pStyle w:val="048D3229BDD44F409A9533EDBFE1F6FA"/>
          </w:pPr>
          <w:r w:rsidRPr="00B9189F">
            <w:rPr>
              <w:rStyle w:val="PlaceholderText"/>
            </w:rPr>
            <w:t>Click here to enter text.</w:t>
          </w:r>
        </w:p>
      </w:docPartBody>
    </w:docPart>
    <w:docPart>
      <w:docPartPr>
        <w:name w:val="EFD3A323A9274734B0886B791F4FD4EA"/>
        <w:category>
          <w:name w:val="General"/>
          <w:gallery w:val="placeholder"/>
        </w:category>
        <w:types>
          <w:type w:val="bbPlcHdr"/>
        </w:types>
        <w:behaviors>
          <w:behavior w:val="content"/>
        </w:behaviors>
        <w:guid w:val="{3B3CD778-AF53-4F28-8B96-6356728D066D}"/>
      </w:docPartPr>
      <w:docPartBody>
        <w:p w:rsidR="0058667E" w:rsidRDefault="00285E47" w:rsidP="00285E47">
          <w:pPr>
            <w:pStyle w:val="EFD3A323A9274734B0886B791F4FD4EA"/>
          </w:pPr>
          <w:r w:rsidRPr="00B9189F">
            <w:rPr>
              <w:rStyle w:val="PlaceholderText"/>
            </w:rPr>
            <w:t>Click here to enter text.</w:t>
          </w:r>
        </w:p>
      </w:docPartBody>
    </w:docPart>
    <w:docPart>
      <w:docPartPr>
        <w:name w:val="AC0C6AA2A0F34FDEB6A1503E0EF153D1"/>
        <w:category>
          <w:name w:val="General"/>
          <w:gallery w:val="placeholder"/>
        </w:category>
        <w:types>
          <w:type w:val="bbPlcHdr"/>
        </w:types>
        <w:behaviors>
          <w:behavior w:val="content"/>
        </w:behaviors>
        <w:guid w:val="{26EE42E0-9DDB-42B4-88A7-397DB56757F8}"/>
      </w:docPartPr>
      <w:docPartBody>
        <w:p w:rsidR="0058667E" w:rsidRDefault="00285E47" w:rsidP="00285E47">
          <w:pPr>
            <w:pStyle w:val="AC0C6AA2A0F34FDEB6A1503E0EF153D1"/>
          </w:pPr>
          <w:r w:rsidRPr="00B9189F">
            <w:rPr>
              <w:rStyle w:val="PlaceholderText"/>
            </w:rPr>
            <w:t>Click here to enter text.</w:t>
          </w:r>
        </w:p>
      </w:docPartBody>
    </w:docPart>
    <w:docPart>
      <w:docPartPr>
        <w:name w:val="611EB38530DE4123A6591C5E8CC5F2E8"/>
        <w:category>
          <w:name w:val="General"/>
          <w:gallery w:val="placeholder"/>
        </w:category>
        <w:types>
          <w:type w:val="bbPlcHdr"/>
        </w:types>
        <w:behaviors>
          <w:behavior w:val="content"/>
        </w:behaviors>
        <w:guid w:val="{6886F1FC-3371-4D49-87CD-4B1D5E77093A}"/>
      </w:docPartPr>
      <w:docPartBody>
        <w:p w:rsidR="0058667E" w:rsidRDefault="00285E47" w:rsidP="00285E47">
          <w:pPr>
            <w:pStyle w:val="611EB38530DE4123A6591C5E8CC5F2E8"/>
          </w:pPr>
          <w:r w:rsidRPr="00B9189F">
            <w:rPr>
              <w:rStyle w:val="PlaceholderText"/>
            </w:rPr>
            <w:t>Click here to enter text.</w:t>
          </w:r>
        </w:p>
      </w:docPartBody>
    </w:docPart>
    <w:docPart>
      <w:docPartPr>
        <w:name w:val="231A569F34A24E9989BACF7B134840D6"/>
        <w:category>
          <w:name w:val="General"/>
          <w:gallery w:val="placeholder"/>
        </w:category>
        <w:types>
          <w:type w:val="bbPlcHdr"/>
        </w:types>
        <w:behaviors>
          <w:behavior w:val="content"/>
        </w:behaviors>
        <w:guid w:val="{E2089FF1-A94E-4737-AB22-407A80A945DB}"/>
      </w:docPartPr>
      <w:docPartBody>
        <w:p w:rsidR="0058667E" w:rsidRDefault="00285E47" w:rsidP="00285E47">
          <w:pPr>
            <w:pStyle w:val="231A569F34A24E9989BACF7B134840D6"/>
          </w:pPr>
          <w:r w:rsidRPr="00B9189F">
            <w:rPr>
              <w:rStyle w:val="PlaceholderText"/>
            </w:rPr>
            <w:t>Click here to enter text.</w:t>
          </w:r>
        </w:p>
      </w:docPartBody>
    </w:docPart>
    <w:docPart>
      <w:docPartPr>
        <w:name w:val="2747BEEE947E46409B64CB89F4C02A25"/>
        <w:category>
          <w:name w:val="General"/>
          <w:gallery w:val="placeholder"/>
        </w:category>
        <w:types>
          <w:type w:val="bbPlcHdr"/>
        </w:types>
        <w:behaviors>
          <w:behavior w:val="content"/>
        </w:behaviors>
        <w:guid w:val="{8CC5EAD8-9B46-4C55-B48B-3F7600CD224D}"/>
      </w:docPartPr>
      <w:docPartBody>
        <w:p w:rsidR="0058667E" w:rsidRDefault="00285E47" w:rsidP="00285E47">
          <w:pPr>
            <w:pStyle w:val="2747BEEE947E46409B64CB89F4C02A25"/>
          </w:pPr>
          <w:r w:rsidRPr="00B9189F">
            <w:rPr>
              <w:rStyle w:val="PlaceholderText"/>
            </w:rPr>
            <w:t>Click here to enter text.</w:t>
          </w:r>
        </w:p>
      </w:docPartBody>
    </w:docPart>
    <w:docPart>
      <w:docPartPr>
        <w:name w:val="56B59BAAD8FA467BB191C2C5D1D3AF8C"/>
        <w:category>
          <w:name w:val="General"/>
          <w:gallery w:val="placeholder"/>
        </w:category>
        <w:types>
          <w:type w:val="bbPlcHdr"/>
        </w:types>
        <w:behaviors>
          <w:behavior w:val="content"/>
        </w:behaviors>
        <w:guid w:val="{D54F46CB-2FCA-48CE-8F87-A409D70DA495}"/>
      </w:docPartPr>
      <w:docPartBody>
        <w:p w:rsidR="0058667E" w:rsidRDefault="00285E47" w:rsidP="00285E47">
          <w:pPr>
            <w:pStyle w:val="56B59BAAD8FA467BB191C2C5D1D3AF8C"/>
          </w:pPr>
          <w:r w:rsidRPr="00B9189F">
            <w:rPr>
              <w:rStyle w:val="PlaceholderText"/>
            </w:rPr>
            <w:t>Click here to enter text.</w:t>
          </w:r>
        </w:p>
      </w:docPartBody>
    </w:docPart>
    <w:docPart>
      <w:docPartPr>
        <w:name w:val="86C73FEF4B144344947F4A6685E8B3DA"/>
        <w:category>
          <w:name w:val="General"/>
          <w:gallery w:val="placeholder"/>
        </w:category>
        <w:types>
          <w:type w:val="bbPlcHdr"/>
        </w:types>
        <w:behaviors>
          <w:behavior w:val="content"/>
        </w:behaviors>
        <w:guid w:val="{CBC125D8-A732-428D-A1D1-7D87CAE78F31}"/>
      </w:docPartPr>
      <w:docPartBody>
        <w:p w:rsidR="0058667E" w:rsidRDefault="00285E47" w:rsidP="00285E47">
          <w:pPr>
            <w:pStyle w:val="86C73FEF4B144344947F4A6685E8B3DA"/>
          </w:pPr>
          <w:r w:rsidRPr="00B9189F">
            <w:rPr>
              <w:rStyle w:val="PlaceholderText"/>
            </w:rPr>
            <w:t>Click here to enter text.</w:t>
          </w:r>
        </w:p>
      </w:docPartBody>
    </w:docPart>
    <w:docPart>
      <w:docPartPr>
        <w:name w:val="0DFB9FC08A064D809CAC971DA91EE08F"/>
        <w:category>
          <w:name w:val="General"/>
          <w:gallery w:val="placeholder"/>
        </w:category>
        <w:types>
          <w:type w:val="bbPlcHdr"/>
        </w:types>
        <w:behaviors>
          <w:behavior w:val="content"/>
        </w:behaviors>
        <w:guid w:val="{3B61213D-9A35-48C8-BA93-EE35CA47EA89}"/>
      </w:docPartPr>
      <w:docPartBody>
        <w:p w:rsidR="0058667E" w:rsidRDefault="00285E47" w:rsidP="00285E47">
          <w:pPr>
            <w:pStyle w:val="0DFB9FC08A064D809CAC971DA91EE08F"/>
          </w:pPr>
          <w:r w:rsidRPr="00B9189F">
            <w:rPr>
              <w:rStyle w:val="PlaceholderText"/>
            </w:rPr>
            <w:t>Click here to enter text.</w:t>
          </w:r>
        </w:p>
      </w:docPartBody>
    </w:docPart>
    <w:docPart>
      <w:docPartPr>
        <w:name w:val="5B26E52C3001429A9C590907FAA1D3BA"/>
        <w:category>
          <w:name w:val="General"/>
          <w:gallery w:val="placeholder"/>
        </w:category>
        <w:types>
          <w:type w:val="bbPlcHdr"/>
        </w:types>
        <w:behaviors>
          <w:behavior w:val="content"/>
        </w:behaviors>
        <w:guid w:val="{0119CF04-22D4-47DE-9F4E-A888E2DC4810}"/>
      </w:docPartPr>
      <w:docPartBody>
        <w:p w:rsidR="0058667E" w:rsidRDefault="00285E47" w:rsidP="00285E47">
          <w:pPr>
            <w:pStyle w:val="5B26E52C3001429A9C590907FAA1D3BA"/>
          </w:pPr>
          <w:r w:rsidRPr="00B9189F">
            <w:rPr>
              <w:rStyle w:val="PlaceholderText"/>
            </w:rPr>
            <w:t>Click here to enter text.</w:t>
          </w:r>
        </w:p>
      </w:docPartBody>
    </w:docPart>
    <w:docPart>
      <w:docPartPr>
        <w:name w:val="8C6CCB178A664022948A0745BCF36491"/>
        <w:category>
          <w:name w:val="General"/>
          <w:gallery w:val="placeholder"/>
        </w:category>
        <w:types>
          <w:type w:val="bbPlcHdr"/>
        </w:types>
        <w:behaviors>
          <w:behavior w:val="content"/>
        </w:behaviors>
        <w:guid w:val="{90398797-5F6D-4126-9E88-D5E5345EAEAC}"/>
      </w:docPartPr>
      <w:docPartBody>
        <w:p w:rsidR="0058667E" w:rsidRDefault="00285E47" w:rsidP="00285E47">
          <w:pPr>
            <w:pStyle w:val="8C6CCB178A664022948A0745BCF36491"/>
          </w:pPr>
          <w:r w:rsidRPr="00B9189F">
            <w:rPr>
              <w:rStyle w:val="PlaceholderText"/>
            </w:rPr>
            <w:t>Click here to enter text.</w:t>
          </w:r>
        </w:p>
      </w:docPartBody>
    </w:docPart>
    <w:docPart>
      <w:docPartPr>
        <w:name w:val="08254094EA3D4064802EFF014C7CFBD5"/>
        <w:category>
          <w:name w:val="General"/>
          <w:gallery w:val="placeholder"/>
        </w:category>
        <w:types>
          <w:type w:val="bbPlcHdr"/>
        </w:types>
        <w:behaviors>
          <w:behavior w:val="content"/>
        </w:behaviors>
        <w:guid w:val="{2A534D8C-4BFE-4133-A225-5B6CD881CB7F}"/>
      </w:docPartPr>
      <w:docPartBody>
        <w:p w:rsidR="0058667E" w:rsidRDefault="00285E47" w:rsidP="00285E47">
          <w:pPr>
            <w:pStyle w:val="08254094EA3D4064802EFF014C7CFBD5"/>
          </w:pPr>
          <w:r w:rsidRPr="00B9189F">
            <w:rPr>
              <w:rStyle w:val="PlaceholderText"/>
            </w:rPr>
            <w:t>Click here to enter text.</w:t>
          </w:r>
        </w:p>
      </w:docPartBody>
    </w:docPart>
    <w:docPart>
      <w:docPartPr>
        <w:name w:val="E377B837F21642AD9EB867DD98018B5C"/>
        <w:category>
          <w:name w:val="General"/>
          <w:gallery w:val="placeholder"/>
        </w:category>
        <w:types>
          <w:type w:val="bbPlcHdr"/>
        </w:types>
        <w:behaviors>
          <w:behavior w:val="content"/>
        </w:behaviors>
        <w:guid w:val="{4B355273-70E9-4541-A84E-546A26EDDFA7}"/>
      </w:docPartPr>
      <w:docPartBody>
        <w:p w:rsidR="0058667E" w:rsidRDefault="00285E47" w:rsidP="00285E47">
          <w:pPr>
            <w:pStyle w:val="E377B837F21642AD9EB867DD98018B5C"/>
          </w:pPr>
          <w:r w:rsidRPr="00B9189F">
            <w:rPr>
              <w:rStyle w:val="PlaceholderText"/>
            </w:rPr>
            <w:t>Click here to enter text.</w:t>
          </w:r>
        </w:p>
      </w:docPartBody>
    </w:docPart>
    <w:docPart>
      <w:docPartPr>
        <w:name w:val="080BDC222551459D853A453494A1B7E4"/>
        <w:category>
          <w:name w:val="General"/>
          <w:gallery w:val="placeholder"/>
        </w:category>
        <w:types>
          <w:type w:val="bbPlcHdr"/>
        </w:types>
        <w:behaviors>
          <w:behavior w:val="content"/>
        </w:behaviors>
        <w:guid w:val="{7279E869-DC59-40C9-9C25-D003C8CAC02F}"/>
      </w:docPartPr>
      <w:docPartBody>
        <w:p w:rsidR="0058667E" w:rsidRDefault="00285E47" w:rsidP="00285E47">
          <w:pPr>
            <w:pStyle w:val="080BDC222551459D853A453494A1B7E4"/>
          </w:pPr>
          <w:r w:rsidRPr="00B9189F">
            <w:rPr>
              <w:rStyle w:val="PlaceholderText"/>
            </w:rPr>
            <w:t>Click here to enter text.</w:t>
          </w:r>
        </w:p>
      </w:docPartBody>
    </w:docPart>
    <w:docPart>
      <w:docPartPr>
        <w:name w:val="8BBC183381214417B6528DFB694ED419"/>
        <w:category>
          <w:name w:val="General"/>
          <w:gallery w:val="placeholder"/>
        </w:category>
        <w:types>
          <w:type w:val="bbPlcHdr"/>
        </w:types>
        <w:behaviors>
          <w:behavior w:val="content"/>
        </w:behaviors>
        <w:guid w:val="{F9960C19-40E8-4E1B-A30F-0D006A6A7111}"/>
      </w:docPartPr>
      <w:docPartBody>
        <w:p w:rsidR="0058667E" w:rsidRDefault="00285E47" w:rsidP="00285E47">
          <w:pPr>
            <w:pStyle w:val="8BBC183381214417B6528DFB694ED419"/>
          </w:pPr>
          <w:r w:rsidRPr="00B9189F">
            <w:rPr>
              <w:rStyle w:val="PlaceholderText"/>
            </w:rPr>
            <w:t>Click here to enter text.</w:t>
          </w:r>
        </w:p>
      </w:docPartBody>
    </w:docPart>
    <w:docPart>
      <w:docPartPr>
        <w:name w:val="B2CF4CCE0FF54BBCA81BB41E7A2C27B0"/>
        <w:category>
          <w:name w:val="General"/>
          <w:gallery w:val="placeholder"/>
        </w:category>
        <w:types>
          <w:type w:val="bbPlcHdr"/>
        </w:types>
        <w:behaviors>
          <w:behavior w:val="content"/>
        </w:behaviors>
        <w:guid w:val="{503562B0-250B-4FDA-9962-3F13A655877E}"/>
      </w:docPartPr>
      <w:docPartBody>
        <w:p w:rsidR="0058667E" w:rsidRDefault="00285E47" w:rsidP="00285E47">
          <w:pPr>
            <w:pStyle w:val="B2CF4CCE0FF54BBCA81BB41E7A2C27B0"/>
          </w:pPr>
          <w:r w:rsidRPr="00B9189F">
            <w:rPr>
              <w:rStyle w:val="PlaceholderText"/>
            </w:rPr>
            <w:t>Click here to enter text.</w:t>
          </w:r>
        </w:p>
      </w:docPartBody>
    </w:docPart>
    <w:docPart>
      <w:docPartPr>
        <w:name w:val="14BCE8C252EE41C49801083F317BD898"/>
        <w:category>
          <w:name w:val="General"/>
          <w:gallery w:val="placeholder"/>
        </w:category>
        <w:types>
          <w:type w:val="bbPlcHdr"/>
        </w:types>
        <w:behaviors>
          <w:behavior w:val="content"/>
        </w:behaviors>
        <w:guid w:val="{93088420-8B91-4AD6-9929-731B12D639E7}"/>
      </w:docPartPr>
      <w:docPartBody>
        <w:p w:rsidR="0058667E" w:rsidRDefault="00285E47" w:rsidP="00285E47">
          <w:pPr>
            <w:pStyle w:val="14BCE8C252EE41C49801083F317BD898"/>
          </w:pPr>
          <w:r w:rsidRPr="00B9189F">
            <w:rPr>
              <w:rStyle w:val="PlaceholderText"/>
            </w:rPr>
            <w:t>Click here to enter text.</w:t>
          </w:r>
        </w:p>
      </w:docPartBody>
    </w:docPart>
    <w:docPart>
      <w:docPartPr>
        <w:name w:val="F8F8ECA402F7407BA37AB9C078829BB4"/>
        <w:category>
          <w:name w:val="General"/>
          <w:gallery w:val="placeholder"/>
        </w:category>
        <w:types>
          <w:type w:val="bbPlcHdr"/>
        </w:types>
        <w:behaviors>
          <w:behavior w:val="content"/>
        </w:behaviors>
        <w:guid w:val="{A72E873B-0D90-4F45-8C2F-E0B618B50FBC}"/>
      </w:docPartPr>
      <w:docPartBody>
        <w:p w:rsidR="0058667E" w:rsidRDefault="00285E47" w:rsidP="00285E47">
          <w:pPr>
            <w:pStyle w:val="F8F8ECA402F7407BA37AB9C078829BB4"/>
          </w:pPr>
          <w:r w:rsidRPr="00B9189F">
            <w:rPr>
              <w:rStyle w:val="PlaceholderText"/>
            </w:rPr>
            <w:t>Click here to enter text.</w:t>
          </w:r>
        </w:p>
      </w:docPartBody>
    </w:docPart>
    <w:docPart>
      <w:docPartPr>
        <w:name w:val="7AEA458DCD794B0FA12E6681EFE9216C"/>
        <w:category>
          <w:name w:val="General"/>
          <w:gallery w:val="placeholder"/>
        </w:category>
        <w:types>
          <w:type w:val="bbPlcHdr"/>
        </w:types>
        <w:behaviors>
          <w:behavior w:val="content"/>
        </w:behaviors>
        <w:guid w:val="{D72BCCFA-2E06-47B5-ADBA-A3F2DE772A89}"/>
      </w:docPartPr>
      <w:docPartBody>
        <w:p w:rsidR="0058667E" w:rsidRDefault="00285E47" w:rsidP="00285E47">
          <w:pPr>
            <w:pStyle w:val="7AEA458DCD794B0FA12E6681EFE9216C"/>
          </w:pPr>
          <w:r w:rsidRPr="00B9189F">
            <w:rPr>
              <w:rStyle w:val="PlaceholderText"/>
            </w:rPr>
            <w:t>Click here to enter text.</w:t>
          </w:r>
        </w:p>
      </w:docPartBody>
    </w:docPart>
    <w:docPart>
      <w:docPartPr>
        <w:name w:val="236415D6ED3848CF8AB049176DF4CA4F"/>
        <w:category>
          <w:name w:val="General"/>
          <w:gallery w:val="placeholder"/>
        </w:category>
        <w:types>
          <w:type w:val="bbPlcHdr"/>
        </w:types>
        <w:behaviors>
          <w:behavior w:val="content"/>
        </w:behaviors>
        <w:guid w:val="{55680DDE-8398-468C-B8D4-A5F1926BDE7E}"/>
      </w:docPartPr>
      <w:docPartBody>
        <w:p w:rsidR="0058667E" w:rsidRDefault="00285E47" w:rsidP="00285E47">
          <w:pPr>
            <w:pStyle w:val="236415D6ED3848CF8AB049176DF4CA4F"/>
          </w:pPr>
          <w:r w:rsidRPr="00B9189F">
            <w:rPr>
              <w:rStyle w:val="PlaceholderText"/>
            </w:rPr>
            <w:t>Click here to enter text.</w:t>
          </w:r>
        </w:p>
      </w:docPartBody>
    </w:docPart>
    <w:docPart>
      <w:docPartPr>
        <w:name w:val="D5241E3FD66547FEB94A6A73B7B38701"/>
        <w:category>
          <w:name w:val="General"/>
          <w:gallery w:val="placeholder"/>
        </w:category>
        <w:types>
          <w:type w:val="bbPlcHdr"/>
        </w:types>
        <w:behaviors>
          <w:behavior w:val="content"/>
        </w:behaviors>
        <w:guid w:val="{1DB1FA77-C9A9-4373-91D3-91D9A1B221D8}"/>
      </w:docPartPr>
      <w:docPartBody>
        <w:p w:rsidR="0058667E" w:rsidRDefault="00285E47" w:rsidP="00285E47">
          <w:pPr>
            <w:pStyle w:val="D5241E3FD66547FEB94A6A73B7B38701"/>
          </w:pPr>
          <w:r w:rsidRPr="00B9189F">
            <w:rPr>
              <w:rStyle w:val="PlaceholderText"/>
            </w:rPr>
            <w:t>Click here to enter text.</w:t>
          </w:r>
        </w:p>
      </w:docPartBody>
    </w:docPart>
    <w:docPart>
      <w:docPartPr>
        <w:name w:val="94D0E4BFFD4942C1B1B3F96B2A0E1A27"/>
        <w:category>
          <w:name w:val="General"/>
          <w:gallery w:val="placeholder"/>
        </w:category>
        <w:types>
          <w:type w:val="bbPlcHdr"/>
        </w:types>
        <w:behaviors>
          <w:behavior w:val="content"/>
        </w:behaviors>
        <w:guid w:val="{37A18979-B9D2-4953-8995-F567659AF20A}"/>
      </w:docPartPr>
      <w:docPartBody>
        <w:p w:rsidR="0058667E" w:rsidRDefault="00285E47" w:rsidP="00285E47">
          <w:pPr>
            <w:pStyle w:val="94D0E4BFFD4942C1B1B3F96B2A0E1A27"/>
          </w:pPr>
          <w:r w:rsidRPr="00B9189F">
            <w:rPr>
              <w:rStyle w:val="PlaceholderText"/>
            </w:rPr>
            <w:t>Click here to enter text.</w:t>
          </w:r>
        </w:p>
      </w:docPartBody>
    </w:docPart>
    <w:docPart>
      <w:docPartPr>
        <w:name w:val="9137796E48CE4AC6B1C2498AF0522A51"/>
        <w:category>
          <w:name w:val="General"/>
          <w:gallery w:val="placeholder"/>
        </w:category>
        <w:types>
          <w:type w:val="bbPlcHdr"/>
        </w:types>
        <w:behaviors>
          <w:behavior w:val="content"/>
        </w:behaviors>
        <w:guid w:val="{9860B4D6-1ED9-4E2E-B772-B9B0A3EE373D}"/>
      </w:docPartPr>
      <w:docPartBody>
        <w:p w:rsidR="0058667E" w:rsidRDefault="00285E47" w:rsidP="00285E47">
          <w:pPr>
            <w:pStyle w:val="9137796E48CE4AC6B1C2498AF0522A51"/>
          </w:pPr>
          <w:r w:rsidRPr="00B9189F">
            <w:rPr>
              <w:rStyle w:val="PlaceholderText"/>
            </w:rPr>
            <w:t>Click here to enter text.</w:t>
          </w:r>
        </w:p>
      </w:docPartBody>
    </w:docPart>
    <w:docPart>
      <w:docPartPr>
        <w:name w:val="C8BCFA98E155467A94815F9398194E8E"/>
        <w:category>
          <w:name w:val="General"/>
          <w:gallery w:val="placeholder"/>
        </w:category>
        <w:types>
          <w:type w:val="bbPlcHdr"/>
        </w:types>
        <w:behaviors>
          <w:behavior w:val="content"/>
        </w:behaviors>
        <w:guid w:val="{A36E0AFB-A39A-4657-8794-31F3A965A4B5}"/>
      </w:docPartPr>
      <w:docPartBody>
        <w:p w:rsidR="0058667E" w:rsidRDefault="00285E47" w:rsidP="00285E47">
          <w:pPr>
            <w:pStyle w:val="C8BCFA98E155467A94815F9398194E8E"/>
          </w:pPr>
          <w:r w:rsidRPr="00B9189F">
            <w:rPr>
              <w:rStyle w:val="PlaceholderText"/>
            </w:rPr>
            <w:t>Click here to enter text.</w:t>
          </w:r>
        </w:p>
      </w:docPartBody>
    </w:docPart>
    <w:docPart>
      <w:docPartPr>
        <w:name w:val="FC883E0B529D402492877DB385A6B5AA"/>
        <w:category>
          <w:name w:val="General"/>
          <w:gallery w:val="placeholder"/>
        </w:category>
        <w:types>
          <w:type w:val="bbPlcHdr"/>
        </w:types>
        <w:behaviors>
          <w:behavior w:val="content"/>
        </w:behaviors>
        <w:guid w:val="{FAC91D09-F1B0-4420-BDEC-5E0ADFB5AD88}"/>
      </w:docPartPr>
      <w:docPartBody>
        <w:p w:rsidR="0058667E" w:rsidRDefault="00285E47" w:rsidP="00285E47">
          <w:pPr>
            <w:pStyle w:val="FC883E0B529D402492877DB385A6B5AA"/>
          </w:pPr>
          <w:r w:rsidRPr="00B9189F">
            <w:rPr>
              <w:rStyle w:val="PlaceholderText"/>
            </w:rPr>
            <w:t>Click here to enter text.</w:t>
          </w:r>
        </w:p>
      </w:docPartBody>
    </w:docPart>
    <w:docPart>
      <w:docPartPr>
        <w:name w:val="3BD862FC550D4FEAAC9200635C5F55DC"/>
        <w:category>
          <w:name w:val="General"/>
          <w:gallery w:val="placeholder"/>
        </w:category>
        <w:types>
          <w:type w:val="bbPlcHdr"/>
        </w:types>
        <w:behaviors>
          <w:behavior w:val="content"/>
        </w:behaviors>
        <w:guid w:val="{922D799E-CCED-4FA4-A659-5CAFB24C1AFF}"/>
      </w:docPartPr>
      <w:docPartBody>
        <w:p w:rsidR="0058667E" w:rsidRDefault="00285E47" w:rsidP="00285E47">
          <w:pPr>
            <w:pStyle w:val="3BD862FC550D4FEAAC9200635C5F55DC"/>
          </w:pPr>
          <w:r w:rsidRPr="00B9189F">
            <w:rPr>
              <w:rStyle w:val="PlaceholderText"/>
            </w:rPr>
            <w:t>Click here to enter text.</w:t>
          </w:r>
        </w:p>
      </w:docPartBody>
    </w:docPart>
    <w:docPart>
      <w:docPartPr>
        <w:name w:val="EBDB1D5EA2CC485D9B85C6716B4F23DC"/>
        <w:category>
          <w:name w:val="General"/>
          <w:gallery w:val="placeholder"/>
        </w:category>
        <w:types>
          <w:type w:val="bbPlcHdr"/>
        </w:types>
        <w:behaviors>
          <w:behavior w:val="content"/>
        </w:behaviors>
        <w:guid w:val="{ECB9CC3A-B277-46FB-8457-E540F5F2B4AD}"/>
      </w:docPartPr>
      <w:docPartBody>
        <w:p w:rsidR="0058667E" w:rsidRDefault="00285E47" w:rsidP="00285E47">
          <w:pPr>
            <w:pStyle w:val="EBDB1D5EA2CC485D9B85C6716B4F23DC"/>
          </w:pPr>
          <w:r w:rsidRPr="00B9189F">
            <w:rPr>
              <w:rStyle w:val="PlaceholderText"/>
            </w:rPr>
            <w:t>Click here to enter text.</w:t>
          </w:r>
        </w:p>
      </w:docPartBody>
    </w:docPart>
    <w:docPart>
      <w:docPartPr>
        <w:name w:val="69908BCE29584B80984AFCE8F36FC2E0"/>
        <w:category>
          <w:name w:val="General"/>
          <w:gallery w:val="placeholder"/>
        </w:category>
        <w:types>
          <w:type w:val="bbPlcHdr"/>
        </w:types>
        <w:behaviors>
          <w:behavior w:val="content"/>
        </w:behaviors>
        <w:guid w:val="{23925C3C-C2B2-4049-8CB5-EBC57B66EBF9}"/>
      </w:docPartPr>
      <w:docPartBody>
        <w:p w:rsidR="0058667E" w:rsidRDefault="00285E47" w:rsidP="00285E47">
          <w:pPr>
            <w:pStyle w:val="69908BCE29584B80984AFCE8F36FC2E0"/>
          </w:pPr>
          <w:r w:rsidRPr="00B9189F">
            <w:rPr>
              <w:rStyle w:val="PlaceholderText"/>
            </w:rPr>
            <w:t>Click here to enter text.</w:t>
          </w:r>
        </w:p>
      </w:docPartBody>
    </w:docPart>
    <w:docPart>
      <w:docPartPr>
        <w:name w:val="5AF1DF73F01D40C4B973E991A29C2C83"/>
        <w:category>
          <w:name w:val="General"/>
          <w:gallery w:val="placeholder"/>
        </w:category>
        <w:types>
          <w:type w:val="bbPlcHdr"/>
        </w:types>
        <w:behaviors>
          <w:behavior w:val="content"/>
        </w:behaviors>
        <w:guid w:val="{2C61D028-EF34-4791-A64F-3B2A16DF273B}"/>
      </w:docPartPr>
      <w:docPartBody>
        <w:p w:rsidR="0058667E" w:rsidRDefault="00285E47" w:rsidP="00285E47">
          <w:pPr>
            <w:pStyle w:val="5AF1DF73F01D40C4B973E991A29C2C83"/>
          </w:pPr>
          <w:r w:rsidRPr="00B9189F">
            <w:rPr>
              <w:rStyle w:val="PlaceholderText"/>
            </w:rPr>
            <w:t>Click here to enter text.</w:t>
          </w:r>
        </w:p>
      </w:docPartBody>
    </w:docPart>
    <w:docPart>
      <w:docPartPr>
        <w:name w:val="0016CC2CE9A94396AEA52A4749D7E24E"/>
        <w:category>
          <w:name w:val="General"/>
          <w:gallery w:val="placeholder"/>
        </w:category>
        <w:types>
          <w:type w:val="bbPlcHdr"/>
        </w:types>
        <w:behaviors>
          <w:behavior w:val="content"/>
        </w:behaviors>
        <w:guid w:val="{D1974A3A-53FD-46BC-82DC-9E724665043D}"/>
      </w:docPartPr>
      <w:docPartBody>
        <w:p w:rsidR="0058667E" w:rsidRDefault="00285E47" w:rsidP="00285E47">
          <w:pPr>
            <w:pStyle w:val="0016CC2CE9A94396AEA52A4749D7E24E"/>
          </w:pPr>
          <w:r w:rsidRPr="00B9189F">
            <w:rPr>
              <w:rStyle w:val="PlaceholderText"/>
            </w:rPr>
            <w:t>Click here to enter text.</w:t>
          </w:r>
        </w:p>
      </w:docPartBody>
    </w:docPart>
    <w:docPart>
      <w:docPartPr>
        <w:name w:val="B56AFEEAF1DB437DB78C1DE6D18DEABE"/>
        <w:category>
          <w:name w:val="General"/>
          <w:gallery w:val="placeholder"/>
        </w:category>
        <w:types>
          <w:type w:val="bbPlcHdr"/>
        </w:types>
        <w:behaviors>
          <w:behavior w:val="content"/>
        </w:behaviors>
        <w:guid w:val="{406BD227-0291-4443-AFA5-EE12A0FF8B0A}"/>
      </w:docPartPr>
      <w:docPartBody>
        <w:p w:rsidR="0058667E" w:rsidRDefault="00285E47" w:rsidP="00285E47">
          <w:pPr>
            <w:pStyle w:val="B56AFEEAF1DB437DB78C1DE6D18DEABE"/>
          </w:pPr>
          <w:r w:rsidRPr="00B9189F">
            <w:rPr>
              <w:rStyle w:val="PlaceholderText"/>
            </w:rPr>
            <w:t>Click here to enter text.</w:t>
          </w:r>
        </w:p>
      </w:docPartBody>
    </w:docPart>
    <w:docPart>
      <w:docPartPr>
        <w:name w:val="2F81AA9BB9B14640B9B48D14AEA76095"/>
        <w:category>
          <w:name w:val="General"/>
          <w:gallery w:val="placeholder"/>
        </w:category>
        <w:types>
          <w:type w:val="bbPlcHdr"/>
        </w:types>
        <w:behaviors>
          <w:behavior w:val="content"/>
        </w:behaviors>
        <w:guid w:val="{C4897CFF-8A0D-4529-8EB7-E810ECF234F1}"/>
      </w:docPartPr>
      <w:docPartBody>
        <w:p w:rsidR="0058667E" w:rsidRDefault="00285E47" w:rsidP="00285E47">
          <w:pPr>
            <w:pStyle w:val="2F81AA9BB9B14640B9B48D14AEA76095"/>
          </w:pPr>
          <w:r w:rsidRPr="00B9189F">
            <w:rPr>
              <w:rStyle w:val="PlaceholderText"/>
            </w:rPr>
            <w:t>Click here to enter text.</w:t>
          </w:r>
        </w:p>
      </w:docPartBody>
    </w:docPart>
    <w:docPart>
      <w:docPartPr>
        <w:name w:val="A1CFF86755054A678D0EC20EF8A16BFE"/>
        <w:category>
          <w:name w:val="General"/>
          <w:gallery w:val="placeholder"/>
        </w:category>
        <w:types>
          <w:type w:val="bbPlcHdr"/>
        </w:types>
        <w:behaviors>
          <w:behavior w:val="content"/>
        </w:behaviors>
        <w:guid w:val="{8FEC9724-ABDE-412A-A617-425388568204}"/>
      </w:docPartPr>
      <w:docPartBody>
        <w:p w:rsidR="0058667E" w:rsidRDefault="00285E47" w:rsidP="00285E47">
          <w:pPr>
            <w:pStyle w:val="A1CFF86755054A678D0EC20EF8A16BFE"/>
          </w:pPr>
          <w:r w:rsidRPr="00B9189F">
            <w:rPr>
              <w:rStyle w:val="PlaceholderText"/>
            </w:rPr>
            <w:t>Click here to enter text.</w:t>
          </w:r>
        </w:p>
      </w:docPartBody>
    </w:docPart>
    <w:docPart>
      <w:docPartPr>
        <w:name w:val="B787B39A171946B09763206D07C5B2FB"/>
        <w:category>
          <w:name w:val="General"/>
          <w:gallery w:val="placeholder"/>
        </w:category>
        <w:types>
          <w:type w:val="bbPlcHdr"/>
        </w:types>
        <w:behaviors>
          <w:behavior w:val="content"/>
        </w:behaviors>
        <w:guid w:val="{9F5D51C7-50AD-40CA-8481-4BBBB1075BD8}"/>
      </w:docPartPr>
      <w:docPartBody>
        <w:p w:rsidR="0058667E" w:rsidRDefault="00285E47" w:rsidP="00285E47">
          <w:pPr>
            <w:pStyle w:val="B787B39A171946B09763206D07C5B2FB"/>
          </w:pPr>
          <w:r w:rsidRPr="00B9189F">
            <w:rPr>
              <w:rStyle w:val="PlaceholderText"/>
            </w:rPr>
            <w:t>Click here to enter text.</w:t>
          </w:r>
        </w:p>
      </w:docPartBody>
    </w:docPart>
    <w:docPart>
      <w:docPartPr>
        <w:name w:val="E1291F7534914974B20B5B161DEB84CB"/>
        <w:category>
          <w:name w:val="General"/>
          <w:gallery w:val="placeholder"/>
        </w:category>
        <w:types>
          <w:type w:val="bbPlcHdr"/>
        </w:types>
        <w:behaviors>
          <w:behavior w:val="content"/>
        </w:behaviors>
        <w:guid w:val="{A32ABDF8-EC3B-4399-88E9-775863BDAA87}"/>
      </w:docPartPr>
      <w:docPartBody>
        <w:p w:rsidR="0058667E" w:rsidRDefault="00285E47" w:rsidP="00285E47">
          <w:pPr>
            <w:pStyle w:val="E1291F7534914974B20B5B161DEB84CB"/>
          </w:pPr>
          <w:r w:rsidRPr="00B9189F">
            <w:rPr>
              <w:rStyle w:val="PlaceholderText"/>
            </w:rPr>
            <w:t>Click here to enter text.</w:t>
          </w:r>
        </w:p>
      </w:docPartBody>
    </w:docPart>
    <w:docPart>
      <w:docPartPr>
        <w:name w:val="D0F2612163D449A9B3DB8F429888A0CA"/>
        <w:category>
          <w:name w:val="General"/>
          <w:gallery w:val="placeholder"/>
        </w:category>
        <w:types>
          <w:type w:val="bbPlcHdr"/>
        </w:types>
        <w:behaviors>
          <w:behavior w:val="content"/>
        </w:behaviors>
        <w:guid w:val="{DED60E4C-43BC-41BB-B7C7-2A3A38FF52F5}"/>
      </w:docPartPr>
      <w:docPartBody>
        <w:p w:rsidR="0058667E" w:rsidRDefault="00285E47" w:rsidP="00285E47">
          <w:pPr>
            <w:pStyle w:val="D0F2612163D449A9B3DB8F429888A0CA"/>
          </w:pPr>
          <w:r w:rsidRPr="00B9189F">
            <w:rPr>
              <w:rStyle w:val="PlaceholderText"/>
            </w:rPr>
            <w:t>Click here to enter text.</w:t>
          </w:r>
        </w:p>
      </w:docPartBody>
    </w:docPart>
    <w:docPart>
      <w:docPartPr>
        <w:name w:val="001DD50905F34D768AE38CC5FEEE1CD0"/>
        <w:category>
          <w:name w:val="General"/>
          <w:gallery w:val="placeholder"/>
        </w:category>
        <w:types>
          <w:type w:val="bbPlcHdr"/>
        </w:types>
        <w:behaviors>
          <w:behavior w:val="content"/>
        </w:behaviors>
        <w:guid w:val="{14F97D15-79B4-4021-BA1A-7C2462456719}"/>
      </w:docPartPr>
      <w:docPartBody>
        <w:p w:rsidR="0058667E" w:rsidRDefault="00285E47" w:rsidP="00285E47">
          <w:pPr>
            <w:pStyle w:val="001DD50905F34D768AE38CC5FEEE1CD0"/>
          </w:pPr>
          <w:r w:rsidRPr="00B9189F">
            <w:rPr>
              <w:rStyle w:val="PlaceholderText"/>
            </w:rPr>
            <w:t>Click here to enter text.</w:t>
          </w:r>
        </w:p>
      </w:docPartBody>
    </w:docPart>
    <w:docPart>
      <w:docPartPr>
        <w:name w:val="A10C24C074ED4C448DE5075B50AF62DD"/>
        <w:category>
          <w:name w:val="General"/>
          <w:gallery w:val="placeholder"/>
        </w:category>
        <w:types>
          <w:type w:val="bbPlcHdr"/>
        </w:types>
        <w:behaviors>
          <w:behavior w:val="content"/>
        </w:behaviors>
        <w:guid w:val="{4F671438-D311-40B2-9896-0F7758614469}"/>
      </w:docPartPr>
      <w:docPartBody>
        <w:p w:rsidR="0058667E" w:rsidRDefault="00285E47" w:rsidP="00285E47">
          <w:pPr>
            <w:pStyle w:val="A10C24C074ED4C448DE5075B50AF62DD"/>
          </w:pPr>
          <w:r w:rsidRPr="00B9189F">
            <w:rPr>
              <w:rStyle w:val="PlaceholderText"/>
            </w:rPr>
            <w:t>Click here to enter text.</w:t>
          </w:r>
        </w:p>
      </w:docPartBody>
    </w:docPart>
    <w:docPart>
      <w:docPartPr>
        <w:name w:val="E9EFCF1B70674B50B316E71E93D6D3D9"/>
        <w:category>
          <w:name w:val="General"/>
          <w:gallery w:val="placeholder"/>
        </w:category>
        <w:types>
          <w:type w:val="bbPlcHdr"/>
        </w:types>
        <w:behaviors>
          <w:behavior w:val="content"/>
        </w:behaviors>
        <w:guid w:val="{5F1239F6-40FE-41DE-9DB7-72C51C58C9A1}"/>
      </w:docPartPr>
      <w:docPartBody>
        <w:p w:rsidR="0058667E" w:rsidRDefault="00285E47" w:rsidP="00285E47">
          <w:pPr>
            <w:pStyle w:val="E9EFCF1B70674B50B316E71E93D6D3D9"/>
          </w:pPr>
          <w:r w:rsidRPr="00B9189F">
            <w:rPr>
              <w:rStyle w:val="PlaceholderText"/>
            </w:rPr>
            <w:t>Click here to enter text.</w:t>
          </w:r>
        </w:p>
      </w:docPartBody>
    </w:docPart>
    <w:docPart>
      <w:docPartPr>
        <w:name w:val="1F9D0DE1DFFA4B15A36151A1D3B39B9C"/>
        <w:category>
          <w:name w:val="General"/>
          <w:gallery w:val="placeholder"/>
        </w:category>
        <w:types>
          <w:type w:val="bbPlcHdr"/>
        </w:types>
        <w:behaviors>
          <w:behavior w:val="content"/>
        </w:behaviors>
        <w:guid w:val="{9F11CFED-EE38-4EE0-87F8-0646B9D0A228}"/>
      </w:docPartPr>
      <w:docPartBody>
        <w:p w:rsidR="0058667E" w:rsidRDefault="00285E47" w:rsidP="00285E47">
          <w:pPr>
            <w:pStyle w:val="1F9D0DE1DFFA4B15A36151A1D3B39B9C"/>
          </w:pPr>
          <w:r w:rsidRPr="00B9189F">
            <w:rPr>
              <w:rStyle w:val="PlaceholderText"/>
            </w:rPr>
            <w:t>Click here to enter text.</w:t>
          </w:r>
        </w:p>
      </w:docPartBody>
    </w:docPart>
    <w:docPart>
      <w:docPartPr>
        <w:name w:val="9BF5318AA6C14A4386C4A6940AB633EB"/>
        <w:category>
          <w:name w:val="General"/>
          <w:gallery w:val="placeholder"/>
        </w:category>
        <w:types>
          <w:type w:val="bbPlcHdr"/>
        </w:types>
        <w:behaviors>
          <w:behavior w:val="content"/>
        </w:behaviors>
        <w:guid w:val="{C025A26E-EFA5-4A9A-8D74-AFE09256C323}"/>
      </w:docPartPr>
      <w:docPartBody>
        <w:p w:rsidR="0058667E" w:rsidRDefault="00285E47" w:rsidP="00285E47">
          <w:pPr>
            <w:pStyle w:val="9BF5318AA6C14A4386C4A6940AB633EB"/>
          </w:pPr>
          <w:r w:rsidRPr="00B9189F">
            <w:rPr>
              <w:rStyle w:val="PlaceholderText"/>
            </w:rPr>
            <w:t>Click here to enter text.</w:t>
          </w:r>
        </w:p>
      </w:docPartBody>
    </w:docPart>
    <w:docPart>
      <w:docPartPr>
        <w:name w:val="38D14267BAEC49DC81FA3BA0B1652E81"/>
        <w:category>
          <w:name w:val="General"/>
          <w:gallery w:val="placeholder"/>
        </w:category>
        <w:types>
          <w:type w:val="bbPlcHdr"/>
        </w:types>
        <w:behaviors>
          <w:behavior w:val="content"/>
        </w:behaviors>
        <w:guid w:val="{3B1BC46E-3176-4C54-8FAC-0E35C74CF41E}"/>
      </w:docPartPr>
      <w:docPartBody>
        <w:p w:rsidR="0058667E" w:rsidRDefault="00285E47" w:rsidP="00285E47">
          <w:pPr>
            <w:pStyle w:val="38D14267BAEC49DC81FA3BA0B1652E81"/>
          </w:pPr>
          <w:r w:rsidRPr="00B9189F">
            <w:rPr>
              <w:rStyle w:val="PlaceholderText"/>
            </w:rPr>
            <w:t>Click here to enter text.</w:t>
          </w:r>
        </w:p>
      </w:docPartBody>
    </w:docPart>
    <w:docPart>
      <w:docPartPr>
        <w:name w:val="F5163B6B690D404D80BAACE93BDCCDCD"/>
        <w:category>
          <w:name w:val="General"/>
          <w:gallery w:val="placeholder"/>
        </w:category>
        <w:types>
          <w:type w:val="bbPlcHdr"/>
        </w:types>
        <w:behaviors>
          <w:behavior w:val="content"/>
        </w:behaviors>
        <w:guid w:val="{6272CC99-0FC7-49BE-8063-626DC4C584A6}"/>
      </w:docPartPr>
      <w:docPartBody>
        <w:p w:rsidR="0058667E" w:rsidRDefault="00285E47" w:rsidP="00285E47">
          <w:pPr>
            <w:pStyle w:val="F5163B6B690D404D80BAACE93BDCCDCD"/>
          </w:pPr>
          <w:r w:rsidRPr="00B9189F">
            <w:rPr>
              <w:rStyle w:val="PlaceholderText"/>
            </w:rPr>
            <w:t>Click here to enter text.</w:t>
          </w:r>
        </w:p>
      </w:docPartBody>
    </w:docPart>
    <w:docPart>
      <w:docPartPr>
        <w:name w:val="B0227E81A2FD48C7AF27C0104E035622"/>
        <w:category>
          <w:name w:val="General"/>
          <w:gallery w:val="placeholder"/>
        </w:category>
        <w:types>
          <w:type w:val="bbPlcHdr"/>
        </w:types>
        <w:behaviors>
          <w:behavior w:val="content"/>
        </w:behaviors>
        <w:guid w:val="{BB0EA97D-E34E-4320-97D3-F1CBF558902A}"/>
      </w:docPartPr>
      <w:docPartBody>
        <w:p w:rsidR="0058667E" w:rsidRDefault="00285E47" w:rsidP="00285E47">
          <w:pPr>
            <w:pStyle w:val="B0227E81A2FD48C7AF27C0104E035622"/>
          </w:pPr>
          <w:r w:rsidRPr="00B9189F">
            <w:rPr>
              <w:rStyle w:val="PlaceholderText"/>
            </w:rPr>
            <w:t>Click here to enter text.</w:t>
          </w:r>
        </w:p>
      </w:docPartBody>
    </w:docPart>
    <w:docPart>
      <w:docPartPr>
        <w:name w:val="7A89C691F0224C69B428805DF3040ECF"/>
        <w:category>
          <w:name w:val="General"/>
          <w:gallery w:val="placeholder"/>
        </w:category>
        <w:types>
          <w:type w:val="bbPlcHdr"/>
        </w:types>
        <w:behaviors>
          <w:behavior w:val="content"/>
        </w:behaviors>
        <w:guid w:val="{C3D9D5E0-5C55-4813-A213-E001DF8CF835}"/>
      </w:docPartPr>
      <w:docPartBody>
        <w:p w:rsidR="0058667E" w:rsidRDefault="00285E47" w:rsidP="00285E47">
          <w:pPr>
            <w:pStyle w:val="7A89C691F0224C69B428805DF3040ECF"/>
          </w:pPr>
          <w:r w:rsidRPr="00B9189F">
            <w:rPr>
              <w:rStyle w:val="PlaceholderText"/>
            </w:rPr>
            <w:t>Click here to enter text.</w:t>
          </w:r>
        </w:p>
      </w:docPartBody>
    </w:docPart>
    <w:docPart>
      <w:docPartPr>
        <w:name w:val="FECDBAB78E06421CA187ADB309C70E6A"/>
        <w:category>
          <w:name w:val="General"/>
          <w:gallery w:val="placeholder"/>
        </w:category>
        <w:types>
          <w:type w:val="bbPlcHdr"/>
        </w:types>
        <w:behaviors>
          <w:behavior w:val="content"/>
        </w:behaviors>
        <w:guid w:val="{A940D93F-C632-4927-955F-D9F569BD83D5}"/>
      </w:docPartPr>
      <w:docPartBody>
        <w:p w:rsidR="0058667E" w:rsidRDefault="00285E47" w:rsidP="00285E47">
          <w:pPr>
            <w:pStyle w:val="FECDBAB78E06421CA187ADB309C70E6A"/>
          </w:pPr>
          <w:r w:rsidRPr="00B9189F">
            <w:rPr>
              <w:rStyle w:val="PlaceholderText"/>
            </w:rPr>
            <w:t>Click here to enter text.</w:t>
          </w:r>
        </w:p>
      </w:docPartBody>
    </w:docPart>
    <w:docPart>
      <w:docPartPr>
        <w:name w:val="B6D34AEF30484E8CBDC4CEFA6264C432"/>
        <w:category>
          <w:name w:val="General"/>
          <w:gallery w:val="placeholder"/>
        </w:category>
        <w:types>
          <w:type w:val="bbPlcHdr"/>
        </w:types>
        <w:behaviors>
          <w:behavior w:val="content"/>
        </w:behaviors>
        <w:guid w:val="{9C7582C9-A4B9-405C-AAB9-68F6DF8D6D1A}"/>
      </w:docPartPr>
      <w:docPartBody>
        <w:p w:rsidR="0058667E" w:rsidRDefault="00285E47" w:rsidP="00285E47">
          <w:pPr>
            <w:pStyle w:val="B6D34AEF30484E8CBDC4CEFA6264C432"/>
          </w:pPr>
          <w:r w:rsidRPr="00B9189F">
            <w:rPr>
              <w:rStyle w:val="PlaceholderText"/>
            </w:rPr>
            <w:t>Click here to enter text.</w:t>
          </w:r>
        </w:p>
      </w:docPartBody>
    </w:docPart>
    <w:docPart>
      <w:docPartPr>
        <w:name w:val="7E378F9A38984F9CB4416E2D86B216A7"/>
        <w:category>
          <w:name w:val="General"/>
          <w:gallery w:val="placeholder"/>
        </w:category>
        <w:types>
          <w:type w:val="bbPlcHdr"/>
        </w:types>
        <w:behaviors>
          <w:behavior w:val="content"/>
        </w:behaviors>
        <w:guid w:val="{F2EDD188-DFC3-4D8B-BAAA-40AAD0D9ACD1}"/>
      </w:docPartPr>
      <w:docPartBody>
        <w:p w:rsidR="0058667E" w:rsidRDefault="00285E47" w:rsidP="00285E47">
          <w:pPr>
            <w:pStyle w:val="7E378F9A38984F9CB4416E2D86B216A7"/>
          </w:pPr>
          <w:r w:rsidRPr="00B9189F">
            <w:rPr>
              <w:rStyle w:val="PlaceholderText"/>
            </w:rPr>
            <w:t>Click here to enter text.</w:t>
          </w:r>
        </w:p>
      </w:docPartBody>
    </w:docPart>
    <w:docPart>
      <w:docPartPr>
        <w:name w:val="24AB4144CB58447B89B24BD5F4205FEB"/>
        <w:category>
          <w:name w:val="General"/>
          <w:gallery w:val="placeholder"/>
        </w:category>
        <w:types>
          <w:type w:val="bbPlcHdr"/>
        </w:types>
        <w:behaviors>
          <w:behavior w:val="content"/>
        </w:behaviors>
        <w:guid w:val="{5CAFE175-9A74-4780-A8A1-F0A22FF2E12D}"/>
      </w:docPartPr>
      <w:docPartBody>
        <w:p w:rsidR="0058667E" w:rsidRDefault="00285E47" w:rsidP="00285E47">
          <w:pPr>
            <w:pStyle w:val="24AB4144CB58447B89B24BD5F4205FEB"/>
          </w:pPr>
          <w:r w:rsidRPr="00B9189F">
            <w:rPr>
              <w:rStyle w:val="PlaceholderText"/>
            </w:rPr>
            <w:t>Click here to enter text.</w:t>
          </w:r>
        </w:p>
      </w:docPartBody>
    </w:docPart>
    <w:docPart>
      <w:docPartPr>
        <w:name w:val="DBD0FB51418D4279895F33AE778CB71F"/>
        <w:category>
          <w:name w:val="General"/>
          <w:gallery w:val="placeholder"/>
        </w:category>
        <w:types>
          <w:type w:val="bbPlcHdr"/>
        </w:types>
        <w:behaviors>
          <w:behavior w:val="content"/>
        </w:behaviors>
        <w:guid w:val="{035B7EDB-DF65-4CFC-BD59-5336EAFBCBEF}"/>
      </w:docPartPr>
      <w:docPartBody>
        <w:p w:rsidR="0058667E" w:rsidRDefault="00285E47" w:rsidP="00285E47">
          <w:pPr>
            <w:pStyle w:val="DBD0FB51418D4279895F33AE778CB71F"/>
          </w:pPr>
          <w:r w:rsidRPr="00B9189F">
            <w:rPr>
              <w:rStyle w:val="PlaceholderText"/>
            </w:rPr>
            <w:t>Click here to enter text.</w:t>
          </w:r>
        </w:p>
      </w:docPartBody>
    </w:docPart>
    <w:docPart>
      <w:docPartPr>
        <w:name w:val="4728C740264E45B6AEB0533A2140A2DC"/>
        <w:category>
          <w:name w:val="General"/>
          <w:gallery w:val="placeholder"/>
        </w:category>
        <w:types>
          <w:type w:val="bbPlcHdr"/>
        </w:types>
        <w:behaviors>
          <w:behavior w:val="content"/>
        </w:behaviors>
        <w:guid w:val="{99E98D4E-3944-4BC7-B6F0-A993C5DA04EF}"/>
      </w:docPartPr>
      <w:docPartBody>
        <w:p w:rsidR="0058667E" w:rsidRDefault="00285E47" w:rsidP="00285E47">
          <w:pPr>
            <w:pStyle w:val="4728C740264E45B6AEB0533A2140A2DC"/>
          </w:pPr>
          <w:r w:rsidRPr="00B9189F">
            <w:rPr>
              <w:rStyle w:val="PlaceholderText"/>
            </w:rPr>
            <w:t>Click here to enter text.</w:t>
          </w:r>
        </w:p>
      </w:docPartBody>
    </w:docPart>
    <w:docPart>
      <w:docPartPr>
        <w:name w:val="05747BBD9C0545E787D2FC6BB51910C4"/>
        <w:category>
          <w:name w:val="General"/>
          <w:gallery w:val="placeholder"/>
        </w:category>
        <w:types>
          <w:type w:val="bbPlcHdr"/>
        </w:types>
        <w:behaviors>
          <w:behavior w:val="content"/>
        </w:behaviors>
        <w:guid w:val="{4665468F-67EE-459E-9CBB-CFFB9B2FB45E}"/>
      </w:docPartPr>
      <w:docPartBody>
        <w:p w:rsidR="0058667E" w:rsidRDefault="00285E47" w:rsidP="00285E47">
          <w:pPr>
            <w:pStyle w:val="05747BBD9C0545E787D2FC6BB51910C4"/>
          </w:pPr>
          <w:r w:rsidRPr="00B9189F">
            <w:rPr>
              <w:rStyle w:val="PlaceholderText"/>
            </w:rPr>
            <w:t>Click here to enter text.</w:t>
          </w:r>
        </w:p>
      </w:docPartBody>
    </w:docPart>
    <w:docPart>
      <w:docPartPr>
        <w:name w:val="C12CCCBFBB5B46DBA3D072E88C6F32CF"/>
        <w:category>
          <w:name w:val="General"/>
          <w:gallery w:val="placeholder"/>
        </w:category>
        <w:types>
          <w:type w:val="bbPlcHdr"/>
        </w:types>
        <w:behaviors>
          <w:behavior w:val="content"/>
        </w:behaviors>
        <w:guid w:val="{D99147A7-57A7-4947-95BD-2344D9FD01B3}"/>
      </w:docPartPr>
      <w:docPartBody>
        <w:p w:rsidR="0058667E" w:rsidRDefault="00285E47" w:rsidP="00285E47">
          <w:pPr>
            <w:pStyle w:val="C12CCCBFBB5B46DBA3D072E88C6F32CF"/>
          </w:pPr>
          <w:r w:rsidRPr="00B9189F">
            <w:rPr>
              <w:rStyle w:val="PlaceholderText"/>
            </w:rPr>
            <w:t>Click here to enter text.</w:t>
          </w:r>
        </w:p>
      </w:docPartBody>
    </w:docPart>
    <w:docPart>
      <w:docPartPr>
        <w:name w:val="2833B14A8B9840BA926210BAED705E03"/>
        <w:category>
          <w:name w:val="General"/>
          <w:gallery w:val="placeholder"/>
        </w:category>
        <w:types>
          <w:type w:val="bbPlcHdr"/>
        </w:types>
        <w:behaviors>
          <w:behavior w:val="content"/>
        </w:behaviors>
        <w:guid w:val="{49285CF9-3030-46E2-85C2-AA86B7495D1F}"/>
      </w:docPartPr>
      <w:docPartBody>
        <w:p w:rsidR="0058667E" w:rsidRDefault="00285E47" w:rsidP="00285E47">
          <w:pPr>
            <w:pStyle w:val="2833B14A8B9840BA926210BAED705E03"/>
          </w:pPr>
          <w:r w:rsidRPr="00B9189F">
            <w:rPr>
              <w:rStyle w:val="PlaceholderText"/>
            </w:rPr>
            <w:t>Click here to enter text.</w:t>
          </w:r>
        </w:p>
      </w:docPartBody>
    </w:docPart>
    <w:docPart>
      <w:docPartPr>
        <w:name w:val="E0E1C0B72E6A4C4EBD8B168AC04D457B"/>
        <w:category>
          <w:name w:val="General"/>
          <w:gallery w:val="placeholder"/>
        </w:category>
        <w:types>
          <w:type w:val="bbPlcHdr"/>
        </w:types>
        <w:behaviors>
          <w:behavior w:val="content"/>
        </w:behaviors>
        <w:guid w:val="{5EFBB157-24D3-4D30-9EAF-BA8F62137C80}"/>
      </w:docPartPr>
      <w:docPartBody>
        <w:p w:rsidR="0058667E" w:rsidRDefault="00285E47" w:rsidP="00285E47">
          <w:pPr>
            <w:pStyle w:val="E0E1C0B72E6A4C4EBD8B168AC04D457B"/>
          </w:pPr>
          <w:r w:rsidRPr="00B9189F">
            <w:rPr>
              <w:rStyle w:val="PlaceholderText"/>
            </w:rPr>
            <w:t>Click here to enter text.</w:t>
          </w:r>
        </w:p>
      </w:docPartBody>
    </w:docPart>
    <w:docPart>
      <w:docPartPr>
        <w:name w:val="367A29C03E964BB2B889FA67788B113C"/>
        <w:category>
          <w:name w:val="General"/>
          <w:gallery w:val="placeholder"/>
        </w:category>
        <w:types>
          <w:type w:val="bbPlcHdr"/>
        </w:types>
        <w:behaviors>
          <w:behavior w:val="content"/>
        </w:behaviors>
        <w:guid w:val="{861424A7-453A-408B-9F5E-8575B305945A}"/>
      </w:docPartPr>
      <w:docPartBody>
        <w:p w:rsidR="0058667E" w:rsidRDefault="00285E47" w:rsidP="00285E47">
          <w:pPr>
            <w:pStyle w:val="367A29C03E964BB2B889FA67788B113C"/>
          </w:pPr>
          <w:r w:rsidRPr="00B9189F">
            <w:rPr>
              <w:rStyle w:val="PlaceholderText"/>
            </w:rPr>
            <w:t>Click here to enter text.</w:t>
          </w:r>
        </w:p>
      </w:docPartBody>
    </w:docPart>
    <w:docPart>
      <w:docPartPr>
        <w:name w:val="6E2FCCA0B6454A51BB46F076DC6E3251"/>
        <w:category>
          <w:name w:val="General"/>
          <w:gallery w:val="placeholder"/>
        </w:category>
        <w:types>
          <w:type w:val="bbPlcHdr"/>
        </w:types>
        <w:behaviors>
          <w:behavior w:val="content"/>
        </w:behaviors>
        <w:guid w:val="{1E68AB65-E7F3-4594-9CD1-C5AB9BA50495}"/>
      </w:docPartPr>
      <w:docPartBody>
        <w:p w:rsidR="0058667E" w:rsidRDefault="00285E47" w:rsidP="00285E47">
          <w:pPr>
            <w:pStyle w:val="6E2FCCA0B6454A51BB46F076DC6E3251"/>
          </w:pPr>
          <w:r w:rsidRPr="00B9189F">
            <w:rPr>
              <w:rStyle w:val="PlaceholderText"/>
            </w:rPr>
            <w:t>Click here to enter text.</w:t>
          </w:r>
        </w:p>
      </w:docPartBody>
    </w:docPart>
    <w:docPart>
      <w:docPartPr>
        <w:name w:val="623057820EDF4C35B97107F58C5415DB"/>
        <w:category>
          <w:name w:val="General"/>
          <w:gallery w:val="placeholder"/>
        </w:category>
        <w:types>
          <w:type w:val="bbPlcHdr"/>
        </w:types>
        <w:behaviors>
          <w:behavior w:val="content"/>
        </w:behaviors>
        <w:guid w:val="{55A1E038-A546-4FAA-94B7-0D4175345E0A}"/>
      </w:docPartPr>
      <w:docPartBody>
        <w:p w:rsidR="0058667E" w:rsidRDefault="00285E47" w:rsidP="00285E47">
          <w:pPr>
            <w:pStyle w:val="623057820EDF4C35B97107F58C5415DB"/>
          </w:pPr>
          <w:r w:rsidRPr="00B9189F">
            <w:rPr>
              <w:rStyle w:val="PlaceholderText"/>
            </w:rPr>
            <w:t>Click here to enter text.</w:t>
          </w:r>
        </w:p>
      </w:docPartBody>
    </w:docPart>
    <w:docPart>
      <w:docPartPr>
        <w:name w:val="89E4E45469994B9C9FA3513F8D69C17A"/>
        <w:category>
          <w:name w:val="General"/>
          <w:gallery w:val="placeholder"/>
        </w:category>
        <w:types>
          <w:type w:val="bbPlcHdr"/>
        </w:types>
        <w:behaviors>
          <w:behavior w:val="content"/>
        </w:behaviors>
        <w:guid w:val="{89E780C4-D8C4-4B3E-9E78-8B8E8229AF60}"/>
      </w:docPartPr>
      <w:docPartBody>
        <w:p w:rsidR="0058667E" w:rsidRDefault="00285E47" w:rsidP="00285E47">
          <w:pPr>
            <w:pStyle w:val="89E4E45469994B9C9FA3513F8D69C17A"/>
          </w:pPr>
          <w:r w:rsidRPr="00B9189F">
            <w:rPr>
              <w:rStyle w:val="PlaceholderText"/>
            </w:rPr>
            <w:t>Click here to enter text.</w:t>
          </w:r>
        </w:p>
      </w:docPartBody>
    </w:docPart>
    <w:docPart>
      <w:docPartPr>
        <w:name w:val="8FF42A9398FC40D4BC1CAB08BAB9622D"/>
        <w:category>
          <w:name w:val="General"/>
          <w:gallery w:val="placeholder"/>
        </w:category>
        <w:types>
          <w:type w:val="bbPlcHdr"/>
        </w:types>
        <w:behaviors>
          <w:behavior w:val="content"/>
        </w:behaviors>
        <w:guid w:val="{A4765FAA-9E7C-4B9C-A3F9-CD2B87E61B06}"/>
      </w:docPartPr>
      <w:docPartBody>
        <w:p w:rsidR="0058667E" w:rsidRDefault="00285E47" w:rsidP="00285E47">
          <w:pPr>
            <w:pStyle w:val="8FF42A9398FC40D4BC1CAB08BAB9622D"/>
          </w:pPr>
          <w:r w:rsidRPr="00B9189F">
            <w:rPr>
              <w:rStyle w:val="PlaceholderText"/>
            </w:rPr>
            <w:t>Click here to enter text.</w:t>
          </w:r>
        </w:p>
      </w:docPartBody>
    </w:docPart>
    <w:docPart>
      <w:docPartPr>
        <w:name w:val="B1F9D1F99DC246A48F9CC09AEED28F3B"/>
        <w:category>
          <w:name w:val="General"/>
          <w:gallery w:val="placeholder"/>
        </w:category>
        <w:types>
          <w:type w:val="bbPlcHdr"/>
        </w:types>
        <w:behaviors>
          <w:behavior w:val="content"/>
        </w:behaviors>
        <w:guid w:val="{F4D811B0-7454-4688-9BDC-1C3C59238598}"/>
      </w:docPartPr>
      <w:docPartBody>
        <w:p w:rsidR="0058667E" w:rsidRDefault="00285E47" w:rsidP="00285E47">
          <w:pPr>
            <w:pStyle w:val="B1F9D1F99DC246A48F9CC09AEED28F3B"/>
          </w:pPr>
          <w:r w:rsidRPr="00B9189F">
            <w:rPr>
              <w:rStyle w:val="PlaceholderText"/>
            </w:rPr>
            <w:t>Click here to enter text.</w:t>
          </w:r>
        </w:p>
      </w:docPartBody>
    </w:docPart>
    <w:docPart>
      <w:docPartPr>
        <w:name w:val="13F061CE01514BB4AB9C7D2643D9ED41"/>
        <w:category>
          <w:name w:val="General"/>
          <w:gallery w:val="placeholder"/>
        </w:category>
        <w:types>
          <w:type w:val="bbPlcHdr"/>
        </w:types>
        <w:behaviors>
          <w:behavior w:val="content"/>
        </w:behaviors>
        <w:guid w:val="{58F20F4F-956A-42B8-BEE1-2E21F6F05B4A}"/>
      </w:docPartPr>
      <w:docPartBody>
        <w:p w:rsidR="0058667E" w:rsidRDefault="00285E47" w:rsidP="00285E47">
          <w:pPr>
            <w:pStyle w:val="13F061CE01514BB4AB9C7D2643D9ED41"/>
          </w:pPr>
          <w:r w:rsidRPr="00B9189F">
            <w:rPr>
              <w:rStyle w:val="PlaceholderText"/>
            </w:rPr>
            <w:t>Click here to enter text.</w:t>
          </w:r>
        </w:p>
      </w:docPartBody>
    </w:docPart>
    <w:docPart>
      <w:docPartPr>
        <w:name w:val="EF58CC351CCD450BAC53476B08A1997E"/>
        <w:category>
          <w:name w:val="General"/>
          <w:gallery w:val="placeholder"/>
        </w:category>
        <w:types>
          <w:type w:val="bbPlcHdr"/>
        </w:types>
        <w:behaviors>
          <w:behavior w:val="content"/>
        </w:behaviors>
        <w:guid w:val="{36993E82-84A5-49CD-ABCF-2803B695EE02}"/>
      </w:docPartPr>
      <w:docPartBody>
        <w:p w:rsidR="0058667E" w:rsidRDefault="00285E47" w:rsidP="00285E47">
          <w:pPr>
            <w:pStyle w:val="EF58CC351CCD450BAC53476B08A1997E"/>
          </w:pPr>
          <w:r w:rsidRPr="00B9189F">
            <w:rPr>
              <w:rStyle w:val="PlaceholderText"/>
            </w:rPr>
            <w:t>Click here to enter text.</w:t>
          </w:r>
        </w:p>
      </w:docPartBody>
    </w:docPart>
    <w:docPart>
      <w:docPartPr>
        <w:name w:val="703D0F816D3E4EB68CDF38176D5D2C7D"/>
        <w:category>
          <w:name w:val="General"/>
          <w:gallery w:val="placeholder"/>
        </w:category>
        <w:types>
          <w:type w:val="bbPlcHdr"/>
        </w:types>
        <w:behaviors>
          <w:behavior w:val="content"/>
        </w:behaviors>
        <w:guid w:val="{41ADDDDA-A46B-4E6F-A71F-218C6777EB2A}"/>
      </w:docPartPr>
      <w:docPartBody>
        <w:p w:rsidR="0058667E" w:rsidRDefault="00285E47" w:rsidP="00285E47">
          <w:pPr>
            <w:pStyle w:val="703D0F816D3E4EB68CDF38176D5D2C7D"/>
          </w:pPr>
          <w:r w:rsidRPr="00B9189F">
            <w:rPr>
              <w:rStyle w:val="PlaceholderText"/>
            </w:rPr>
            <w:t>Click here to enter text.</w:t>
          </w:r>
        </w:p>
      </w:docPartBody>
    </w:docPart>
    <w:docPart>
      <w:docPartPr>
        <w:name w:val="11A4A610E0B140F781D8061EF485CA5D"/>
        <w:category>
          <w:name w:val="General"/>
          <w:gallery w:val="placeholder"/>
        </w:category>
        <w:types>
          <w:type w:val="bbPlcHdr"/>
        </w:types>
        <w:behaviors>
          <w:behavior w:val="content"/>
        </w:behaviors>
        <w:guid w:val="{42C7FB28-6649-45E0-9E51-544B8E91D19B}"/>
      </w:docPartPr>
      <w:docPartBody>
        <w:p w:rsidR="0058667E" w:rsidRDefault="00285E47" w:rsidP="00285E47">
          <w:pPr>
            <w:pStyle w:val="11A4A610E0B140F781D8061EF485CA5D"/>
          </w:pPr>
          <w:r w:rsidRPr="00B9189F">
            <w:rPr>
              <w:rStyle w:val="PlaceholderText"/>
            </w:rPr>
            <w:t>Click here to enter text.</w:t>
          </w:r>
        </w:p>
      </w:docPartBody>
    </w:docPart>
    <w:docPart>
      <w:docPartPr>
        <w:name w:val="4E371D1E353045169CD1A21A4C6A7721"/>
        <w:category>
          <w:name w:val="General"/>
          <w:gallery w:val="placeholder"/>
        </w:category>
        <w:types>
          <w:type w:val="bbPlcHdr"/>
        </w:types>
        <w:behaviors>
          <w:behavior w:val="content"/>
        </w:behaviors>
        <w:guid w:val="{99E33961-4269-4BF3-B0E2-01A38D5D366B}"/>
      </w:docPartPr>
      <w:docPartBody>
        <w:p w:rsidR="0058667E" w:rsidRDefault="00285E47" w:rsidP="00285E47">
          <w:pPr>
            <w:pStyle w:val="4E371D1E353045169CD1A21A4C6A7721"/>
          </w:pPr>
          <w:r w:rsidRPr="00B9189F">
            <w:rPr>
              <w:rStyle w:val="PlaceholderText"/>
            </w:rPr>
            <w:t>Click here to enter text.</w:t>
          </w:r>
        </w:p>
      </w:docPartBody>
    </w:docPart>
    <w:docPart>
      <w:docPartPr>
        <w:name w:val="3A14BBD27E0C4168862B95E97D0AD11D"/>
        <w:category>
          <w:name w:val="General"/>
          <w:gallery w:val="placeholder"/>
        </w:category>
        <w:types>
          <w:type w:val="bbPlcHdr"/>
        </w:types>
        <w:behaviors>
          <w:behavior w:val="content"/>
        </w:behaviors>
        <w:guid w:val="{3A66C5E1-2889-4B14-9C9C-AA18A588C180}"/>
      </w:docPartPr>
      <w:docPartBody>
        <w:p w:rsidR="0058667E" w:rsidRDefault="00285E47" w:rsidP="00285E47">
          <w:pPr>
            <w:pStyle w:val="3A14BBD27E0C4168862B95E97D0AD11D"/>
          </w:pPr>
          <w:r w:rsidRPr="00B9189F">
            <w:rPr>
              <w:rStyle w:val="PlaceholderText"/>
            </w:rPr>
            <w:t>Click here to enter text.</w:t>
          </w:r>
        </w:p>
      </w:docPartBody>
    </w:docPart>
    <w:docPart>
      <w:docPartPr>
        <w:name w:val="641C82A3FA424D1DA7F0303B14F462AB"/>
        <w:category>
          <w:name w:val="General"/>
          <w:gallery w:val="placeholder"/>
        </w:category>
        <w:types>
          <w:type w:val="bbPlcHdr"/>
        </w:types>
        <w:behaviors>
          <w:behavior w:val="content"/>
        </w:behaviors>
        <w:guid w:val="{549FB077-4F15-4EBB-BAEE-D3A61D6A0F9E}"/>
      </w:docPartPr>
      <w:docPartBody>
        <w:p w:rsidR="0058667E" w:rsidRDefault="00285E47" w:rsidP="00285E47">
          <w:pPr>
            <w:pStyle w:val="641C82A3FA424D1DA7F0303B14F462AB"/>
          </w:pPr>
          <w:r w:rsidRPr="00B9189F">
            <w:rPr>
              <w:rStyle w:val="PlaceholderText"/>
            </w:rPr>
            <w:t>Click here to enter text.</w:t>
          </w:r>
        </w:p>
      </w:docPartBody>
    </w:docPart>
    <w:docPart>
      <w:docPartPr>
        <w:name w:val="6BA0BA054C7746D1B7196C9B2ADBEC18"/>
        <w:category>
          <w:name w:val="General"/>
          <w:gallery w:val="placeholder"/>
        </w:category>
        <w:types>
          <w:type w:val="bbPlcHdr"/>
        </w:types>
        <w:behaviors>
          <w:behavior w:val="content"/>
        </w:behaviors>
        <w:guid w:val="{9D638654-830F-44E1-B9A8-3D7D630B5D6C}"/>
      </w:docPartPr>
      <w:docPartBody>
        <w:p w:rsidR="0058667E" w:rsidRDefault="00285E47" w:rsidP="00285E47">
          <w:pPr>
            <w:pStyle w:val="6BA0BA054C7746D1B7196C9B2ADBEC18"/>
          </w:pPr>
          <w:r w:rsidRPr="00B9189F">
            <w:rPr>
              <w:rStyle w:val="PlaceholderText"/>
            </w:rPr>
            <w:t>Click here to enter text.</w:t>
          </w:r>
        </w:p>
      </w:docPartBody>
    </w:docPart>
    <w:docPart>
      <w:docPartPr>
        <w:name w:val="14D91B187D90465BAEEC850491F5AAFD"/>
        <w:category>
          <w:name w:val="General"/>
          <w:gallery w:val="placeholder"/>
        </w:category>
        <w:types>
          <w:type w:val="bbPlcHdr"/>
        </w:types>
        <w:behaviors>
          <w:behavior w:val="content"/>
        </w:behaviors>
        <w:guid w:val="{EE302E92-CC28-405A-A95E-F0759FE22F5F}"/>
      </w:docPartPr>
      <w:docPartBody>
        <w:p w:rsidR="0058667E" w:rsidRDefault="00285E47" w:rsidP="00285E47">
          <w:pPr>
            <w:pStyle w:val="14D91B187D90465BAEEC850491F5AAFD"/>
          </w:pPr>
          <w:r w:rsidRPr="00B9189F">
            <w:rPr>
              <w:rStyle w:val="PlaceholderText"/>
            </w:rPr>
            <w:t>Click here to enter text.</w:t>
          </w:r>
        </w:p>
      </w:docPartBody>
    </w:docPart>
    <w:docPart>
      <w:docPartPr>
        <w:name w:val="180B7042D161464F8583A579C97E19E9"/>
        <w:category>
          <w:name w:val="General"/>
          <w:gallery w:val="placeholder"/>
        </w:category>
        <w:types>
          <w:type w:val="bbPlcHdr"/>
        </w:types>
        <w:behaviors>
          <w:behavior w:val="content"/>
        </w:behaviors>
        <w:guid w:val="{32090DA5-6C41-44DC-91E6-4D3FFAA90E84}"/>
      </w:docPartPr>
      <w:docPartBody>
        <w:p w:rsidR="0058667E" w:rsidRDefault="00285E47" w:rsidP="00285E47">
          <w:pPr>
            <w:pStyle w:val="180B7042D161464F8583A579C97E19E9"/>
          </w:pPr>
          <w:r w:rsidRPr="00B9189F">
            <w:rPr>
              <w:rStyle w:val="PlaceholderText"/>
            </w:rPr>
            <w:t>Click here to enter text.</w:t>
          </w:r>
        </w:p>
      </w:docPartBody>
    </w:docPart>
    <w:docPart>
      <w:docPartPr>
        <w:name w:val="0FB48B4AA5124DEEB8F36F30A181D6E3"/>
        <w:category>
          <w:name w:val="General"/>
          <w:gallery w:val="placeholder"/>
        </w:category>
        <w:types>
          <w:type w:val="bbPlcHdr"/>
        </w:types>
        <w:behaviors>
          <w:behavior w:val="content"/>
        </w:behaviors>
        <w:guid w:val="{4E617F85-91FF-4D30-81C1-13584B81C760}"/>
      </w:docPartPr>
      <w:docPartBody>
        <w:p w:rsidR="0058667E" w:rsidRDefault="00285E47" w:rsidP="00285E47">
          <w:pPr>
            <w:pStyle w:val="0FB48B4AA5124DEEB8F36F30A181D6E3"/>
          </w:pPr>
          <w:r w:rsidRPr="00B9189F">
            <w:rPr>
              <w:rStyle w:val="PlaceholderText"/>
            </w:rPr>
            <w:t>Click here to enter text.</w:t>
          </w:r>
        </w:p>
      </w:docPartBody>
    </w:docPart>
    <w:docPart>
      <w:docPartPr>
        <w:name w:val="6266A0A421FB464C963D852F552B057D"/>
        <w:category>
          <w:name w:val="General"/>
          <w:gallery w:val="placeholder"/>
        </w:category>
        <w:types>
          <w:type w:val="bbPlcHdr"/>
        </w:types>
        <w:behaviors>
          <w:behavior w:val="content"/>
        </w:behaviors>
        <w:guid w:val="{E1FC39E1-326D-4C6C-BE2D-BE151ED3905B}"/>
      </w:docPartPr>
      <w:docPartBody>
        <w:p w:rsidR="0058667E" w:rsidRDefault="00285E47" w:rsidP="00285E47">
          <w:pPr>
            <w:pStyle w:val="6266A0A421FB464C963D852F552B057D"/>
          </w:pPr>
          <w:r w:rsidRPr="00B9189F">
            <w:rPr>
              <w:rStyle w:val="PlaceholderText"/>
            </w:rPr>
            <w:t>Click here to enter text.</w:t>
          </w:r>
        </w:p>
      </w:docPartBody>
    </w:docPart>
    <w:docPart>
      <w:docPartPr>
        <w:name w:val="1822469B9728449B8E7981980BDE0114"/>
        <w:category>
          <w:name w:val="General"/>
          <w:gallery w:val="placeholder"/>
        </w:category>
        <w:types>
          <w:type w:val="bbPlcHdr"/>
        </w:types>
        <w:behaviors>
          <w:behavior w:val="content"/>
        </w:behaviors>
        <w:guid w:val="{9C79173C-9EE3-4752-ABC9-E65033802F0C}"/>
      </w:docPartPr>
      <w:docPartBody>
        <w:p w:rsidR="0058667E" w:rsidRDefault="00285E47" w:rsidP="00285E47">
          <w:pPr>
            <w:pStyle w:val="1822469B9728449B8E7981980BDE0114"/>
          </w:pPr>
          <w:r w:rsidRPr="00B9189F">
            <w:rPr>
              <w:rStyle w:val="PlaceholderText"/>
            </w:rPr>
            <w:t>Click here to enter text.</w:t>
          </w:r>
        </w:p>
      </w:docPartBody>
    </w:docPart>
    <w:docPart>
      <w:docPartPr>
        <w:name w:val="9499FC7F0ED641228AF37B882218EEA2"/>
        <w:category>
          <w:name w:val="General"/>
          <w:gallery w:val="placeholder"/>
        </w:category>
        <w:types>
          <w:type w:val="bbPlcHdr"/>
        </w:types>
        <w:behaviors>
          <w:behavior w:val="content"/>
        </w:behaviors>
        <w:guid w:val="{2A063213-3675-4A31-B21A-BAD4F9D9F8A9}"/>
      </w:docPartPr>
      <w:docPartBody>
        <w:p w:rsidR="0058667E" w:rsidRDefault="00285E47" w:rsidP="00285E47">
          <w:pPr>
            <w:pStyle w:val="9499FC7F0ED641228AF37B882218EEA2"/>
          </w:pPr>
          <w:r w:rsidRPr="00B9189F">
            <w:rPr>
              <w:rStyle w:val="PlaceholderText"/>
            </w:rPr>
            <w:t>Click here to enter text.</w:t>
          </w:r>
        </w:p>
      </w:docPartBody>
    </w:docPart>
    <w:docPart>
      <w:docPartPr>
        <w:name w:val="98C04942A5B546528D00AA993570AA84"/>
        <w:category>
          <w:name w:val="General"/>
          <w:gallery w:val="placeholder"/>
        </w:category>
        <w:types>
          <w:type w:val="bbPlcHdr"/>
        </w:types>
        <w:behaviors>
          <w:behavior w:val="content"/>
        </w:behaviors>
        <w:guid w:val="{5F0F1478-97ED-4EDF-B19C-99B5D80C94CB}"/>
      </w:docPartPr>
      <w:docPartBody>
        <w:p w:rsidR="0058667E" w:rsidRDefault="00285E47" w:rsidP="00285E47">
          <w:pPr>
            <w:pStyle w:val="98C04942A5B546528D00AA993570AA84"/>
          </w:pPr>
          <w:r w:rsidRPr="00B9189F">
            <w:rPr>
              <w:rStyle w:val="PlaceholderText"/>
            </w:rPr>
            <w:t>Click here to enter text.</w:t>
          </w:r>
        </w:p>
      </w:docPartBody>
    </w:docPart>
    <w:docPart>
      <w:docPartPr>
        <w:name w:val="DCAFB7450C6341D9AEB53922D5F0A417"/>
        <w:category>
          <w:name w:val="General"/>
          <w:gallery w:val="placeholder"/>
        </w:category>
        <w:types>
          <w:type w:val="bbPlcHdr"/>
        </w:types>
        <w:behaviors>
          <w:behavior w:val="content"/>
        </w:behaviors>
        <w:guid w:val="{55E59E2A-E599-4B6B-A0A9-53590F81CD7B}"/>
      </w:docPartPr>
      <w:docPartBody>
        <w:p w:rsidR="0058667E" w:rsidRDefault="00285E47" w:rsidP="00285E47">
          <w:pPr>
            <w:pStyle w:val="DCAFB7450C6341D9AEB53922D5F0A417"/>
          </w:pPr>
          <w:r w:rsidRPr="00B9189F">
            <w:rPr>
              <w:rStyle w:val="PlaceholderText"/>
            </w:rPr>
            <w:t>Click here to enter text.</w:t>
          </w:r>
        </w:p>
      </w:docPartBody>
    </w:docPart>
    <w:docPart>
      <w:docPartPr>
        <w:name w:val="EA7FD31A4E9240C396A244CC888A8AB1"/>
        <w:category>
          <w:name w:val="General"/>
          <w:gallery w:val="placeholder"/>
        </w:category>
        <w:types>
          <w:type w:val="bbPlcHdr"/>
        </w:types>
        <w:behaviors>
          <w:behavior w:val="content"/>
        </w:behaviors>
        <w:guid w:val="{E2635DC4-5AAE-433E-A107-F2B05D533C28}"/>
      </w:docPartPr>
      <w:docPartBody>
        <w:p w:rsidR="0058667E" w:rsidRDefault="00285E47" w:rsidP="00285E47">
          <w:pPr>
            <w:pStyle w:val="EA7FD31A4E9240C396A244CC888A8AB1"/>
          </w:pPr>
          <w:r w:rsidRPr="00B9189F">
            <w:rPr>
              <w:rStyle w:val="PlaceholderText"/>
            </w:rPr>
            <w:t>Click here to enter text.</w:t>
          </w:r>
        </w:p>
      </w:docPartBody>
    </w:docPart>
    <w:docPart>
      <w:docPartPr>
        <w:name w:val="E549E23EE6214089976C530A1EBD794D"/>
        <w:category>
          <w:name w:val="General"/>
          <w:gallery w:val="placeholder"/>
        </w:category>
        <w:types>
          <w:type w:val="bbPlcHdr"/>
        </w:types>
        <w:behaviors>
          <w:behavior w:val="content"/>
        </w:behaviors>
        <w:guid w:val="{1D890DC5-5A23-49AB-B3A1-AB9618D070A3}"/>
      </w:docPartPr>
      <w:docPartBody>
        <w:p w:rsidR="0058667E" w:rsidRDefault="00285E47" w:rsidP="00285E47">
          <w:pPr>
            <w:pStyle w:val="E549E23EE6214089976C530A1EBD794D"/>
          </w:pPr>
          <w:r w:rsidRPr="00B9189F">
            <w:rPr>
              <w:rStyle w:val="PlaceholderText"/>
            </w:rPr>
            <w:t>Click here to enter text.</w:t>
          </w:r>
        </w:p>
      </w:docPartBody>
    </w:docPart>
    <w:docPart>
      <w:docPartPr>
        <w:name w:val="59C51DFB5A46490D9107FDF5EC4D3384"/>
        <w:category>
          <w:name w:val="General"/>
          <w:gallery w:val="placeholder"/>
        </w:category>
        <w:types>
          <w:type w:val="bbPlcHdr"/>
        </w:types>
        <w:behaviors>
          <w:behavior w:val="content"/>
        </w:behaviors>
        <w:guid w:val="{05BADE23-B77F-410B-BE6F-696098A0ABA2}"/>
      </w:docPartPr>
      <w:docPartBody>
        <w:p w:rsidR="0058667E" w:rsidRDefault="00285E47" w:rsidP="00285E47">
          <w:pPr>
            <w:pStyle w:val="59C51DFB5A46490D9107FDF5EC4D3384"/>
          </w:pPr>
          <w:r w:rsidRPr="00B9189F">
            <w:rPr>
              <w:rStyle w:val="PlaceholderText"/>
            </w:rPr>
            <w:t>Click here to enter text.</w:t>
          </w:r>
        </w:p>
      </w:docPartBody>
    </w:docPart>
    <w:docPart>
      <w:docPartPr>
        <w:name w:val="E858CFF60C99471699DFAFF80D3B9CD1"/>
        <w:category>
          <w:name w:val="General"/>
          <w:gallery w:val="placeholder"/>
        </w:category>
        <w:types>
          <w:type w:val="bbPlcHdr"/>
        </w:types>
        <w:behaviors>
          <w:behavior w:val="content"/>
        </w:behaviors>
        <w:guid w:val="{1299E580-6260-4EBE-8410-6AC0CB80F1F5}"/>
      </w:docPartPr>
      <w:docPartBody>
        <w:p w:rsidR="0058667E" w:rsidRDefault="00285E47" w:rsidP="00285E47">
          <w:pPr>
            <w:pStyle w:val="E858CFF60C99471699DFAFF80D3B9CD1"/>
          </w:pPr>
          <w:r w:rsidRPr="00B9189F">
            <w:rPr>
              <w:rStyle w:val="PlaceholderText"/>
            </w:rPr>
            <w:t>Click here to enter text.</w:t>
          </w:r>
        </w:p>
      </w:docPartBody>
    </w:docPart>
    <w:docPart>
      <w:docPartPr>
        <w:name w:val="396B1F03DA9242828B2C914675D1CB8E"/>
        <w:category>
          <w:name w:val="General"/>
          <w:gallery w:val="placeholder"/>
        </w:category>
        <w:types>
          <w:type w:val="bbPlcHdr"/>
        </w:types>
        <w:behaviors>
          <w:behavior w:val="content"/>
        </w:behaviors>
        <w:guid w:val="{4B35AFD8-6E0D-444E-843E-4647A3D0BEC6}"/>
      </w:docPartPr>
      <w:docPartBody>
        <w:p w:rsidR="0058667E" w:rsidRDefault="00285E47" w:rsidP="00285E47">
          <w:pPr>
            <w:pStyle w:val="396B1F03DA9242828B2C914675D1CB8E"/>
          </w:pPr>
          <w:r w:rsidRPr="00B9189F">
            <w:rPr>
              <w:rStyle w:val="PlaceholderText"/>
            </w:rPr>
            <w:t>Click here to enter text.</w:t>
          </w:r>
        </w:p>
      </w:docPartBody>
    </w:docPart>
    <w:docPart>
      <w:docPartPr>
        <w:name w:val="884B7ED6DA964454B892E74F0D742B91"/>
        <w:category>
          <w:name w:val="General"/>
          <w:gallery w:val="placeholder"/>
        </w:category>
        <w:types>
          <w:type w:val="bbPlcHdr"/>
        </w:types>
        <w:behaviors>
          <w:behavior w:val="content"/>
        </w:behaviors>
        <w:guid w:val="{FF36C0BA-C4B1-4CB2-AA9B-63A2933EE679}"/>
      </w:docPartPr>
      <w:docPartBody>
        <w:p w:rsidR="0058667E" w:rsidRDefault="00285E47" w:rsidP="00285E47">
          <w:pPr>
            <w:pStyle w:val="884B7ED6DA964454B892E74F0D742B91"/>
          </w:pPr>
          <w:r w:rsidRPr="00B9189F">
            <w:rPr>
              <w:rStyle w:val="PlaceholderText"/>
            </w:rPr>
            <w:t>Click here to enter text.</w:t>
          </w:r>
        </w:p>
      </w:docPartBody>
    </w:docPart>
    <w:docPart>
      <w:docPartPr>
        <w:name w:val="78E45E7C7FBE4D0485E544F49BFF47C1"/>
        <w:category>
          <w:name w:val="General"/>
          <w:gallery w:val="placeholder"/>
        </w:category>
        <w:types>
          <w:type w:val="bbPlcHdr"/>
        </w:types>
        <w:behaviors>
          <w:behavior w:val="content"/>
        </w:behaviors>
        <w:guid w:val="{7D024B8A-8899-48AA-8B31-990268ACB887}"/>
      </w:docPartPr>
      <w:docPartBody>
        <w:p w:rsidR="0058667E" w:rsidRDefault="00285E47" w:rsidP="00285E47">
          <w:pPr>
            <w:pStyle w:val="78E45E7C7FBE4D0485E544F49BFF47C1"/>
          </w:pPr>
          <w:r w:rsidRPr="00B9189F">
            <w:rPr>
              <w:rStyle w:val="PlaceholderText"/>
            </w:rPr>
            <w:t>Click here to enter text.</w:t>
          </w:r>
        </w:p>
      </w:docPartBody>
    </w:docPart>
    <w:docPart>
      <w:docPartPr>
        <w:name w:val="0386B3BF6E3142E181FBCD971E11EB92"/>
        <w:category>
          <w:name w:val="General"/>
          <w:gallery w:val="placeholder"/>
        </w:category>
        <w:types>
          <w:type w:val="bbPlcHdr"/>
        </w:types>
        <w:behaviors>
          <w:behavior w:val="content"/>
        </w:behaviors>
        <w:guid w:val="{587DDA3C-A394-415B-BDB2-D63CE965C383}"/>
      </w:docPartPr>
      <w:docPartBody>
        <w:p w:rsidR="0058667E" w:rsidRDefault="00285E47" w:rsidP="00285E47">
          <w:pPr>
            <w:pStyle w:val="0386B3BF6E3142E181FBCD971E11EB92"/>
          </w:pPr>
          <w:r w:rsidRPr="00B9189F">
            <w:rPr>
              <w:rStyle w:val="PlaceholderText"/>
            </w:rPr>
            <w:t>Click here to enter text.</w:t>
          </w:r>
        </w:p>
      </w:docPartBody>
    </w:docPart>
    <w:docPart>
      <w:docPartPr>
        <w:name w:val="C232044498F647D5AC2094C30294CC24"/>
        <w:category>
          <w:name w:val="General"/>
          <w:gallery w:val="placeholder"/>
        </w:category>
        <w:types>
          <w:type w:val="bbPlcHdr"/>
        </w:types>
        <w:behaviors>
          <w:behavior w:val="content"/>
        </w:behaviors>
        <w:guid w:val="{3B9E5907-1F53-4938-945E-48BD14EE6957}"/>
      </w:docPartPr>
      <w:docPartBody>
        <w:p w:rsidR="0058667E" w:rsidRDefault="00285E47" w:rsidP="00285E47">
          <w:pPr>
            <w:pStyle w:val="C232044498F647D5AC2094C30294CC24"/>
          </w:pPr>
          <w:r w:rsidRPr="00B9189F">
            <w:rPr>
              <w:rStyle w:val="PlaceholderText"/>
            </w:rPr>
            <w:t>Click here to enter text.</w:t>
          </w:r>
        </w:p>
      </w:docPartBody>
    </w:docPart>
    <w:docPart>
      <w:docPartPr>
        <w:name w:val="538F96A19C564910988785D18F3B4FFF"/>
        <w:category>
          <w:name w:val="General"/>
          <w:gallery w:val="placeholder"/>
        </w:category>
        <w:types>
          <w:type w:val="bbPlcHdr"/>
        </w:types>
        <w:behaviors>
          <w:behavior w:val="content"/>
        </w:behaviors>
        <w:guid w:val="{A2F781BD-C0E4-4D0D-919F-704BC3758F98}"/>
      </w:docPartPr>
      <w:docPartBody>
        <w:p w:rsidR="0058667E" w:rsidRDefault="00285E47" w:rsidP="00285E47">
          <w:pPr>
            <w:pStyle w:val="538F96A19C564910988785D18F3B4FFF"/>
          </w:pPr>
          <w:r w:rsidRPr="00B9189F">
            <w:rPr>
              <w:rStyle w:val="PlaceholderText"/>
            </w:rPr>
            <w:t>Click here to enter text.</w:t>
          </w:r>
        </w:p>
      </w:docPartBody>
    </w:docPart>
    <w:docPart>
      <w:docPartPr>
        <w:name w:val="2B6A44EBF7894DFD9E6F3B805D639EC9"/>
        <w:category>
          <w:name w:val="General"/>
          <w:gallery w:val="placeholder"/>
        </w:category>
        <w:types>
          <w:type w:val="bbPlcHdr"/>
        </w:types>
        <w:behaviors>
          <w:behavior w:val="content"/>
        </w:behaviors>
        <w:guid w:val="{B6177CB4-2530-4C3D-8CFA-60577C1D94B8}"/>
      </w:docPartPr>
      <w:docPartBody>
        <w:p w:rsidR="0058667E" w:rsidRDefault="00285E47" w:rsidP="00285E47">
          <w:pPr>
            <w:pStyle w:val="2B6A44EBF7894DFD9E6F3B805D639EC9"/>
          </w:pPr>
          <w:r w:rsidRPr="00B9189F">
            <w:rPr>
              <w:rStyle w:val="PlaceholderText"/>
            </w:rPr>
            <w:t>Click here to enter text.</w:t>
          </w:r>
        </w:p>
      </w:docPartBody>
    </w:docPart>
    <w:docPart>
      <w:docPartPr>
        <w:name w:val="D5B176E819894EA1980F3E5E197BB420"/>
        <w:category>
          <w:name w:val="General"/>
          <w:gallery w:val="placeholder"/>
        </w:category>
        <w:types>
          <w:type w:val="bbPlcHdr"/>
        </w:types>
        <w:behaviors>
          <w:behavior w:val="content"/>
        </w:behaviors>
        <w:guid w:val="{4B7F703F-81C5-4627-8886-AEF4D71C9389}"/>
      </w:docPartPr>
      <w:docPartBody>
        <w:p w:rsidR="0058667E" w:rsidRDefault="00285E47" w:rsidP="00285E47">
          <w:pPr>
            <w:pStyle w:val="D5B176E819894EA1980F3E5E197BB420"/>
          </w:pPr>
          <w:r w:rsidRPr="00B9189F">
            <w:rPr>
              <w:rStyle w:val="PlaceholderText"/>
            </w:rPr>
            <w:t>Click here to enter text.</w:t>
          </w:r>
        </w:p>
      </w:docPartBody>
    </w:docPart>
    <w:docPart>
      <w:docPartPr>
        <w:name w:val="038710FB3F25429B9FB96BA6E4F739B7"/>
        <w:category>
          <w:name w:val="General"/>
          <w:gallery w:val="placeholder"/>
        </w:category>
        <w:types>
          <w:type w:val="bbPlcHdr"/>
        </w:types>
        <w:behaviors>
          <w:behavior w:val="content"/>
        </w:behaviors>
        <w:guid w:val="{5335E91F-EC6B-4C73-B998-2DB04B69EB44}"/>
      </w:docPartPr>
      <w:docPartBody>
        <w:p w:rsidR="0058667E" w:rsidRDefault="00285E47" w:rsidP="00285E47">
          <w:pPr>
            <w:pStyle w:val="038710FB3F25429B9FB96BA6E4F739B7"/>
          </w:pPr>
          <w:r w:rsidRPr="00B9189F">
            <w:rPr>
              <w:rStyle w:val="PlaceholderText"/>
            </w:rPr>
            <w:t>Click here to enter text.</w:t>
          </w:r>
        </w:p>
      </w:docPartBody>
    </w:docPart>
    <w:docPart>
      <w:docPartPr>
        <w:name w:val="A6B43E0654D742548D22CE4369918FBD"/>
        <w:category>
          <w:name w:val="General"/>
          <w:gallery w:val="placeholder"/>
        </w:category>
        <w:types>
          <w:type w:val="bbPlcHdr"/>
        </w:types>
        <w:behaviors>
          <w:behavior w:val="content"/>
        </w:behaviors>
        <w:guid w:val="{1C4CD3C0-355A-4A0E-8597-811324E80AB0}"/>
      </w:docPartPr>
      <w:docPartBody>
        <w:p w:rsidR="0058667E" w:rsidRDefault="00285E47" w:rsidP="00285E47">
          <w:pPr>
            <w:pStyle w:val="A6B43E0654D742548D22CE4369918FBD"/>
          </w:pPr>
          <w:r w:rsidRPr="00B9189F">
            <w:rPr>
              <w:rStyle w:val="PlaceholderText"/>
            </w:rPr>
            <w:t>Click here to enter text.</w:t>
          </w:r>
        </w:p>
      </w:docPartBody>
    </w:docPart>
    <w:docPart>
      <w:docPartPr>
        <w:name w:val="C7D81E95BAF0461A82DF773B5D253774"/>
        <w:category>
          <w:name w:val="General"/>
          <w:gallery w:val="placeholder"/>
        </w:category>
        <w:types>
          <w:type w:val="bbPlcHdr"/>
        </w:types>
        <w:behaviors>
          <w:behavior w:val="content"/>
        </w:behaviors>
        <w:guid w:val="{2E2464AE-BF15-49D1-A995-359F692315BF}"/>
      </w:docPartPr>
      <w:docPartBody>
        <w:p w:rsidR="0058667E" w:rsidRDefault="00285E47" w:rsidP="00285E47">
          <w:pPr>
            <w:pStyle w:val="C7D81E95BAF0461A82DF773B5D253774"/>
          </w:pPr>
          <w:r w:rsidRPr="00B9189F">
            <w:rPr>
              <w:rStyle w:val="PlaceholderText"/>
            </w:rPr>
            <w:t>Click here to enter text.</w:t>
          </w:r>
        </w:p>
      </w:docPartBody>
    </w:docPart>
    <w:docPart>
      <w:docPartPr>
        <w:name w:val="929E49D8B7A24E008678F518EF7F6588"/>
        <w:category>
          <w:name w:val="General"/>
          <w:gallery w:val="placeholder"/>
        </w:category>
        <w:types>
          <w:type w:val="bbPlcHdr"/>
        </w:types>
        <w:behaviors>
          <w:behavior w:val="content"/>
        </w:behaviors>
        <w:guid w:val="{730311C6-D691-4FA5-BD0C-39C0AAF2F6D8}"/>
      </w:docPartPr>
      <w:docPartBody>
        <w:p w:rsidR="0058667E" w:rsidRDefault="00285E47" w:rsidP="00285E47">
          <w:pPr>
            <w:pStyle w:val="929E49D8B7A24E008678F518EF7F6588"/>
          </w:pPr>
          <w:r w:rsidRPr="00B9189F">
            <w:rPr>
              <w:rStyle w:val="PlaceholderText"/>
            </w:rPr>
            <w:t>Click here to enter text.</w:t>
          </w:r>
        </w:p>
      </w:docPartBody>
    </w:docPart>
    <w:docPart>
      <w:docPartPr>
        <w:name w:val="DBA7533A64D343C08E2A44D827CB728F"/>
        <w:category>
          <w:name w:val="General"/>
          <w:gallery w:val="placeholder"/>
        </w:category>
        <w:types>
          <w:type w:val="bbPlcHdr"/>
        </w:types>
        <w:behaviors>
          <w:behavior w:val="content"/>
        </w:behaviors>
        <w:guid w:val="{FB1733C1-A938-4ED1-9D9D-F7061BD6B0B4}"/>
      </w:docPartPr>
      <w:docPartBody>
        <w:p w:rsidR="0058667E" w:rsidRDefault="00285E47" w:rsidP="00285E47">
          <w:pPr>
            <w:pStyle w:val="DBA7533A64D343C08E2A44D827CB728F"/>
          </w:pPr>
          <w:r w:rsidRPr="00B9189F">
            <w:rPr>
              <w:rStyle w:val="PlaceholderText"/>
            </w:rPr>
            <w:t>Click here to enter text.</w:t>
          </w:r>
        </w:p>
      </w:docPartBody>
    </w:docPart>
    <w:docPart>
      <w:docPartPr>
        <w:name w:val="B15B6397B30447BFB7BDEE9E0753C64F"/>
        <w:category>
          <w:name w:val="General"/>
          <w:gallery w:val="placeholder"/>
        </w:category>
        <w:types>
          <w:type w:val="bbPlcHdr"/>
        </w:types>
        <w:behaviors>
          <w:behavior w:val="content"/>
        </w:behaviors>
        <w:guid w:val="{DA9BFC1E-99DC-42BE-9E83-924DE63C5429}"/>
      </w:docPartPr>
      <w:docPartBody>
        <w:p w:rsidR="0058667E" w:rsidRDefault="00285E47" w:rsidP="00285E47">
          <w:pPr>
            <w:pStyle w:val="B15B6397B30447BFB7BDEE9E0753C64F"/>
          </w:pPr>
          <w:r w:rsidRPr="00B9189F">
            <w:rPr>
              <w:rStyle w:val="PlaceholderText"/>
            </w:rPr>
            <w:t>Click here to enter text.</w:t>
          </w:r>
        </w:p>
      </w:docPartBody>
    </w:docPart>
    <w:docPart>
      <w:docPartPr>
        <w:name w:val="FEC24C930A3F4B09B543643F28653B49"/>
        <w:category>
          <w:name w:val="General"/>
          <w:gallery w:val="placeholder"/>
        </w:category>
        <w:types>
          <w:type w:val="bbPlcHdr"/>
        </w:types>
        <w:behaviors>
          <w:behavior w:val="content"/>
        </w:behaviors>
        <w:guid w:val="{95D41676-97A1-41E3-A443-504BFCD74C89}"/>
      </w:docPartPr>
      <w:docPartBody>
        <w:p w:rsidR="0058667E" w:rsidRDefault="00285E47" w:rsidP="00285E47">
          <w:pPr>
            <w:pStyle w:val="FEC24C930A3F4B09B543643F28653B49"/>
          </w:pPr>
          <w:r w:rsidRPr="00B9189F">
            <w:rPr>
              <w:rStyle w:val="PlaceholderText"/>
            </w:rPr>
            <w:t>Click here to enter text.</w:t>
          </w:r>
        </w:p>
      </w:docPartBody>
    </w:docPart>
    <w:docPart>
      <w:docPartPr>
        <w:name w:val="361534678A554C3BBA34B97C059E3BFA"/>
        <w:category>
          <w:name w:val="General"/>
          <w:gallery w:val="placeholder"/>
        </w:category>
        <w:types>
          <w:type w:val="bbPlcHdr"/>
        </w:types>
        <w:behaviors>
          <w:behavior w:val="content"/>
        </w:behaviors>
        <w:guid w:val="{2161892B-AA82-48E2-9EC4-123425D3CFFD}"/>
      </w:docPartPr>
      <w:docPartBody>
        <w:p w:rsidR="0058667E" w:rsidRDefault="00285E47" w:rsidP="00285E47">
          <w:pPr>
            <w:pStyle w:val="361534678A554C3BBA34B97C059E3BFA"/>
          </w:pPr>
          <w:r w:rsidRPr="00B9189F">
            <w:rPr>
              <w:rStyle w:val="PlaceholderText"/>
            </w:rPr>
            <w:t>Click here to enter text.</w:t>
          </w:r>
        </w:p>
      </w:docPartBody>
    </w:docPart>
    <w:docPart>
      <w:docPartPr>
        <w:name w:val="2D36633DD9CB404184F2698569A43C10"/>
        <w:category>
          <w:name w:val="General"/>
          <w:gallery w:val="placeholder"/>
        </w:category>
        <w:types>
          <w:type w:val="bbPlcHdr"/>
        </w:types>
        <w:behaviors>
          <w:behavior w:val="content"/>
        </w:behaviors>
        <w:guid w:val="{1CD03EE6-BAEC-4B92-8CEC-BF6493CACF58}"/>
      </w:docPartPr>
      <w:docPartBody>
        <w:p w:rsidR="0058667E" w:rsidRDefault="00285E47" w:rsidP="00285E47">
          <w:pPr>
            <w:pStyle w:val="2D36633DD9CB404184F2698569A43C10"/>
          </w:pPr>
          <w:r w:rsidRPr="00B9189F">
            <w:rPr>
              <w:rStyle w:val="PlaceholderText"/>
            </w:rPr>
            <w:t>Click here to enter text.</w:t>
          </w:r>
        </w:p>
      </w:docPartBody>
    </w:docPart>
    <w:docPart>
      <w:docPartPr>
        <w:name w:val="9858A0742D584ACF964056F7F844DA71"/>
        <w:category>
          <w:name w:val="General"/>
          <w:gallery w:val="placeholder"/>
        </w:category>
        <w:types>
          <w:type w:val="bbPlcHdr"/>
        </w:types>
        <w:behaviors>
          <w:behavior w:val="content"/>
        </w:behaviors>
        <w:guid w:val="{B2CDCA26-C169-44BB-AB7C-BB8C71179488}"/>
      </w:docPartPr>
      <w:docPartBody>
        <w:p w:rsidR="0058667E" w:rsidRDefault="00285E47" w:rsidP="00285E47">
          <w:pPr>
            <w:pStyle w:val="9858A0742D584ACF964056F7F844DA71"/>
          </w:pPr>
          <w:r w:rsidRPr="00B9189F">
            <w:rPr>
              <w:rStyle w:val="PlaceholderText"/>
            </w:rPr>
            <w:t>Click here to enter text.</w:t>
          </w:r>
        </w:p>
      </w:docPartBody>
    </w:docPart>
    <w:docPart>
      <w:docPartPr>
        <w:name w:val="760C0C89232945FB89295077DE9B2B63"/>
        <w:category>
          <w:name w:val="General"/>
          <w:gallery w:val="placeholder"/>
        </w:category>
        <w:types>
          <w:type w:val="bbPlcHdr"/>
        </w:types>
        <w:behaviors>
          <w:behavior w:val="content"/>
        </w:behaviors>
        <w:guid w:val="{02F39C80-5FDC-487D-968E-5A82D619C0F0}"/>
      </w:docPartPr>
      <w:docPartBody>
        <w:p w:rsidR="0058667E" w:rsidRDefault="00285E47" w:rsidP="00285E47">
          <w:pPr>
            <w:pStyle w:val="760C0C89232945FB89295077DE9B2B63"/>
          </w:pPr>
          <w:r w:rsidRPr="00B9189F">
            <w:rPr>
              <w:rStyle w:val="PlaceholderText"/>
            </w:rPr>
            <w:t>Click here to enter text.</w:t>
          </w:r>
        </w:p>
      </w:docPartBody>
    </w:docPart>
    <w:docPart>
      <w:docPartPr>
        <w:name w:val="73CAAE652E084C689CB6C4E862188658"/>
        <w:category>
          <w:name w:val="General"/>
          <w:gallery w:val="placeholder"/>
        </w:category>
        <w:types>
          <w:type w:val="bbPlcHdr"/>
        </w:types>
        <w:behaviors>
          <w:behavior w:val="content"/>
        </w:behaviors>
        <w:guid w:val="{A4679A5B-72F8-4529-9021-9037672AA359}"/>
      </w:docPartPr>
      <w:docPartBody>
        <w:p w:rsidR="0058667E" w:rsidRDefault="00285E47" w:rsidP="00285E47">
          <w:pPr>
            <w:pStyle w:val="73CAAE652E084C689CB6C4E862188658"/>
          </w:pPr>
          <w:r w:rsidRPr="00B9189F">
            <w:rPr>
              <w:rStyle w:val="PlaceholderText"/>
            </w:rPr>
            <w:t>Click here to enter text.</w:t>
          </w:r>
        </w:p>
      </w:docPartBody>
    </w:docPart>
    <w:docPart>
      <w:docPartPr>
        <w:name w:val="50007D7E028C4E2D833BFECFC660108C"/>
        <w:category>
          <w:name w:val="General"/>
          <w:gallery w:val="placeholder"/>
        </w:category>
        <w:types>
          <w:type w:val="bbPlcHdr"/>
        </w:types>
        <w:behaviors>
          <w:behavior w:val="content"/>
        </w:behaviors>
        <w:guid w:val="{CF32CC67-A02E-4018-ACB3-7BA92D0ED899}"/>
      </w:docPartPr>
      <w:docPartBody>
        <w:p w:rsidR="0058667E" w:rsidRDefault="00285E47" w:rsidP="00285E47">
          <w:pPr>
            <w:pStyle w:val="50007D7E028C4E2D833BFECFC660108C"/>
          </w:pPr>
          <w:r w:rsidRPr="00B9189F">
            <w:rPr>
              <w:rStyle w:val="PlaceholderText"/>
            </w:rPr>
            <w:t>Click here to enter text.</w:t>
          </w:r>
        </w:p>
      </w:docPartBody>
    </w:docPart>
    <w:docPart>
      <w:docPartPr>
        <w:name w:val="1C87593CB49B4BBC9CAEAA12DC80DB87"/>
        <w:category>
          <w:name w:val="General"/>
          <w:gallery w:val="placeholder"/>
        </w:category>
        <w:types>
          <w:type w:val="bbPlcHdr"/>
        </w:types>
        <w:behaviors>
          <w:behavior w:val="content"/>
        </w:behaviors>
        <w:guid w:val="{A7AC4B24-8F4D-493C-ABC9-5933ABE21F71}"/>
      </w:docPartPr>
      <w:docPartBody>
        <w:p w:rsidR="0058667E" w:rsidRDefault="00285E47" w:rsidP="00285E47">
          <w:pPr>
            <w:pStyle w:val="1C87593CB49B4BBC9CAEAA12DC80DB87"/>
          </w:pPr>
          <w:r w:rsidRPr="00B9189F">
            <w:rPr>
              <w:rStyle w:val="PlaceholderText"/>
            </w:rPr>
            <w:t>Click here to enter text.</w:t>
          </w:r>
        </w:p>
      </w:docPartBody>
    </w:docPart>
    <w:docPart>
      <w:docPartPr>
        <w:name w:val="F8F7D6B452E24FE08CCC1D5654206E6C"/>
        <w:category>
          <w:name w:val="General"/>
          <w:gallery w:val="placeholder"/>
        </w:category>
        <w:types>
          <w:type w:val="bbPlcHdr"/>
        </w:types>
        <w:behaviors>
          <w:behavior w:val="content"/>
        </w:behaviors>
        <w:guid w:val="{1D960A31-7B93-480F-AF1F-D10443FE34C9}"/>
      </w:docPartPr>
      <w:docPartBody>
        <w:p w:rsidR="0058667E" w:rsidRDefault="00285E47" w:rsidP="00285E47">
          <w:pPr>
            <w:pStyle w:val="F8F7D6B452E24FE08CCC1D5654206E6C"/>
          </w:pPr>
          <w:r w:rsidRPr="00B9189F">
            <w:rPr>
              <w:rStyle w:val="PlaceholderText"/>
            </w:rPr>
            <w:t>Click here to enter text.</w:t>
          </w:r>
        </w:p>
      </w:docPartBody>
    </w:docPart>
    <w:docPart>
      <w:docPartPr>
        <w:name w:val="B0FCB5E0BBA9422BB0D843A9FAF0DBE8"/>
        <w:category>
          <w:name w:val="General"/>
          <w:gallery w:val="placeholder"/>
        </w:category>
        <w:types>
          <w:type w:val="bbPlcHdr"/>
        </w:types>
        <w:behaviors>
          <w:behavior w:val="content"/>
        </w:behaviors>
        <w:guid w:val="{AB659376-0DD1-4B46-BF9B-7DB7BDA0C82A}"/>
      </w:docPartPr>
      <w:docPartBody>
        <w:p w:rsidR="0058667E" w:rsidRDefault="00285E47" w:rsidP="00285E47">
          <w:pPr>
            <w:pStyle w:val="B0FCB5E0BBA9422BB0D843A9FAF0DBE8"/>
          </w:pPr>
          <w:r w:rsidRPr="00B9189F">
            <w:rPr>
              <w:rStyle w:val="PlaceholderText"/>
            </w:rPr>
            <w:t>Click here to enter text.</w:t>
          </w:r>
        </w:p>
      </w:docPartBody>
    </w:docPart>
    <w:docPart>
      <w:docPartPr>
        <w:name w:val="9D0A03E9CF8F439A8E53D7EBDCD5BA54"/>
        <w:category>
          <w:name w:val="General"/>
          <w:gallery w:val="placeholder"/>
        </w:category>
        <w:types>
          <w:type w:val="bbPlcHdr"/>
        </w:types>
        <w:behaviors>
          <w:behavior w:val="content"/>
        </w:behaviors>
        <w:guid w:val="{3A66C265-73D0-4F8C-8423-8B36E176DB82}"/>
      </w:docPartPr>
      <w:docPartBody>
        <w:p w:rsidR="0058667E" w:rsidRDefault="00285E47" w:rsidP="00285E47">
          <w:pPr>
            <w:pStyle w:val="9D0A03E9CF8F439A8E53D7EBDCD5BA54"/>
          </w:pPr>
          <w:r w:rsidRPr="00B9189F">
            <w:rPr>
              <w:rStyle w:val="PlaceholderText"/>
            </w:rPr>
            <w:t>Click here to enter text.</w:t>
          </w:r>
        </w:p>
      </w:docPartBody>
    </w:docPart>
    <w:docPart>
      <w:docPartPr>
        <w:name w:val="92BDA14A8A5744E1B5929F464787CEAB"/>
        <w:category>
          <w:name w:val="General"/>
          <w:gallery w:val="placeholder"/>
        </w:category>
        <w:types>
          <w:type w:val="bbPlcHdr"/>
        </w:types>
        <w:behaviors>
          <w:behavior w:val="content"/>
        </w:behaviors>
        <w:guid w:val="{91FBB59C-4193-4170-899B-440CCEEA2748}"/>
      </w:docPartPr>
      <w:docPartBody>
        <w:p w:rsidR="0058667E" w:rsidRDefault="00285E47" w:rsidP="00285E47">
          <w:pPr>
            <w:pStyle w:val="92BDA14A8A5744E1B5929F464787CEAB"/>
          </w:pPr>
          <w:r w:rsidRPr="00B9189F">
            <w:rPr>
              <w:rStyle w:val="PlaceholderText"/>
            </w:rPr>
            <w:t>Click here to enter text.</w:t>
          </w:r>
        </w:p>
      </w:docPartBody>
    </w:docPart>
    <w:docPart>
      <w:docPartPr>
        <w:name w:val="68192862FD54493BAE6F36D973EFF51E"/>
        <w:category>
          <w:name w:val="General"/>
          <w:gallery w:val="placeholder"/>
        </w:category>
        <w:types>
          <w:type w:val="bbPlcHdr"/>
        </w:types>
        <w:behaviors>
          <w:behavior w:val="content"/>
        </w:behaviors>
        <w:guid w:val="{1AEE7587-D350-4240-B27B-A65D1F0BB026}"/>
      </w:docPartPr>
      <w:docPartBody>
        <w:p w:rsidR="0058667E" w:rsidRDefault="00285E47" w:rsidP="00285E47">
          <w:pPr>
            <w:pStyle w:val="68192862FD54493BAE6F36D973EFF51E"/>
          </w:pPr>
          <w:r w:rsidRPr="00B9189F">
            <w:rPr>
              <w:rStyle w:val="PlaceholderText"/>
            </w:rPr>
            <w:t>Click here to enter text.</w:t>
          </w:r>
        </w:p>
      </w:docPartBody>
    </w:docPart>
    <w:docPart>
      <w:docPartPr>
        <w:name w:val="7EA9DC7DF3E1435D9D25D67C8F7A599C"/>
        <w:category>
          <w:name w:val="General"/>
          <w:gallery w:val="placeholder"/>
        </w:category>
        <w:types>
          <w:type w:val="bbPlcHdr"/>
        </w:types>
        <w:behaviors>
          <w:behavior w:val="content"/>
        </w:behaviors>
        <w:guid w:val="{B5D1AD7B-8538-4890-917B-ECA1BC1A9D1E}"/>
      </w:docPartPr>
      <w:docPartBody>
        <w:p w:rsidR="0058667E" w:rsidRDefault="00285E47" w:rsidP="00285E47">
          <w:pPr>
            <w:pStyle w:val="7EA9DC7DF3E1435D9D25D67C8F7A599C"/>
          </w:pPr>
          <w:r w:rsidRPr="00B9189F">
            <w:rPr>
              <w:rStyle w:val="PlaceholderText"/>
            </w:rPr>
            <w:t>Click here to enter text.</w:t>
          </w:r>
        </w:p>
      </w:docPartBody>
    </w:docPart>
    <w:docPart>
      <w:docPartPr>
        <w:name w:val="C7542F3F3C2D44E1AEE3F6FBB0913DAE"/>
        <w:category>
          <w:name w:val="General"/>
          <w:gallery w:val="placeholder"/>
        </w:category>
        <w:types>
          <w:type w:val="bbPlcHdr"/>
        </w:types>
        <w:behaviors>
          <w:behavior w:val="content"/>
        </w:behaviors>
        <w:guid w:val="{47C6E547-2F9E-44EB-BC27-8E076C96C6E2}"/>
      </w:docPartPr>
      <w:docPartBody>
        <w:p w:rsidR="0058667E" w:rsidRDefault="00285E47" w:rsidP="00285E47">
          <w:pPr>
            <w:pStyle w:val="C7542F3F3C2D44E1AEE3F6FBB0913DAE"/>
          </w:pPr>
          <w:r w:rsidRPr="00B9189F">
            <w:rPr>
              <w:rStyle w:val="PlaceholderText"/>
            </w:rPr>
            <w:t>Click here to enter text.</w:t>
          </w:r>
        </w:p>
      </w:docPartBody>
    </w:docPart>
    <w:docPart>
      <w:docPartPr>
        <w:name w:val="A916FB29BE434CFE8EABA56439118C45"/>
        <w:category>
          <w:name w:val="General"/>
          <w:gallery w:val="placeholder"/>
        </w:category>
        <w:types>
          <w:type w:val="bbPlcHdr"/>
        </w:types>
        <w:behaviors>
          <w:behavior w:val="content"/>
        </w:behaviors>
        <w:guid w:val="{0C41881A-1BC2-455B-AC20-50E8E11DE786}"/>
      </w:docPartPr>
      <w:docPartBody>
        <w:p w:rsidR="0058667E" w:rsidRDefault="00285E47" w:rsidP="00285E47">
          <w:pPr>
            <w:pStyle w:val="A916FB29BE434CFE8EABA56439118C45"/>
          </w:pPr>
          <w:r w:rsidRPr="00B9189F">
            <w:rPr>
              <w:rStyle w:val="PlaceholderText"/>
            </w:rPr>
            <w:t>Click here to enter text.</w:t>
          </w:r>
        </w:p>
      </w:docPartBody>
    </w:docPart>
    <w:docPart>
      <w:docPartPr>
        <w:name w:val="D0CB84C0179C46A0BDC9D8893C4F6E22"/>
        <w:category>
          <w:name w:val="General"/>
          <w:gallery w:val="placeholder"/>
        </w:category>
        <w:types>
          <w:type w:val="bbPlcHdr"/>
        </w:types>
        <w:behaviors>
          <w:behavior w:val="content"/>
        </w:behaviors>
        <w:guid w:val="{088E394D-9A44-40E7-B1B0-D31DBAE57074}"/>
      </w:docPartPr>
      <w:docPartBody>
        <w:p w:rsidR="0058667E" w:rsidRDefault="00285E47" w:rsidP="00285E47">
          <w:pPr>
            <w:pStyle w:val="D0CB84C0179C46A0BDC9D8893C4F6E22"/>
          </w:pPr>
          <w:r w:rsidRPr="00B9189F">
            <w:rPr>
              <w:rStyle w:val="PlaceholderText"/>
            </w:rPr>
            <w:t>Click here to enter text.</w:t>
          </w:r>
        </w:p>
      </w:docPartBody>
    </w:docPart>
    <w:docPart>
      <w:docPartPr>
        <w:name w:val="0C64F253B5084A39983B6DDAA45AB5B3"/>
        <w:category>
          <w:name w:val="General"/>
          <w:gallery w:val="placeholder"/>
        </w:category>
        <w:types>
          <w:type w:val="bbPlcHdr"/>
        </w:types>
        <w:behaviors>
          <w:behavior w:val="content"/>
        </w:behaviors>
        <w:guid w:val="{C24588AD-EA9F-43F7-9D15-37ED0F523A3C}"/>
      </w:docPartPr>
      <w:docPartBody>
        <w:p w:rsidR="0058667E" w:rsidRDefault="00285E47" w:rsidP="00285E47">
          <w:pPr>
            <w:pStyle w:val="0C64F253B5084A39983B6DDAA45AB5B3"/>
          </w:pPr>
          <w:r w:rsidRPr="00B9189F">
            <w:rPr>
              <w:rStyle w:val="PlaceholderText"/>
            </w:rPr>
            <w:t>Click here to enter text.</w:t>
          </w:r>
        </w:p>
      </w:docPartBody>
    </w:docPart>
    <w:docPart>
      <w:docPartPr>
        <w:name w:val="4B82BFCD302743A29BF00B0EFF817F92"/>
        <w:category>
          <w:name w:val="General"/>
          <w:gallery w:val="placeholder"/>
        </w:category>
        <w:types>
          <w:type w:val="bbPlcHdr"/>
        </w:types>
        <w:behaviors>
          <w:behavior w:val="content"/>
        </w:behaviors>
        <w:guid w:val="{1F7258B9-4458-47F5-9F89-DF5ABEDA8871}"/>
      </w:docPartPr>
      <w:docPartBody>
        <w:p w:rsidR="0058667E" w:rsidRDefault="00285E47" w:rsidP="00285E47">
          <w:pPr>
            <w:pStyle w:val="4B82BFCD302743A29BF00B0EFF817F92"/>
          </w:pPr>
          <w:r w:rsidRPr="00B9189F">
            <w:rPr>
              <w:rStyle w:val="PlaceholderText"/>
            </w:rPr>
            <w:t>Click here to enter text.</w:t>
          </w:r>
        </w:p>
      </w:docPartBody>
    </w:docPart>
    <w:docPart>
      <w:docPartPr>
        <w:name w:val="66EE8B05FA124FA2980CCBF8983FF21B"/>
        <w:category>
          <w:name w:val="General"/>
          <w:gallery w:val="placeholder"/>
        </w:category>
        <w:types>
          <w:type w:val="bbPlcHdr"/>
        </w:types>
        <w:behaviors>
          <w:behavior w:val="content"/>
        </w:behaviors>
        <w:guid w:val="{2A071983-FD96-4EDE-B568-0ED589A3D786}"/>
      </w:docPartPr>
      <w:docPartBody>
        <w:p w:rsidR="0058667E" w:rsidRDefault="00285E47" w:rsidP="00285E47">
          <w:pPr>
            <w:pStyle w:val="66EE8B05FA124FA2980CCBF8983FF21B"/>
          </w:pPr>
          <w:r w:rsidRPr="00B9189F">
            <w:rPr>
              <w:rStyle w:val="PlaceholderText"/>
            </w:rPr>
            <w:t>Click here to enter text.</w:t>
          </w:r>
        </w:p>
      </w:docPartBody>
    </w:docPart>
    <w:docPart>
      <w:docPartPr>
        <w:name w:val="0780D50C1CE74FF9AB4F591826F99654"/>
        <w:category>
          <w:name w:val="General"/>
          <w:gallery w:val="placeholder"/>
        </w:category>
        <w:types>
          <w:type w:val="bbPlcHdr"/>
        </w:types>
        <w:behaviors>
          <w:behavior w:val="content"/>
        </w:behaviors>
        <w:guid w:val="{C5EB3181-2B4D-440B-AFB8-B5AEE3686B66}"/>
      </w:docPartPr>
      <w:docPartBody>
        <w:p w:rsidR="0058667E" w:rsidRDefault="00285E47" w:rsidP="00285E47">
          <w:pPr>
            <w:pStyle w:val="0780D50C1CE74FF9AB4F591826F99654"/>
          </w:pPr>
          <w:r w:rsidRPr="00B9189F">
            <w:rPr>
              <w:rStyle w:val="PlaceholderText"/>
            </w:rPr>
            <w:t>Click here to enter text.</w:t>
          </w:r>
        </w:p>
      </w:docPartBody>
    </w:docPart>
    <w:docPart>
      <w:docPartPr>
        <w:name w:val="61B6CDA90FCC4B7DB14006D6446C090E"/>
        <w:category>
          <w:name w:val="General"/>
          <w:gallery w:val="placeholder"/>
        </w:category>
        <w:types>
          <w:type w:val="bbPlcHdr"/>
        </w:types>
        <w:behaviors>
          <w:behavior w:val="content"/>
        </w:behaviors>
        <w:guid w:val="{B34DBF09-1CEE-4CF9-ABA3-DC5A2E8A79BC}"/>
      </w:docPartPr>
      <w:docPartBody>
        <w:p w:rsidR="0058667E" w:rsidRDefault="00285E47" w:rsidP="00285E47">
          <w:pPr>
            <w:pStyle w:val="61B6CDA90FCC4B7DB14006D6446C090E"/>
          </w:pPr>
          <w:r w:rsidRPr="00B9189F">
            <w:rPr>
              <w:rStyle w:val="PlaceholderText"/>
            </w:rPr>
            <w:t>Click here to enter text.</w:t>
          </w:r>
        </w:p>
      </w:docPartBody>
    </w:docPart>
    <w:docPart>
      <w:docPartPr>
        <w:name w:val="05DC64C55C384D3BBD2D0802645D98C3"/>
        <w:category>
          <w:name w:val="General"/>
          <w:gallery w:val="placeholder"/>
        </w:category>
        <w:types>
          <w:type w:val="bbPlcHdr"/>
        </w:types>
        <w:behaviors>
          <w:behavior w:val="content"/>
        </w:behaviors>
        <w:guid w:val="{842CD2CC-F8E8-4050-9082-24F9234B71AD}"/>
      </w:docPartPr>
      <w:docPartBody>
        <w:p w:rsidR="0058667E" w:rsidRDefault="00285E47" w:rsidP="00285E47">
          <w:pPr>
            <w:pStyle w:val="05DC64C55C384D3BBD2D0802645D98C3"/>
          </w:pPr>
          <w:r w:rsidRPr="00B9189F">
            <w:rPr>
              <w:rStyle w:val="PlaceholderText"/>
            </w:rPr>
            <w:t>Click here to enter text.</w:t>
          </w:r>
        </w:p>
      </w:docPartBody>
    </w:docPart>
    <w:docPart>
      <w:docPartPr>
        <w:name w:val="4342AE020DF649F183A346B38FAA4E58"/>
        <w:category>
          <w:name w:val="General"/>
          <w:gallery w:val="placeholder"/>
        </w:category>
        <w:types>
          <w:type w:val="bbPlcHdr"/>
        </w:types>
        <w:behaviors>
          <w:behavior w:val="content"/>
        </w:behaviors>
        <w:guid w:val="{950D3FA1-7EAF-4031-9197-BBC2834B3062}"/>
      </w:docPartPr>
      <w:docPartBody>
        <w:p w:rsidR="0058667E" w:rsidRDefault="00285E47" w:rsidP="00285E47">
          <w:pPr>
            <w:pStyle w:val="4342AE020DF649F183A346B38FAA4E58"/>
          </w:pPr>
          <w:r w:rsidRPr="00B9189F">
            <w:rPr>
              <w:rStyle w:val="PlaceholderText"/>
            </w:rPr>
            <w:t>Click here to enter text.</w:t>
          </w:r>
        </w:p>
      </w:docPartBody>
    </w:docPart>
    <w:docPart>
      <w:docPartPr>
        <w:name w:val="EE19EAA05F824BA8BEFB6A65508A1406"/>
        <w:category>
          <w:name w:val="General"/>
          <w:gallery w:val="placeholder"/>
        </w:category>
        <w:types>
          <w:type w:val="bbPlcHdr"/>
        </w:types>
        <w:behaviors>
          <w:behavior w:val="content"/>
        </w:behaviors>
        <w:guid w:val="{AE86BE86-82F5-4AE6-80AC-37099531F567}"/>
      </w:docPartPr>
      <w:docPartBody>
        <w:p w:rsidR="0058667E" w:rsidRDefault="00285E47" w:rsidP="00285E47">
          <w:pPr>
            <w:pStyle w:val="EE19EAA05F824BA8BEFB6A65508A1406"/>
          </w:pPr>
          <w:r w:rsidRPr="00B9189F">
            <w:rPr>
              <w:rStyle w:val="PlaceholderText"/>
            </w:rPr>
            <w:t>Click here to enter text.</w:t>
          </w:r>
        </w:p>
      </w:docPartBody>
    </w:docPart>
    <w:docPart>
      <w:docPartPr>
        <w:name w:val="8983542023004CC8ADBC161BF18BF0BB"/>
        <w:category>
          <w:name w:val="General"/>
          <w:gallery w:val="placeholder"/>
        </w:category>
        <w:types>
          <w:type w:val="bbPlcHdr"/>
        </w:types>
        <w:behaviors>
          <w:behavior w:val="content"/>
        </w:behaviors>
        <w:guid w:val="{6E27DD86-BDD9-4B21-B423-ECAC85BF2616}"/>
      </w:docPartPr>
      <w:docPartBody>
        <w:p w:rsidR="0058667E" w:rsidRDefault="00285E47" w:rsidP="00285E47">
          <w:pPr>
            <w:pStyle w:val="8983542023004CC8ADBC161BF18BF0BB"/>
          </w:pPr>
          <w:r w:rsidRPr="00B9189F">
            <w:rPr>
              <w:rStyle w:val="PlaceholderText"/>
            </w:rPr>
            <w:t>Click here to enter text.</w:t>
          </w:r>
        </w:p>
      </w:docPartBody>
    </w:docPart>
    <w:docPart>
      <w:docPartPr>
        <w:name w:val="9842AF7AE31A4DDB8FA61DA7E8AA3B23"/>
        <w:category>
          <w:name w:val="General"/>
          <w:gallery w:val="placeholder"/>
        </w:category>
        <w:types>
          <w:type w:val="bbPlcHdr"/>
        </w:types>
        <w:behaviors>
          <w:behavior w:val="content"/>
        </w:behaviors>
        <w:guid w:val="{9DFA3DC5-482E-4E98-8A31-48168F47F828}"/>
      </w:docPartPr>
      <w:docPartBody>
        <w:p w:rsidR="0058667E" w:rsidRDefault="00285E47" w:rsidP="00285E47">
          <w:pPr>
            <w:pStyle w:val="9842AF7AE31A4DDB8FA61DA7E8AA3B23"/>
          </w:pPr>
          <w:r w:rsidRPr="00B9189F">
            <w:rPr>
              <w:rStyle w:val="PlaceholderText"/>
            </w:rPr>
            <w:t>Click here to enter text.</w:t>
          </w:r>
        </w:p>
      </w:docPartBody>
    </w:docPart>
    <w:docPart>
      <w:docPartPr>
        <w:name w:val="FE0D5ABEDF8D495BA9B22428FB641522"/>
        <w:category>
          <w:name w:val="General"/>
          <w:gallery w:val="placeholder"/>
        </w:category>
        <w:types>
          <w:type w:val="bbPlcHdr"/>
        </w:types>
        <w:behaviors>
          <w:behavior w:val="content"/>
        </w:behaviors>
        <w:guid w:val="{1BDCC16A-0416-4B61-BFD3-D68A9C4C803E}"/>
      </w:docPartPr>
      <w:docPartBody>
        <w:p w:rsidR="0058667E" w:rsidRDefault="00285E47" w:rsidP="00285E47">
          <w:pPr>
            <w:pStyle w:val="FE0D5ABEDF8D495BA9B22428FB641522"/>
          </w:pPr>
          <w:r w:rsidRPr="00B9189F">
            <w:rPr>
              <w:rStyle w:val="PlaceholderText"/>
            </w:rPr>
            <w:t>Click here to enter text.</w:t>
          </w:r>
        </w:p>
      </w:docPartBody>
    </w:docPart>
    <w:docPart>
      <w:docPartPr>
        <w:name w:val="81DCDA0C605147DB9BD9E52FACA2332A"/>
        <w:category>
          <w:name w:val="General"/>
          <w:gallery w:val="placeholder"/>
        </w:category>
        <w:types>
          <w:type w:val="bbPlcHdr"/>
        </w:types>
        <w:behaviors>
          <w:behavior w:val="content"/>
        </w:behaviors>
        <w:guid w:val="{6F0E8EEE-700C-4C40-BF9C-7F1903A6F991}"/>
      </w:docPartPr>
      <w:docPartBody>
        <w:p w:rsidR="0058667E" w:rsidRDefault="00285E47" w:rsidP="00285E47">
          <w:pPr>
            <w:pStyle w:val="81DCDA0C605147DB9BD9E52FACA2332A"/>
          </w:pPr>
          <w:r w:rsidRPr="00B9189F">
            <w:rPr>
              <w:rStyle w:val="PlaceholderText"/>
            </w:rPr>
            <w:t>Click here to enter text.</w:t>
          </w:r>
        </w:p>
      </w:docPartBody>
    </w:docPart>
    <w:docPart>
      <w:docPartPr>
        <w:name w:val="7A0499E7914F4DA899270EA79BC1B4F8"/>
        <w:category>
          <w:name w:val="General"/>
          <w:gallery w:val="placeholder"/>
        </w:category>
        <w:types>
          <w:type w:val="bbPlcHdr"/>
        </w:types>
        <w:behaviors>
          <w:behavior w:val="content"/>
        </w:behaviors>
        <w:guid w:val="{449E7470-D12A-4388-96F4-67D26A82620F}"/>
      </w:docPartPr>
      <w:docPartBody>
        <w:p w:rsidR="0058667E" w:rsidRDefault="00285E47" w:rsidP="00285E47">
          <w:pPr>
            <w:pStyle w:val="7A0499E7914F4DA899270EA79BC1B4F8"/>
          </w:pPr>
          <w:r w:rsidRPr="00B9189F">
            <w:rPr>
              <w:rStyle w:val="PlaceholderText"/>
            </w:rPr>
            <w:t>Click here to enter text.</w:t>
          </w:r>
        </w:p>
      </w:docPartBody>
    </w:docPart>
    <w:docPart>
      <w:docPartPr>
        <w:name w:val="EF4D10CEF19B4FEA878CC6F1B077C64D"/>
        <w:category>
          <w:name w:val="General"/>
          <w:gallery w:val="placeholder"/>
        </w:category>
        <w:types>
          <w:type w:val="bbPlcHdr"/>
        </w:types>
        <w:behaviors>
          <w:behavior w:val="content"/>
        </w:behaviors>
        <w:guid w:val="{C3DAF154-EF34-4DC1-8A22-5712C70E1462}"/>
      </w:docPartPr>
      <w:docPartBody>
        <w:p w:rsidR="0058667E" w:rsidRDefault="00285E47" w:rsidP="00285E47">
          <w:pPr>
            <w:pStyle w:val="EF4D10CEF19B4FEA878CC6F1B077C64D"/>
          </w:pPr>
          <w:r w:rsidRPr="00B9189F">
            <w:rPr>
              <w:rStyle w:val="PlaceholderText"/>
            </w:rPr>
            <w:t>Click here to enter text.</w:t>
          </w:r>
        </w:p>
      </w:docPartBody>
    </w:docPart>
    <w:docPart>
      <w:docPartPr>
        <w:name w:val="ABFCE685361D42119E01820C741F4D36"/>
        <w:category>
          <w:name w:val="General"/>
          <w:gallery w:val="placeholder"/>
        </w:category>
        <w:types>
          <w:type w:val="bbPlcHdr"/>
        </w:types>
        <w:behaviors>
          <w:behavior w:val="content"/>
        </w:behaviors>
        <w:guid w:val="{7BD69A8E-3968-4EDC-85FC-AC3AD79668A4}"/>
      </w:docPartPr>
      <w:docPartBody>
        <w:p w:rsidR="0058667E" w:rsidRDefault="00285E47" w:rsidP="00285E47">
          <w:pPr>
            <w:pStyle w:val="ABFCE685361D42119E01820C741F4D36"/>
          </w:pPr>
          <w:r w:rsidRPr="00B9189F">
            <w:rPr>
              <w:rStyle w:val="PlaceholderText"/>
            </w:rPr>
            <w:t>Click here to enter text.</w:t>
          </w:r>
        </w:p>
      </w:docPartBody>
    </w:docPart>
    <w:docPart>
      <w:docPartPr>
        <w:name w:val="DB0EC82DF2824880AE08FD323C59E5E9"/>
        <w:category>
          <w:name w:val="General"/>
          <w:gallery w:val="placeholder"/>
        </w:category>
        <w:types>
          <w:type w:val="bbPlcHdr"/>
        </w:types>
        <w:behaviors>
          <w:behavior w:val="content"/>
        </w:behaviors>
        <w:guid w:val="{24016241-78DF-468C-8F78-A298F8D15AD6}"/>
      </w:docPartPr>
      <w:docPartBody>
        <w:p w:rsidR="0058667E" w:rsidRDefault="00285E47" w:rsidP="00285E47">
          <w:pPr>
            <w:pStyle w:val="DB0EC82DF2824880AE08FD323C59E5E9"/>
          </w:pPr>
          <w:r w:rsidRPr="00B9189F">
            <w:rPr>
              <w:rStyle w:val="PlaceholderText"/>
            </w:rPr>
            <w:t>Click here to enter text.</w:t>
          </w:r>
        </w:p>
      </w:docPartBody>
    </w:docPart>
    <w:docPart>
      <w:docPartPr>
        <w:name w:val="E1640B5211764E169B82A7FE72C4A983"/>
        <w:category>
          <w:name w:val="General"/>
          <w:gallery w:val="placeholder"/>
        </w:category>
        <w:types>
          <w:type w:val="bbPlcHdr"/>
        </w:types>
        <w:behaviors>
          <w:behavior w:val="content"/>
        </w:behaviors>
        <w:guid w:val="{A6A8CFF2-DA6A-4872-A8F6-A27B1AF979F7}"/>
      </w:docPartPr>
      <w:docPartBody>
        <w:p w:rsidR="0058667E" w:rsidRDefault="00285E47" w:rsidP="00285E47">
          <w:pPr>
            <w:pStyle w:val="E1640B5211764E169B82A7FE72C4A983"/>
          </w:pPr>
          <w:r w:rsidRPr="00B9189F">
            <w:rPr>
              <w:rStyle w:val="PlaceholderText"/>
            </w:rPr>
            <w:t>Click here to enter text.</w:t>
          </w:r>
        </w:p>
      </w:docPartBody>
    </w:docPart>
    <w:docPart>
      <w:docPartPr>
        <w:name w:val="B60759B4E6924BD49CA383DA453446EF"/>
        <w:category>
          <w:name w:val="General"/>
          <w:gallery w:val="placeholder"/>
        </w:category>
        <w:types>
          <w:type w:val="bbPlcHdr"/>
        </w:types>
        <w:behaviors>
          <w:behavior w:val="content"/>
        </w:behaviors>
        <w:guid w:val="{2EC1CB37-391B-416F-8F34-FB2D9F604974}"/>
      </w:docPartPr>
      <w:docPartBody>
        <w:p w:rsidR="0058667E" w:rsidRDefault="00285E47" w:rsidP="00285E47">
          <w:pPr>
            <w:pStyle w:val="B60759B4E6924BD49CA383DA453446EF"/>
          </w:pPr>
          <w:r w:rsidRPr="00B9189F">
            <w:rPr>
              <w:rStyle w:val="PlaceholderText"/>
            </w:rPr>
            <w:t>Click here to enter text.</w:t>
          </w:r>
        </w:p>
      </w:docPartBody>
    </w:docPart>
    <w:docPart>
      <w:docPartPr>
        <w:name w:val="1E372EA48B8644C0BBFC09BC217E711C"/>
        <w:category>
          <w:name w:val="General"/>
          <w:gallery w:val="placeholder"/>
        </w:category>
        <w:types>
          <w:type w:val="bbPlcHdr"/>
        </w:types>
        <w:behaviors>
          <w:behavior w:val="content"/>
        </w:behaviors>
        <w:guid w:val="{34C223E2-1307-4E07-8C9D-5BB0F622DFA9}"/>
      </w:docPartPr>
      <w:docPartBody>
        <w:p w:rsidR="0058667E" w:rsidRDefault="00285E47" w:rsidP="00285E47">
          <w:pPr>
            <w:pStyle w:val="1E372EA48B8644C0BBFC09BC217E711C"/>
          </w:pPr>
          <w:r w:rsidRPr="00B9189F">
            <w:rPr>
              <w:rStyle w:val="PlaceholderText"/>
            </w:rPr>
            <w:t>Click here to enter text.</w:t>
          </w:r>
        </w:p>
      </w:docPartBody>
    </w:docPart>
    <w:docPart>
      <w:docPartPr>
        <w:name w:val="FC6DD68BD3824E64B0014C5EE1FD9D31"/>
        <w:category>
          <w:name w:val="General"/>
          <w:gallery w:val="placeholder"/>
        </w:category>
        <w:types>
          <w:type w:val="bbPlcHdr"/>
        </w:types>
        <w:behaviors>
          <w:behavior w:val="content"/>
        </w:behaviors>
        <w:guid w:val="{E52632BB-3C50-4BC8-A562-70020D58FC65}"/>
      </w:docPartPr>
      <w:docPartBody>
        <w:p w:rsidR="0058667E" w:rsidRDefault="00285E47" w:rsidP="00285E47">
          <w:pPr>
            <w:pStyle w:val="FC6DD68BD3824E64B0014C5EE1FD9D31"/>
          </w:pPr>
          <w:r w:rsidRPr="00B9189F">
            <w:rPr>
              <w:rStyle w:val="PlaceholderText"/>
            </w:rPr>
            <w:t>Click here to enter text.</w:t>
          </w:r>
        </w:p>
      </w:docPartBody>
    </w:docPart>
    <w:docPart>
      <w:docPartPr>
        <w:name w:val="650A6E3BDEC84C6ABB4C75416D7E79BB"/>
        <w:category>
          <w:name w:val="General"/>
          <w:gallery w:val="placeholder"/>
        </w:category>
        <w:types>
          <w:type w:val="bbPlcHdr"/>
        </w:types>
        <w:behaviors>
          <w:behavior w:val="content"/>
        </w:behaviors>
        <w:guid w:val="{7F461634-F41D-4DE8-8718-CCDA0C8CEC9D}"/>
      </w:docPartPr>
      <w:docPartBody>
        <w:p w:rsidR="0058667E" w:rsidRDefault="00285E47" w:rsidP="00285E47">
          <w:pPr>
            <w:pStyle w:val="650A6E3BDEC84C6ABB4C75416D7E79BB"/>
          </w:pPr>
          <w:r w:rsidRPr="00B9189F">
            <w:rPr>
              <w:rStyle w:val="PlaceholderText"/>
            </w:rPr>
            <w:t>Click here to enter text.</w:t>
          </w:r>
        </w:p>
      </w:docPartBody>
    </w:docPart>
    <w:docPart>
      <w:docPartPr>
        <w:name w:val="2A02B7D793B343B79C79EC7D55F45BF5"/>
        <w:category>
          <w:name w:val="General"/>
          <w:gallery w:val="placeholder"/>
        </w:category>
        <w:types>
          <w:type w:val="bbPlcHdr"/>
        </w:types>
        <w:behaviors>
          <w:behavior w:val="content"/>
        </w:behaviors>
        <w:guid w:val="{E2BCE1DD-6226-4071-B49B-5DADF3D72820}"/>
      </w:docPartPr>
      <w:docPartBody>
        <w:p w:rsidR="0058667E" w:rsidRDefault="00285E47" w:rsidP="00285E47">
          <w:pPr>
            <w:pStyle w:val="2A02B7D793B343B79C79EC7D55F45BF5"/>
          </w:pPr>
          <w:r w:rsidRPr="00B9189F">
            <w:rPr>
              <w:rStyle w:val="PlaceholderText"/>
            </w:rPr>
            <w:t>Click here to enter text.</w:t>
          </w:r>
        </w:p>
      </w:docPartBody>
    </w:docPart>
    <w:docPart>
      <w:docPartPr>
        <w:name w:val="7E57DC19DECD4325ACCB7F02DF56B9F2"/>
        <w:category>
          <w:name w:val="General"/>
          <w:gallery w:val="placeholder"/>
        </w:category>
        <w:types>
          <w:type w:val="bbPlcHdr"/>
        </w:types>
        <w:behaviors>
          <w:behavior w:val="content"/>
        </w:behaviors>
        <w:guid w:val="{8FD9D39C-7AC5-47A1-899C-D3E669075CED}"/>
      </w:docPartPr>
      <w:docPartBody>
        <w:p w:rsidR="0058667E" w:rsidRDefault="00285E47" w:rsidP="00285E47">
          <w:pPr>
            <w:pStyle w:val="7E57DC19DECD4325ACCB7F02DF56B9F2"/>
          </w:pPr>
          <w:r w:rsidRPr="00B9189F">
            <w:rPr>
              <w:rStyle w:val="PlaceholderText"/>
            </w:rPr>
            <w:t>Click here to enter text.</w:t>
          </w:r>
        </w:p>
      </w:docPartBody>
    </w:docPart>
    <w:docPart>
      <w:docPartPr>
        <w:name w:val="6D958A4974844601A1E560A940976F99"/>
        <w:category>
          <w:name w:val="General"/>
          <w:gallery w:val="placeholder"/>
        </w:category>
        <w:types>
          <w:type w:val="bbPlcHdr"/>
        </w:types>
        <w:behaviors>
          <w:behavior w:val="content"/>
        </w:behaviors>
        <w:guid w:val="{E3CE0487-7A7F-4DE6-A00E-3EFBE10687A6}"/>
      </w:docPartPr>
      <w:docPartBody>
        <w:p w:rsidR="0058667E" w:rsidRDefault="00285E47" w:rsidP="00285E47">
          <w:pPr>
            <w:pStyle w:val="6D958A4974844601A1E560A940976F99"/>
          </w:pPr>
          <w:r w:rsidRPr="00B9189F">
            <w:rPr>
              <w:rStyle w:val="PlaceholderText"/>
            </w:rPr>
            <w:t>Click here to enter text.</w:t>
          </w:r>
        </w:p>
      </w:docPartBody>
    </w:docPart>
    <w:docPart>
      <w:docPartPr>
        <w:name w:val="8B46B5F52B28453CAA702403B978F097"/>
        <w:category>
          <w:name w:val="General"/>
          <w:gallery w:val="placeholder"/>
        </w:category>
        <w:types>
          <w:type w:val="bbPlcHdr"/>
        </w:types>
        <w:behaviors>
          <w:behavior w:val="content"/>
        </w:behaviors>
        <w:guid w:val="{97EFB0FF-A7FD-4796-96A4-D0A275B23180}"/>
      </w:docPartPr>
      <w:docPartBody>
        <w:p w:rsidR="0058667E" w:rsidRDefault="00285E47" w:rsidP="00285E47">
          <w:pPr>
            <w:pStyle w:val="8B46B5F52B28453CAA702403B978F097"/>
          </w:pPr>
          <w:r w:rsidRPr="00B9189F">
            <w:rPr>
              <w:rStyle w:val="PlaceholderText"/>
            </w:rPr>
            <w:t>Click here to enter text.</w:t>
          </w:r>
        </w:p>
      </w:docPartBody>
    </w:docPart>
    <w:docPart>
      <w:docPartPr>
        <w:name w:val="01309F09F9D04B31BCE208C85DC3FA77"/>
        <w:category>
          <w:name w:val="General"/>
          <w:gallery w:val="placeholder"/>
        </w:category>
        <w:types>
          <w:type w:val="bbPlcHdr"/>
        </w:types>
        <w:behaviors>
          <w:behavior w:val="content"/>
        </w:behaviors>
        <w:guid w:val="{2498E78E-68D4-4786-A6E2-D21303A3EB4B}"/>
      </w:docPartPr>
      <w:docPartBody>
        <w:p w:rsidR="0058667E" w:rsidRDefault="00285E47" w:rsidP="00285E47">
          <w:pPr>
            <w:pStyle w:val="01309F09F9D04B31BCE208C85DC3FA77"/>
          </w:pPr>
          <w:r w:rsidRPr="00B9189F">
            <w:rPr>
              <w:rStyle w:val="PlaceholderText"/>
            </w:rPr>
            <w:t>Click here to enter text.</w:t>
          </w:r>
        </w:p>
      </w:docPartBody>
    </w:docPart>
    <w:docPart>
      <w:docPartPr>
        <w:name w:val="02021FBC653E4E5C9FBCA06DC0278064"/>
        <w:category>
          <w:name w:val="General"/>
          <w:gallery w:val="placeholder"/>
        </w:category>
        <w:types>
          <w:type w:val="bbPlcHdr"/>
        </w:types>
        <w:behaviors>
          <w:behavior w:val="content"/>
        </w:behaviors>
        <w:guid w:val="{391180A7-767D-443A-83EA-440F127FB85B}"/>
      </w:docPartPr>
      <w:docPartBody>
        <w:p w:rsidR="0058667E" w:rsidRDefault="00285E47" w:rsidP="00285E47">
          <w:pPr>
            <w:pStyle w:val="02021FBC653E4E5C9FBCA06DC0278064"/>
          </w:pPr>
          <w:r w:rsidRPr="00B9189F">
            <w:rPr>
              <w:rStyle w:val="PlaceholderText"/>
            </w:rPr>
            <w:t>Click here to enter text.</w:t>
          </w:r>
        </w:p>
      </w:docPartBody>
    </w:docPart>
    <w:docPart>
      <w:docPartPr>
        <w:name w:val="97F47F57387749B7BF1ACE290466E13F"/>
        <w:category>
          <w:name w:val="General"/>
          <w:gallery w:val="placeholder"/>
        </w:category>
        <w:types>
          <w:type w:val="bbPlcHdr"/>
        </w:types>
        <w:behaviors>
          <w:behavior w:val="content"/>
        </w:behaviors>
        <w:guid w:val="{020DD1DA-6C9E-4695-B527-78C07E833EEF}"/>
      </w:docPartPr>
      <w:docPartBody>
        <w:p w:rsidR="0058667E" w:rsidRDefault="00285E47" w:rsidP="00285E47">
          <w:pPr>
            <w:pStyle w:val="97F47F57387749B7BF1ACE290466E13F"/>
          </w:pPr>
          <w:r w:rsidRPr="00B9189F">
            <w:rPr>
              <w:rStyle w:val="PlaceholderText"/>
            </w:rPr>
            <w:t>Click here to enter text.</w:t>
          </w:r>
        </w:p>
      </w:docPartBody>
    </w:docPart>
    <w:docPart>
      <w:docPartPr>
        <w:name w:val="04ED7C52951C4DF4BC2C83C565258E88"/>
        <w:category>
          <w:name w:val="General"/>
          <w:gallery w:val="placeholder"/>
        </w:category>
        <w:types>
          <w:type w:val="bbPlcHdr"/>
        </w:types>
        <w:behaviors>
          <w:behavior w:val="content"/>
        </w:behaviors>
        <w:guid w:val="{6F3AF1AB-CE43-470A-89AD-398E9AA4FCB4}"/>
      </w:docPartPr>
      <w:docPartBody>
        <w:p w:rsidR="0058667E" w:rsidRDefault="00285E47" w:rsidP="00285E47">
          <w:pPr>
            <w:pStyle w:val="04ED7C52951C4DF4BC2C83C565258E88"/>
          </w:pPr>
          <w:r w:rsidRPr="00B9189F">
            <w:rPr>
              <w:rStyle w:val="PlaceholderText"/>
            </w:rPr>
            <w:t>Click here to enter text.</w:t>
          </w:r>
        </w:p>
      </w:docPartBody>
    </w:docPart>
    <w:docPart>
      <w:docPartPr>
        <w:name w:val="C57BF75AE34E4D928AF4DBC8FA85E1DC"/>
        <w:category>
          <w:name w:val="General"/>
          <w:gallery w:val="placeholder"/>
        </w:category>
        <w:types>
          <w:type w:val="bbPlcHdr"/>
        </w:types>
        <w:behaviors>
          <w:behavior w:val="content"/>
        </w:behaviors>
        <w:guid w:val="{0F92AE0A-1090-48F4-A4D8-DB233D05DAE2}"/>
      </w:docPartPr>
      <w:docPartBody>
        <w:p w:rsidR="0058667E" w:rsidRDefault="00285E47" w:rsidP="00285E47">
          <w:pPr>
            <w:pStyle w:val="C57BF75AE34E4D928AF4DBC8FA85E1DC"/>
          </w:pPr>
          <w:r w:rsidRPr="00B9189F">
            <w:rPr>
              <w:rStyle w:val="PlaceholderText"/>
            </w:rPr>
            <w:t>Click here to enter text.</w:t>
          </w:r>
        </w:p>
      </w:docPartBody>
    </w:docPart>
    <w:docPart>
      <w:docPartPr>
        <w:name w:val="1DD9B433D82E4560ADF701294D9B0C3F"/>
        <w:category>
          <w:name w:val="General"/>
          <w:gallery w:val="placeholder"/>
        </w:category>
        <w:types>
          <w:type w:val="bbPlcHdr"/>
        </w:types>
        <w:behaviors>
          <w:behavior w:val="content"/>
        </w:behaviors>
        <w:guid w:val="{9806A98C-590B-4509-B814-573DB350EB91}"/>
      </w:docPartPr>
      <w:docPartBody>
        <w:p w:rsidR="0058667E" w:rsidRDefault="00285E47" w:rsidP="00285E47">
          <w:pPr>
            <w:pStyle w:val="1DD9B433D82E4560ADF701294D9B0C3F"/>
          </w:pPr>
          <w:r w:rsidRPr="00B9189F">
            <w:rPr>
              <w:rStyle w:val="PlaceholderText"/>
            </w:rPr>
            <w:t>Click here to enter text.</w:t>
          </w:r>
        </w:p>
      </w:docPartBody>
    </w:docPart>
    <w:docPart>
      <w:docPartPr>
        <w:name w:val="120403371918497286F52C0327C09B0A"/>
        <w:category>
          <w:name w:val="General"/>
          <w:gallery w:val="placeholder"/>
        </w:category>
        <w:types>
          <w:type w:val="bbPlcHdr"/>
        </w:types>
        <w:behaviors>
          <w:behavior w:val="content"/>
        </w:behaviors>
        <w:guid w:val="{A933ED5E-06AA-43F6-9489-53307C2A4472}"/>
      </w:docPartPr>
      <w:docPartBody>
        <w:p w:rsidR="0058667E" w:rsidRDefault="00285E47" w:rsidP="00285E47">
          <w:pPr>
            <w:pStyle w:val="120403371918497286F52C0327C09B0A"/>
          </w:pPr>
          <w:r w:rsidRPr="00B9189F">
            <w:rPr>
              <w:rStyle w:val="PlaceholderText"/>
            </w:rPr>
            <w:t>Click here to enter text.</w:t>
          </w:r>
        </w:p>
      </w:docPartBody>
    </w:docPart>
    <w:docPart>
      <w:docPartPr>
        <w:name w:val="F77E25D029B14448B24743FCD3B9F962"/>
        <w:category>
          <w:name w:val="General"/>
          <w:gallery w:val="placeholder"/>
        </w:category>
        <w:types>
          <w:type w:val="bbPlcHdr"/>
        </w:types>
        <w:behaviors>
          <w:behavior w:val="content"/>
        </w:behaviors>
        <w:guid w:val="{49C465B9-2DD8-4E2A-867B-2685BE2DBE0B}"/>
      </w:docPartPr>
      <w:docPartBody>
        <w:p w:rsidR="0058667E" w:rsidRDefault="00285E47" w:rsidP="00285E47">
          <w:pPr>
            <w:pStyle w:val="F77E25D029B14448B24743FCD3B9F962"/>
          </w:pPr>
          <w:r w:rsidRPr="00B9189F">
            <w:rPr>
              <w:rStyle w:val="PlaceholderText"/>
            </w:rPr>
            <w:t>Click here to enter text.</w:t>
          </w:r>
        </w:p>
      </w:docPartBody>
    </w:docPart>
    <w:docPart>
      <w:docPartPr>
        <w:name w:val="42962B56DF0446A2B152CF8F04D7AE7F"/>
        <w:category>
          <w:name w:val="General"/>
          <w:gallery w:val="placeholder"/>
        </w:category>
        <w:types>
          <w:type w:val="bbPlcHdr"/>
        </w:types>
        <w:behaviors>
          <w:behavior w:val="content"/>
        </w:behaviors>
        <w:guid w:val="{76F84623-151E-496A-B400-9FBB6FEF2F70}"/>
      </w:docPartPr>
      <w:docPartBody>
        <w:p w:rsidR="0058667E" w:rsidRDefault="00285E47" w:rsidP="00285E47">
          <w:pPr>
            <w:pStyle w:val="42962B56DF0446A2B152CF8F04D7AE7F"/>
          </w:pPr>
          <w:r w:rsidRPr="00B9189F">
            <w:rPr>
              <w:rStyle w:val="PlaceholderText"/>
            </w:rPr>
            <w:t>Click here to enter text.</w:t>
          </w:r>
        </w:p>
      </w:docPartBody>
    </w:docPart>
    <w:docPart>
      <w:docPartPr>
        <w:name w:val="82496E2CCCE4458F8C4CA674B82219CC"/>
        <w:category>
          <w:name w:val="General"/>
          <w:gallery w:val="placeholder"/>
        </w:category>
        <w:types>
          <w:type w:val="bbPlcHdr"/>
        </w:types>
        <w:behaviors>
          <w:behavior w:val="content"/>
        </w:behaviors>
        <w:guid w:val="{CC6140CC-3B18-4C35-A0EC-9AB19EF33460}"/>
      </w:docPartPr>
      <w:docPartBody>
        <w:p w:rsidR="0058667E" w:rsidRDefault="00285E47" w:rsidP="00285E47">
          <w:pPr>
            <w:pStyle w:val="82496E2CCCE4458F8C4CA674B82219CC"/>
          </w:pPr>
          <w:r w:rsidRPr="00B9189F">
            <w:rPr>
              <w:rStyle w:val="PlaceholderText"/>
            </w:rPr>
            <w:t>Click here to enter text.</w:t>
          </w:r>
        </w:p>
      </w:docPartBody>
    </w:docPart>
    <w:docPart>
      <w:docPartPr>
        <w:name w:val="3522A35431C4431D9EE61089F9E4C9BF"/>
        <w:category>
          <w:name w:val="General"/>
          <w:gallery w:val="placeholder"/>
        </w:category>
        <w:types>
          <w:type w:val="bbPlcHdr"/>
        </w:types>
        <w:behaviors>
          <w:behavior w:val="content"/>
        </w:behaviors>
        <w:guid w:val="{A6F1E510-7482-4F7F-AB15-B6556CD2C230}"/>
      </w:docPartPr>
      <w:docPartBody>
        <w:p w:rsidR="0058667E" w:rsidRDefault="00285E47" w:rsidP="00285E47">
          <w:pPr>
            <w:pStyle w:val="3522A35431C4431D9EE61089F9E4C9BF"/>
          </w:pPr>
          <w:r w:rsidRPr="00B9189F">
            <w:rPr>
              <w:rStyle w:val="PlaceholderText"/>
            </w:rPr>
            <w:t>Click here to enter text.</w:t>
          </w:r>
        </w:p>
      </w:docPartBody>
    </w:docPart>
    <w:docPart>
      <w:docPartPr>
        <w:name w:val="D2B3DB158BDF4C9E80E25254ABE3A3C7"/>
        <w:category>
          <w:name w:val="General"/>
          <w:gallery w:val="placeholder"/>
        </w:category>
        <w:types>
          <w:type w:val="bbPlcHdr"/>
        </w:types>
        <w:behaviors>
          <w:behavior w:val="content"/>
        </w:behaviors>
        <w:guid w:val="{FE52ADA0-0B2F-44AE-B166-490D0B5651B4}"/>
      </w:docPartPr>
      <w:docPartBody>
        <w:p w:rsidR="0058667E" w:rsidRDefault="00285E47" w:rsidP="00285E47">
          <w:pPr>
            <w:pStyle w:val="D2B3DB158BDF4C9E80E25254ABE3A3C7"/>
          </w:pPr>
          <w:r w:rsidRPr="00B9189F">
            <w:rPr>
              <w:rStyle w:val="PlaceholderText"/>
            </w:rPr>
            <w:t>Click here to enter text.</w:t>
          </w:r>
        </w:p>
      </w:docPartBody>
    </w:docPart>
    <w:docPart>
      <w:docPartPr>
        <w:name w:val="A71EA202A03246AC8E7501DD6B2C5E5D"/>
        <w:category>
          <w:name w:val="General"/>
          <w:gallery w:val="placeholder"/>
        </w:category>
        <w:types>
          <w:type w:val="bbPlcHdr"/>
        </w:types>
        <w:behaviors>
          <w:behavior w:val="content"/>
        </w:behaviors>
        <w:guid w:val="{8D445816-313F-43EA-A361-7DE366CDBBB1}"/>
      </w:docPartPr>
      <w:docPartBody>
        <w:p w:rsidR="0058667E" w:rsidRDefault="00285E47" w:rsidP="00285E47">
          <w:pPr>
            <w:pStyle w:val="A71EA202A03246AC8E7501DD6B2C5E5D"/>
          </w:pPr>
          <w:r w:rsidRPr="00B9189F">
            <w:rPr>
              <w:rStyle w:val="PlaceholderText"/>
            </w:rPr>
            <w:t>Click here to enter text.</w:t>
          </w:r>
        </w:p>
      </w:docPartBody>
    </w:docPart>
    <w:docPart>
      <w:docPartPr>
        <w:name w:val="BEA2E208CB00429A899D6EFC3B41E193"/>
        <w:category>
          <w:name w:val="General"/>
          <w:gallery w:val="placeholder"/>
        </w:category>
        <w:types>
          <w:type w:val="bbPlcHdr"/>
        </w:types>
        <w:behaviors>
          <w:behavior w:val="content"/>
        </w:behaviors>
        <w:guid w:val="{3AFD2CE9-424E-4C5B-85E7-2EAF495F85CF}"/>
      </w:docPartPr>
      <w:docPartBody>
        <w:p w:rsidR="0058667E" w:rsidRDefault="00285E47" w:rsidP="00285E47">
          <w:pPr>
            <w:pStyle w:val="BEA2E208CB00429A899D6EFC3B41E193"/>
          </w:pPr>
          <w:r w:rsidRPr="00B9189F">
            <w:rPr>
              <w:rStyle w:val="PlaceholderText"/>
            </w:rPr>
            <w:t>Click here to enter text.</w:t>
          </w:r>
        </w:p>
      </w:docPartBody>
    </w:docPart>
    <w:docPart>
      <w:docPartPr>
        <w:name w:val="09DBEE91CBD34DA1AF866E1827DD0A87"/>
        <w:category>
          <w:name w:val="General"/>
          <w:gallery w:val="placeholder"/>
        </w:category>
        <w:types>
          <w:type w:val="bbPlcHdr"/>
        </w:types>
        <w:behaviors>
          <w:behavior w:val="content"/>
        </w:behaviors>
        <w:guid w:val="{FDFBBAAA-7DA1-4D77-A8B8-937C1844F9AE}"/>
      </w:docPartPr>
      <w:docPartBody>
        <w:p w:rsidR="0058667E" w:rsidRDefault="00285E47" w:rsidP="00285E47">
          <w:pPr>
            <w:pStyle w:val="09DBEE91CBD34DA1AF866E1827DD0A87"/>
          </w:pPr>
          <w:r w:rsidRPr="00B9189F">
            <w:rPr>
              <w:rStyle w:val="PlaceholderText"/>
            </w:rPr>
            <w:t>Click here to enter text.</w:t>
          </w:r>
        </w:p>
      </w:docPartBody>
    </w:docPart>
    <w:docPart>
      <w:docPartPr>
        <w:name w:val="E57839F1BDDF408DB2D8A078B9DAD936"/>
        <w:category>
          <w:name w:val="General"/>
          <w:gallery w:val="placeholder"/>
        </w:category>
        <w:types>
          <w:type w:val="bbPlcHdr"/>
        </w:types>
        <w:behaviors>
          <w:behavior w:val="content"/>
        </w:behaviors>
        <w:guid w:val="{5F3F7583-5879-4124-89E9-AEA7B53BBD3A}"/>
      </w:docPartPr>
      <w:docPartBody>
        <w:p w:rsidR="0058667E" w:rsidRDefault="00285E47" w:rsidP="00285E47">
          <w:pPr>
            <w:pStyle w:val="E57839F1BDDF408DB2D8A078B9DAD936"/>
          </w:pPr>
          <w:r w:rsidRPr="00B9189F">
            <w:rPr>
              <w:rStyle w:val="PlaceholderText"/>
            </w:rPr>
            <w:t>Click here to enter text.</w:t>
          </w:r>
        </w:p>
      </w:docPartBody>
    </w:docPart>
    <w:docPart>
      <w:docPartPr>
        <w:name w:val="84C40C360E39440AB20C4E66E278920D"/>
        <w:category>
          <w:name w:val="General"/>
          <w:gallery w:val="placeholder"/>
        </w:category>
        <w:types>
          <w:type w:val="bbPlcHdr"/>
        </w:types>
        <w:behaviors>
          <w:behavior w:val="content"/>
        </w:behaviors>
        <w:guid w:val="{8C4D69C5-F972-4E81-ADD6-051D385C6156}"/>
      </w:docPartPr>
      <w:docPartBody>
        <w:p w:rsidR="0058667E" w:rsidRDefault="00285E47" w:rsidP="00285E47">
          <w:pPr>
            <w:pStyle w:val="84C40C360E39440AB20C4E66E278920D"/>
          </w:pPr>
          <w:r w:rsidRPr="00B9189F">
            <w:rPr>
              <w:rStyle w:val="PlaceholderText"/>
            </w:rPr>
            <w:t>Click here to enter text.</w:t>
          </w:r>
        </w:p>
      </w:docPartBody>
    </w:docPart>
    <w:docPart>
      <w:docPartPr>
        <w:name w:val="63EAE96D44764DC2A0E24C7DB28381C2"/>
        <w:category>
          <w:name w:val="General"/>
          <w:gallery w:val="placeholder"/>
        </w:category>
        <w:types>
          <w:type w:val="bbPlcHdr"/>
        </w:types>
        <w:behaviors>
          <w:behavior w:val="content"/>
        </w:behaviors>
        <w:guid w:val="{1C367905-4685-4B58-8B60-7E68BBF7C6E6}"/>
      </w:docPartPr>
      <w:docPartBody>
        <w:p w:rsidR="0058667E" w:rsidRDefault="00285E47" w:rsidP="00285E47">
          <w:pPr>
            <w:pStyle w:val="63EAE96D44764DC2A0E24C7DB28381C2"/>
          </w:pPr>
          <w:r w:rsidRPr="00B9189F">
            <w:rPr>
              <w:rStyle w:val="PlaceholderText"/>
            </w:rPr>
            <w:t>Click here to enter text.</w:t>
          </w:r>
        </w:p>
      </w:docPartBody>
    </w:docPart>
    <w:docPart>
      <w:docPartPr>
        <w:name w:val="ED46A329E93748FAB5852F53E03EEF8B"/>
        <w:category>
          <w:name w:val="General"/>
          <w:gallery w:val="placeholder"/>
        </w:category>
        <w:types>
          <w:type w:val="bbPlcHdr"/>
        </w:types>
        <w:behaviors>
          <w:behavior w:val="content"/>
        </w:behaviors>
        <w:guid w:val="{A8F54EE6-1BD6-4C5B-A9C6-AC1E2D17CE08}"/>
      </w:docPartPr>
      <w:docPartBody>
        <w:p w:rsidR="0058667E" w:rsidRDefault="00285E47" w:rsidP="00285E47">
          <w:pPr>
            <w:pStyle w:val="ED46A329E93748FAB5852F53E03EEF8B"/>
          </w:pPr>
          <w:r w:rsidRPr="00B9189F">
            <w:rPr>
              <w:rStyle w:val="PlaceholderText"/>
            </w:rPr>
            <w:t>Click here to enter text.</w:t>
          </w:r>
        </w:p>
      </w:docPartBody>
    </w:docPart>
    <w:docPart>
      <w:docPartPr>
        <w:name w:val="C8C8C6163B1D4E0BBC33AC5048714699"/>
        <w:category>
          <w:name w:val="General"/>
          <w:gallery w:val="placeholder"/>
        </w:category>
        <w:types>
          <w:type w:val="bbPlcHdr"/>
        </w:types>
        <w:behaviors>
          <w:behavior w:val="content"/>
        </w:behaviors>
        <w:guid w:val="{4D1E2892-2B11-422D-B819-7B7BDA117639}"/>
      </w:docPartPr>
      <w:docPartBody>
        <w:p w:rsidR="0058667E" w:rsidRDefault="00285E47" w:rsidP="00285E47">
          <w:pPr>
            <w:pStyle w:val="C8C8C6163B1D4E0BBC33AC5048714699"/>
          </w:pPr>
          <w:r w:rsidRPr="00B9189F">
            <w:rPr>
              <w:rStyle w:val="PlaceholderText"/>
            </w:rPr>
            <w:t>Click here to enter text.</w:t>
          </w:r>
        </w:p>
      </w:docPartBody>
    </w:docPart>
    <w:docPart>
      <w:docPartPr>
        <w:name w:val="BAA0B2452CA24215A8E83345050544B1"/>
        <w:category>
          <w:name w:val="General"/>
          <w:gallery w:val="placeholder"/>
        </w:category>
        <w:types>
          <w:type w:val="bbPlcHdr"/>
        </w:types>
        <w:behaviors>
          <w:behavior w:val="content"/>
        </w:behaviors>
        <w:guid w:val="{F62AD71A-8AB0-48A4-9AD6-550516012E1B}"/>
      </w:docPartPr>
      <w:docPartBody>
        <w:p w:rsidR="0058667E" w:rsidRDefault="00285E47" w:rsidP="00285E47">
          <w:pPr>
            <w:pStyle w:val="BAA0B2452CA24215A8E83345050544B1"/>
          </w:pPr>
          <w:r w:rsidRPr="00B9189F">
            <w:rPr>
              <w:rStyle w:val="PlaceholderText"/>
            </w:rPr>
            <w:t>Click here to enter text.</w:t>
          </w:r>
        </w:p>
      </w:docPartBody>
    </w:docPart>
    <w:docPart>
      <w:docPartPr>
        <w:name w:val="AA5240E61DAB459DBB8137C01C343118"/>
        <w:category>
          <w:name w:val="General"/>
          <w:gallery w:val="placeholder"/>
        </w:category>
        <w:types>
          <w:type w:val="bbPlcHdr"/>
        </w:types>
        <w:behaviors>
          <w:behavior w:val="content"/>
        </w:behaviors>
        <w:guid w:val="{838DCC68-5995-4EBA-B534-02E0C63F18FE}"/>
      </w:docPartPr>
      <w:docPartBody>
        <w:p w:rsidR="0058667E" w:rsidRDefault="00285E47" w:rsidP="00285E47">
          <w:pPr>
            <w:pStyle w:val="AA5240E61DAB459DBB8137C01C343118"/>
          </w:pPr>
          <w:r w:rsidRPr="00B9189F">
            <w:rPr>
              <w:rStyle w:val="PlaceholderText"/>
            </w:rPr>
            <w:t>Click here to enter text.</w:t>
          </w:r>
        </w:p>
      </w:docPartBody>
    </w:docPart>
    <w:docPart>
      <w:docPartPr>
        <w:name w:val="B561BF4655FC4CFB89AA75225E32C119"/>
        <w:category>
          <w:name w:val="General"/>
          <w:gallery w:val="placeholder"/>
        </w:category>
        <w:types>
          <w:type w:val="bbPlcHdr"/>
        </w:types>
        <w:behaviors>
          <w:behavior w:val="content"/>
        </w:behaviors>
        <w:guid w:val="{D272E86E-B5B5-4AC5-BAC7-AA84F1417E14}"/>
      </w:docPartPr>
      <w:docPartBody>
        <w:p w:rsidR="0058667E" w:rsidRDefault="00285E47" w:rsidP="00285E47">
          <w:pPr>
            <w:pStyle w:val="B561BF4655FC4CFB89AA75225E32C119"/>
          </w:pPr>
          <w:r w:rsidRPr="00B9189F">
            <w:rPr>
              <w:rStyle w:val="PlaceholderText"/>
            </w:rPr>
            <w:t>Click here to enter text.</w:t>
          </w:r>
        </w:p>
      </w:docPartBody>
    </w:docPart>
    <w:docPart>
      <w:docPartPr>
        <w:name w:val="FC4DD549C0F242A690420881AB3766B8"/>
        <w:category>
          <w:name w:val="General"/>
          <w:gallery w:val="placeholder"/>
        </w:category>
        <w:types>
          <w:type w:val="bbPlcHdr"/>
        </w:types>
        <w:behaviors>
          <w:behavior w:val="content"/>
        </w:behaviors>
        <w:guid w:val="{670EE350-8C02-4842-A0BB-D91F0B165202}"/>
      </w:docPartPr>
      <w:docPartBody>
        <w:p w:rsidR="0058667E" w:rsidRDefault="00285E47" w:rsidP="00285E47">
          <w:pPr>
            <w:pStyle w:val="FC4DD549C0F242A690420881AB3766B8"/>
          </w:pPr>
          <w:r w:rsidRPr="00B9189F">
            <w:rPr>
              <w:rStyle w:val="PlaceholderText"/>
            </w:rPr>
            <w:t>Click here to enter text.</w:t>
          </w:r>
        </w:p>
      </w:docPartBody>
    </w:docPart>
    <w:docPart>
      <w:docPartPr>
        <w:name w:val="DD6BCDA1C1B54FACAC2B5EB052844145"/>
        <w:category>
          <w:name w:val="General"/>
          <w:gallery w:val="placeholder"/>
        </w:category>
        <w:types>
          <w:type w:val="bbPlcHdr"/>
        </w:types>
        <w:behaviors>
          <w:behavior w:val="content"/>
        </w:behaviors>
        <w:guid w:val="{E4FD77EF-4D9A-4D60-A5DE-EFA2BED06B91}"/>
      </w:docPartPr>
      <w:docPartBody>
        <w:p w:rsidR="0058667E" w:rsidRDefault="00285E47" w:rsidP="00285E47">
          <w:pPr>
            <w:pStyle w:val="DD6BCDA1C1B54FACAC2B5EB052844145"/>
          </w:pPr>
          <w:r w:rsidRPr="00B9189F">
            <w:rPr>
              <w:rStyle w:val="PlaceholderText"/>
            </w:rPr>
            <w:t>Click here to enter text.</w:t>
          </w:r>
        </w:p>
      </w:docPartBody>
    </w:docPart>
    <w:docPart>
      <w:docPartPr>
        <w:name w:val="0D1259C8387949228DDFF1A3881B70AA"/>
        <w:category>
          <w:name w:val="General"/>
          <w:gallery w:val="placeholder"/>
        </w:category>
        <w:types>
          <w:type w:val="bbPlcHdr"/>
        </w:types>
        <w:behaviors>
          <w:behavior w:val="content"/>
        </w:behaviors>
        <w:guid w:val="{F3488AB2-3B9C-4810-BD7C-3B2C33880513}"/>
      </w:docPartPr>
      <w:docPartBody>
        <w:p w:rsidR="0058667E" w:rsidRDefault="00285E47" w:rsidP="00285E47">
          <w:pPr>
            <w:pStyle w:val="0D1259C8387949228DDFF1A3881B70AA"/>
          </w:pPr>
          <w:r w:rsidRPr="00B9189F">
            <w:rPr>
              <w:rStyle w:val="PlaceholderText"/>
            </w:rPr>
            <w:t>Click here to enter text.</w:t>
          </w:r>
        </w:p>
      </w:docPartBody>
    </w:docPart>
    <w:docPart>
      <w:docPartPr>
        <w:name w:val="DC7B1814DD7340C78849EC4315406B80"/>
        <w:category>
          <w:name w:val="General"/>
          <w:gallery w:val="placeholder"/>
        </w:category>
        <w:types>
          <w:type w:val="bbPlcHdr"/>
        </w:types>
        <w:behaviors>
          <w:behavior w:val="content"/>
        </w:behaviors>
        <w:guid w:val="{D327E9C6-318B-4710-AF24-79B2D364DA3F}"/>
      </w:docPartPr>
      <w:docPartBody>
        <w:p w:rsidR="0058667E" w:rsidRDefault="00285E47" w:rsidP="00285E47">
          <w:pPr>
            <w:pStyle w:val="DC7B1814DD7340C78849EC4315406B80"/>
          </w:pPr>
          <w:r w:rsidRPr="00B9189F">
            <w:rPr>
              <w:rStyle w:val="PlaceholderText"/>
            </w:rPr>
            <w:t>Click here to enter text.</w:t>
          </w:r>
        </w:p>
      </w:docPartBody>
    </w:docPart>
    <w:docPart>
      <w:docPartPr>
        <w:name w:val="DC3A844C97E84C2EAF4BD3D0F0868278"/>
        <w:category>
          <w:name w:val="General"/>
          <w:gallery w:val="placeholder"/>
        </w:category>
        <w:types>
          <w:type w:val="bbPlcHdr"/>
        </w:types>
        <w:behaviors>
          <w:behavior w:val="content"/>
        </w:behaviors>
        <w:guid w:val="{93E15D65-0038-45F3-A8BC-8F862EB8C714}"/>
      </w:docPartPr>
      <w:docPartBody>
        <w:p w:rsidR="0058667E" w:rsidRDefault="00285E47" w:rsidP="00285E47">
          <w:pPr>
            <w:pStyle w:val="DC3A844C97E84C2EAF4BD3D0F0868278"/>
          </w:pPr>
          <w:r w:rsidRPr="00B9189F">
            <w:rPr>
              <w:rStyle w:val="PlaceholderText"/>
            </w:rPr>
            <w:t>Click here to enter text.</w:t>
          </w:r>
        </w:p>
      </w:docPartBody>
    </w:docPart>
    <w:docPart>
      <w:docPartPr>
        <w:name w:val="E20D9BC786434F8EBF365FC1A5DA1C07"/>
        <w:category>
          <w:name w:val="General"/>
          <w:gallery w:val="placeholder"/>
        </w:category>
        <w:types>
          <w:type w:val="bbPlcHdr"/>
        </w:types>
        <w:behaviors>
          <w:behavior w:val="content"/>
        </w:behaviors>
        <w:guid w:val="{D66D8C92-00E1-4614-A740-D7384F050162}"/>
      </w:docPartPr>
      <w:docPartBody>
        <w:p w:rsidR="0058667E" w:rsidRDefault="00285E47" w:rsidP="00285E47">
          <w:pPr>
            <w:pStyle w:val="E20D9BC786434F8EBF365FC1A5DA1C07"/>
          </w:pPr>
          <w:r w:rsidRPr="00B9189F">
            <w:rPr>
              <w:rStyle w:val="PlaceholderText"/>
            </w:rPr>
            <w:t>Click here to enter text.</w:t>
          </w:r>
        </w:p>
      </w:docPartBody>
    </w:docPart>
    <w:docPart>
      <w:docPartPr>
        <w:name w:val="5AE8DFCF3C2E4D1CB4A328BFFF4A3120"/>
        <w:category>
          <w:name w:val="General"/>
          <w:gallery w:val="placeholder"/>
        </w:category>
        <w:types>
          <w:type w:val="bbPlcHdr"/>
        </w:types>
        <w:behaviors>
          <w:behavior w:val="content"/>
        </w:behaviors>
        <w:guid w:val="{E18EE5A1-8210-4A07-AFA0-37FCF72322C0}"/>
      </w:docPartPr>
      <w:docPartBody>
        <w:p w:rsidR="0058667E" w:rsidRDefault="00285E47" w:rsidP="00285E47">
          <w:pPr>
            <w:pStyle w:val="5AE8DFCF3C2E4D1CB4A328BFFF4A3120"/>
          </w:pPr>
          <w:r w:rsidRPr="00B9189F">
            <w:rPr>
              <w:rStyle w:val="PlaceholderText"/>
            </w:rPr>
            <w:t>Click here to enter text.</w:t>
          </w:r>
        </w:p>
      </w:docPartBody>
    </w:docPart>
    <w:docPart>
      <w:docPartPr>
        <w:name w:val="0CA00F4389474BFDAE6D924C024906A7"/>
        <w:category>
          <w:name w:val="General"/>
          <w:gallery w:val="placeholder"/>
        </w:category>
        <w:types>
          <w:type w:val="bbPlcHdr"/>
        </w:types>
        <w:behaviors>
          <w:behavior w:val="content"/>
        </w:behaviors>
        <w:guid w:val="{995197D7-2733-4C35-B6A8-858FC3D62BF3}"/>
      </w:docPartPr>
      <w:docPartBody>
        <w:p w:rsidR="0058667E" w:rsidRDefault="00285E47" w:rsidP="00285E47">
          <w:pPr>
            <w:pStyle w:val="0CA00F4389474BFDAE6D924C024906A7"/>
          </w:pPr>
          <w:r w:rsidRPr="00B9189F">
            <w:rPr>
              <w:rStyle w:val="PlaceholderText"/>
            </w:rPr>
            <w:t>Click here to enter text.</w:t>
          </w:r>
        </w:p>
      </w:docPartBody>
    </w:docPart>
    <w:docPart>
      <w:docPartPr>
        <w:name w:val="A3D1596B4C1247748494A55DC6E92DB4"/>
        <w:category>
          <w:name w:val="General"/>
          <w:gallery w:val="placeholder"/>
        </w:category>
        <w:types>
          <w:type w:val="bbPlcHdr"/>
        </w:types>
        <w:behaviors>
          <w:behavior w:val="content"/>
        </w:behaviors>
        <w:guid w:val="{695FB07C-5D25-4E48-89C9-A8017E709E54}"/>
      </w:docPartPr>
      <w:docPartBody>
        <w:p w:rsidR="0058667E" w:rsidRDefault="00285E47" w:rsidP="00285E47">
          <w:pPr>
            <w:pStyle w:val="A3D1596B4C1247748494A55DC6E92DB4"/>
          </w:pPr>
          <w:r w:rsidRPr="00B9189F">
            <w:rPr>
              <w:rStyle w:val="PlaceholderText"/>
            </w:rPr>
            <w:t>Click here to enter text.</w:t>
          </w:r>
        </w:p>
      </w:docPartBody>
    </w:docPart>
    <w:docPart>
      <w:docPartPr>
        <w:name w:val="F4C875ADF28B479D98D1F29DE2A41024"/>
        <w:category>
          <w:name w:val="General"/>
          <w:gallery w:val="placeholder"/>
        </w:category>
        <w:types>
          <w:type w:val="bbPlcHdr"/>
        </w:types>
        <w:behaviors>
          <w:behavior w:val="content"/>
        </w:behaviors>
        <w:guid w:val="{D39496D9-45A8-4E64-A3D2-5955E734EB1A}"/>
      </w:docPartPr>
      <w:docPartBody>
        <w:p w:rsidR="0058667E" w:rsidRDefault="00285E47" w:rsidP="00285E47">
          <w:pPr>
            <w:pStyle w:val="F4C875ADF28B479D98D1F29DE2A41024"/>
          </w:pPr>
          <w:r w:rsidRPr="00B9189F">
            <w:rPr>
              <w:rStyle w:val="PlaceholderText"/>
            </w:rPr>
            <w:t>Click here to enter text.</w:t>
          </w:r>
        </w:p>
      </w:docPartBody>
    </w:docPart>
    <w:docPart>
      <w:docPartPr>
        <w:name w:val="D0230177E5E54EC68DF55E29EA84DE3C"/>
        <w:category>
          <w:name w:val="General"/>
          <w:gallery w:val="placeholder"/>
        </w:category>
        <w:types>
          <w:type w:val="bbPlcHdr"/>
        </w:types>
        <w:behaviors>
          <w:behavior w:val="content"/>
        </w:behaviors>
        <w:guid w:val="{6211DE38-B0EA-4420-B35B-35FEE8302EAE}"/>
      </w:docPartPr>
      <w:docPartBody>
        <w:p w:rsidR="0058667E" w:rsidRDefault="00285E47" w:rsidP="00285E47">
          <w:pPr>
            <w:pStyle w:val="D0230177E5E54EC68DF55E29EA84DE3C"/>
          </w:pPr>
          <w:r w:rsidRPr="00B9189F">
            <w:rPr>
              <w:rStyle w:val="PlaceholderText"/>
            </w:rPr>
            <w:t>Click here to enter text.</w:t>
          </w:r>
        </w:p>
      </w:docPartBody>
    </w:docPart>
    <w:docPart>
      <w:docPartPr>
        <w:name w:val="BD29DDECD63C431B92794C40DAEDFAA4"/>
        <w:category>
          <w:name w:val="General"/>
          <w:gallery w:val="placeholder"/>
        </w:category>
        <w:types>
          <w:type w:val="bbPlcHdr"/>
        </w:types>
        <w:behaviors>
          <w:behavior w:val="content"/>
        </w:behaviors>
        <w:guid w:val="{4C85DA11-2827-4BD1-8DDF-FB99BE921509}"/>
      </w:docPartPr>
      <w:docPartBody>
        <w:p w:rsidR="0058667E" w:rsidRDefault="00285E47" w:rsidP="00285E47">
          <w:pPr>
            <w:pStyle w:val="BD29DDECD63C431B92794C40DAEDFAA4"/>
          </w:pPr>
          <w:r w:rsidRPr="00B9189F">
            <w:rPr>
              <w:rStyle w:val="PlaceholderText"/>
            </w:rPr>
            <w:t>Click here to enter text.</w:t>
          </w:r>
        </w:p>
      </w:docPartBody>
    </w:docPart>
    <w:docPart>
      <w:docPartPr>
        <w:name w:val="9D060EE3665246FD9E15B4EB7FD7BAD7"/>
        <w:category>
          <w:name w:val="General"/>
          <w:gallery w:val="placeholder"/>
        </w:category>
        <w:types>
          <w:type w:val="bbPlcHdr"/>
        </w:types>
        <w:behaviors>
          <w:behavior w:val="content"/>
        </w:behaviors>
        <w:guid w:val="{EC76251C-46BE-4B0E-9AA6-84702A26B964}"/>
      </w:docPartPr>
      <w:docPartBody>
        <w:p w:rsidR="0058667E" w:rsidRDefault="00285E47" w:rsidP="00285E47">
          <w:pPr>
            <w:pStyle w:val="9D060EE3665246FD9E15B4EB7FD7BAD7"/>
          </w:pPr>
          <w:r w:rsidRPr="00B9189F">
            <w:rPr>
              <w:rStyle w:val="PlaceholderText"/>
            </w:rPr>
            <w:t>Click here to enter text.</w:t>
          </w:r>
        </w:p>
      </w:docPartBody>
    </w:docPart>
    <w:docPart>
      <w:docPartPr>
        <w:name w:val="9A8762CC5B004756BD41CB0C6CDE802D"/>
        <w:category>
          <w:name w:val="General"/>
          <w:gallery w:val="placeholder"/>
        </w:category>
        <w:types>
          <w:type w:val="bbPlcHdr"/>
        </w:types>
        <w:behaviors>
          <w:behavior w:val="content"/>
        </w:behaviors>
        <w:guid w:val="{EC2105FC-DA4D-4207-86B3-40633C2A025A}"/>
      </w:docPartPr>
      <w:docPartBody>
        <w:p w:rsidR="0058667E" w:rsidRDefault="00285E47" w:rsidP="00285E47">
          <w:pPr>
            <w:pStyle w:val="9A8762CC5B004756BD41CB0C6CDE802D"/>
          </w:pPr>
          <w:r w:rsidRPr="00B9189F">
            <w:rPr>
              <w:rStyle w:val="PlaceholderText"/>
            </w:rPr>
            <w:t>Click here to enter text.</w:t>
          </w:r>
        </w:p>
      </w:docPartBody>
    </w:docPart>
    <w:docPart>
      <w:docPartPr>
        <w:name w:val="64B0D15C901C4534AE49453B16386EBD"/>
        <w:category>
          <w:name w:val="General"/>
          <w:gallery w:val="placeholder"/>
        </w:category>
        <w:types>
          <w:type w:val="bbPlcHdr"/>
        </w:types>
        <w:behaviors>
          <w:behavior w:val="content"/>
        </w:behaviors>
        <w:guid w:val="{3F3DCCA2-D3D4-456E-86ED-97F103F7F889}"/>
      </w:docPartPr>
      <w:docPartBody>
        <w:p w:rsidR="0058667E" w:rsidRDefault="00285E47" w:rsidP="00285E47">
          <w:pPr>
            <w:pStyle w:val="64B0D15C901C4534AE49453B16386EBD"/>
          </w:pPr>
          <w:r w:rsidRPr="00B9189F">
            <w:rPr>
              <w:rStyle w:val="PlaceholderText"/>
            </w:rPr>
            <w:t>Click here to enter text.</w:t>
          </w:r>
        </w:p>
      </w:docPartBody>
    </w:docPart>
    <w:docPart>
      <w:docPartPr>
        <w:name w:val="BCBC1EDD5EC64D3D8210D3DAC1C6CA92"/>
        <w:category>
          <w:name w:val="General"/>
          <w:gallery w:val="placeholder"/>
        </w:category>
        <w:types>
          <w:type w:val="bbPlcHdr"/>
        </w:types>
        <w:behaviors>
          <w:behavior w:val="content"/>
        </w:behaviors>
        <w:guid w:val="{96E26E1D-5CE5-4010-98A1-5A0A1DC1D770}"/>
      </w:docPartPr>
      <w:docPartBody>
        <w:p w:rsidR="0058667E" w:rsidRDefault="00285E47" w:rsidP="00285E47">
          <w:pPr>
            <w:pStyle w:val="BCBC1EDD5EC64D3D8210D3DAC1C6CA92"/>
          </w:pPr>
          <w:r w:rsidRPr="00B9189F">
            <w:rPr>
              <w:rStyle w:val="PlaceholderText"/>
            </w:rPr>
            <w:t>Click here to enter text.</w:t>
          </w:r>
        </w:p>
      </w:docPartBody>
    </w:docPart>
    <w:docPart>
      <w:docPartPr>
        <w:name w:val="7E68B2E76B6B460D9E86B38D619EB8FC"/>
        <w:category>
          <w:name w:val="General"/>
          <w:gallery w:val="placeholder"/>
        </w:category>
        <w:types>
          <w:type w:val="bbPlcHdr"/>
        </w:types>
        <w:behaviors>
          <w:behavior w:val="content"/>
        </w:behaviors>
        <w:guid w:val="{9C63F87F-8B9F-4246-8199-947B74B8F9FB}"/>
      </w:docPartPr>
      <w:docPartBody>
        <w:p w:rsidR="0058667E" w:rsidRDefault="00285E47" w:rsidP="00285E47">
          <w:pPr>
            <w:pStyle w:val="7E68B2E76B6B460D9E86B38D619EB8FC"/>
          </w:pPr>
          <w:r w:rsidRPr="00B9189F">
            <w:rPr>
              <w:rStyle w:val="PlaceholderText"/>
            </w:rPr>
            <w:t>Click here to enter text.</w:t>
          </w:r>
        </w:p>
      </w:docPartBody>
    </w:docPart>
    <w:docPart>
      <w:docPartPr>
        <w:name w:val="EC9A15CE2B5A4D2D887FC9AC9A5B3154"/>
        <w:category>
          <w:name w:val="General"/>
          <w:gallery w:val="placeholder"/>
        </w:category>
        <w:types>
          <w:type w:val="bbPlcHdr"/>
        </w:types>
        <w:behaviors>
          <w:behavior w:val="content"/>
        </w:behaviors>
        <w:guid w:val="{BA1440FC-999D-464F-9FA5-65AD928CD0D8}"/>
      </w:docPartPr>
      <w:docPartBody>
        <w:p w:rsidR="0058667E" w:rsidRDefault="00285E47" w:rsidP="00285E47">
          <w:pPr>
            <w:pStyle w:val="EC9A15CE2B5A4D2D887FC9AC9A5B3154"/>
          </w:pPr>
          <w:r w:rsidRPr="00B9189F">
            <w:rPr>
              <w:rStyle w:val="PlaceholderText"/>
            </w:rPr>
            <w:t>Click here to enter text.</w:t>
          </w:r>
        </w:p>
      </w:docPartBody>
    </w:docPart>
    <w:docPart>
      <w:docPartPr>
        <w:name w:val="3F9C4743152E44E29C56A919DEA8EF9F"/>
        <w:category>
          <w:name w:val="General"/>
          <w:gallery w:val="placeholder"/>
        </w:category>
        <w:types>
          <w:type w:val="bbPlcHdr"/>
        </w:types>
        <w:behaviors>
          <w:behavior w:val="content"/>
        </w:behaviors>
        <w:guid w:val="{6E3904BC-E6AC-49EA-A268-7DE8540A9C5B}"/>
      </w:docPartPr>
      <w:docPartBody>
        <w:p w:rsidR="0058667E" w:rsidRDefault="00285E47" w:rsidP="00285E47">
          <w:pPr>
            <w:pStyle w:val="3F9C4743152E44E29C56A919DEA8EF9F"/>
          </w:pPr>
          <w:r w:rsidRPr="00B9189F">
            <w:rPr>
              <w:rStyle w:val="PlaceholderText"/>
            </w:rPr>
            <w:t>Click here to enter text.</w:t>
          </w:r>
        </w:p>
      </w:docPartBody>
    </w:docPart>
    <w:docPart>
      <w:docPartPr>
        <w:name w:val="5C00517F60134BE081A96CA6A3D31A86"/>
        <w:category>
          <w:name w:val="General"/>
          <w:gallery w:val="placeholder"/>
        </w:category>
        <w:types>
          <w:type w:val="bbPlcHdr"/>
        </w:types>
        <w:behaviors>
          <w:behavior w:val="content"/>
        </w:behaviors>
        <w:guid w:val="{618D3022-1B80-4A00-B715-ADF2D5C73CBE}"/>
      </w:docPartPr>
      <w:docPartBody>
        <w:p w:rsidR="0058667E" w:rsidRDefault="00285E47" w:rsidP="00285E47">
          <w:pPr>
            <w:pStyle w:val="5C00517F60134BE081A96CA6A3D31A86"/>
          </w:pPr>
          <w:r w:rsidRPr="00B9189F">
            <w:rPr>
              <w:rStyle w:val="PlaceholderText"/>
            </w:rPr>
            <w:t>Click here to enter text.</w:t>
          </w:r>
        </w:p>
      </w:docPartBody>
    </w:docPart>
    <w:docPart>
      <w:docPartPr>
        <w:name w:val="E08A7A952B2141E7AC6B5512DF80F588"/>
        <w:category>
          <w:name w:val="General"/>
          <w:gallery w:val="placeholder"/>
        </w:category>
        <w:types>
          <w:type w:val="bbPlcHdr"/>
        </w:types>
        <w:behaviors>
          <w:behavior w:val="content"/>
        </w:behaviors>
        <w:guid w:val="{ED3F157A-4F62-4BB0-BC7F-0EAC8601D6F1}"/>
      </w:docPartPr>
      <w:docPartBody>
        <w:p w:rsidR="0058667E" w:rsidRDefault="00285E47" w:rsidP="00285E47">
          <w:pPr>
            <w:pStyle w:val="E08A7A952B2141E7AC6B5512DF80F588"/>
          </w:pPr>
          <w:r w:rsidRPr="00B9189F">
            <w:rPr>
              <w:rStyle w:val="PlaceholderText"/>
            </w:rPr>
            <w:t>Click here to enter text.</w:t>
          </w:r>
        </w:p>
      </w:docPartBody>
    </w:docPart>
    <w:docPart>
      <w:docPartPr>
        <w:name w:val="782ACF32A30C4A55A12C28DE290F496F"/>
        <w:category>
          <w:name w:val="General"/>
          <w:gallery w:val="placeholder"/>
        </w:category>
        <w:types>
          <w:type w:val="bbPlcHdr"/>
        </w:types>
        <w:behaviors>
          <w:behavior w:val="content"/>
        </w:behaviors>
        <w:guid w:val="{33620A92-31B7-4FF6-86DF-FF0449EC9E95}"/>
      </w:docPartPr>
      <w:docPartBody>
        <w:p w:rsidR="0058667E" w:rsidRDefault="00285E47" w:rsidP="00285E47">
          <w:pPr>
            <w:pStyle w:val="782ACF32A30C4A55A12C28DE290F496F"/>
          </w:pPr>
          <w:r w:rsidRPr="00B9189F">
            <w:rPr>
              <w:rStyle w:val="PlaceholderText"/>
            </w:rPr>
            <w:t>Click here to enter text.</w:t>
          </w:r>
        </w:p>
      </w:docPartBody>
    </w:docPart>
    <w:docPart>
      <w:docPartPr>
        <w:name w:val="B8EEA8DBBFCA48D08AFF7ED0611D44B5"/>
        <w:category>
          <w:name w:val="General"/>
          <w:gallery w:val="placeholder"/>
        </w:category>
        <w:types>
          <w:type w:val="bbPlcHdr"/>
        </w:types>
        <w:behaviors>
          <w:behavior w:val="content"/>
        </w:behaviors>
        <w:guid w:val="{77BC30D2-6BFF-4742-96E0-25CB2098F1CF}"/>
      </w:docPartPr>
      <w:docPartBody>
        <w:p w:rsidR="0058667E" w:rsidRDefault="00285E47" w:rsidP="00285E47">
          <w:pPr>
            <w:pStyle w:val="B8EEA8DBBFCA48D08AFF7ED0611D44B5"/>
          </w:pPr>
          <w:r w:rsidRPr="00B9189F">
            <w:rPr>
              <w:rStyle w:val="PlaceholderText"/>
            </w:rPr>
            <w:t>Click here to enter text.</w:t>
          </w:r>
        </w:p>
      </w:docPartBody>
    </w:docPart>
    <w:docPart>
      <w:docPartPr>
        <w:name w:val="D9A300626D1F48D595D413E035126139"/>
        <w:category>
          <w:name w:val="General"/>
          <w:gallery w:val="placeholder"/>
        </w:category>
        <w:types>
          <w:type w:val="bbPlcHdr"/>
        </w:types>
        <w:behaviors>
          <w:behavior w:val="content"/>
        </w:behaviors>
        <w:guid w:val="{8BB7757D-73EA-4657-B5B6-E889CD78E823}"/>
      </w:docPartPr>
      <w:docPartBody>
        <w:p w:rsidR="0058667E" w:rsidRDefault="00285E47" w:rsidP="00285E47">
          <w:pPr>
            <w:pStyle w:val="D9A300626D1F48D595D413E035126139"/>
          </w:pPr>
          <w:r w:rsidRPr="00B9189F">
            <w:rPr>
              <w:rStyle w:val="PlaceholderText"/>
            </w:rPr>
            <w:t>Click here to enter text.</w:t>
          </w:r>
        </w:p>
      </w:docPartBody>
    </w:docPart>
    <w:docPart>
      <w:docPartPr>
        <w:name w:val="0CC3A32867A547CCAE367F1B73FCA0DF"/>
        <w:category>
          <w:name w:val="General"/>
          <w:gallery w:val="placeholder"/>
        </w:category>
        <w:types>
          <w:type w:val="bbPlcHdr"/>
        </w:types>
        <w:behaviors>
          <w:behavior w:val="content"/>
        </w:behaviors>
        <w:guid w:val="{832B3D68-EA4E-43F2-B01E-9A8FFC4AB1FC}"/>
      </w:docPartPr>
      <w:docPartBody>
        <w:p w:rsidR="0058667E" w:rsidRDefault="00285E47" w:rsidP="00285E47">
          <w:pPr>
            <w:pStyle w:val="0CC3A32867A547CCAE367F1B73FCA0DF"/>
          </w:pPr>
          <w:r w:rsidRPr="00B9189F">
            <w:rPr>
              <w:rStyle w:val="PlaceholderText"/>
            </w:rPr>
            <w:t>Click here to enter text.</w:t>
          </w:r>
        </w:p>
      </w:docPartBody>
    </w:docPart>
    <w:docPart>
      <w:docPartPr>
        <w:name w:val="11556AFF85E2450291C7597BD4F853A5"/>
        <w:category>
          <w:name w:val="General"/>
          <w:gallery w:val="placeholder"/>
        </w:category>
        <w:types>
          <w:type w:val="bbPlcHdr"/>
        </w:types>
        <w:behaviors>
          <w:behavior w:val="content"/>
        </w:behaviors>
        <w:guid w:val="{88CD8522-13D8-4ABE-89C3-DD5E78268C6F}"/>
      </w:docPartPr>
      <w:docPartBody>
        <w:p w:rsidR="0058667E" w:rsidRDefault="00285E47" w:rsidP="00285E47">
          <w:pPr>
            <w:pStyle w:val="11556AFF85E2450291C7597BD4F853A5"/>
          </w:pPr>
          <w:r w:rsidRPr="00B9189F">
            <w:rPr>
              <w:rStyle w:val="PlaceholderText"/>
            </w:rPr>
            <w:t>Click here to enter text.</w:t>
          </w:r>
        </w:p>
      </w:docPartBody>
    </w:docPart>
    <w:docPart>
      <w:docPartPr>
        <w:name w:val="BFAEA0433FD54C9E8D1DD7E758A710AC"/>
        <w:category>
          <w:name w:val="General"/>
          <w:gallery w:val="placeholder"/>
        </w:category>
        <w:types>
          <w:type w:val="bbPlcHdr"/>
        </w:types>
        <w:behaviors>
          <w:behavior w:val="content"/>
        </w:behaviors>
        <w:guid w:val="{0CB7D894-DA4D-4596-A401-195AC086D695}"/>
      </w:docPartPr>
      <w:docPartBody>
        <w:p w:rsidR="0058667E" w:rsidRDefault="00285E47" w:rsidP="00285E47">
          <w:pPr>
            <w:pStyle w:val="BFAEA0433FD54C9E8D1DD7E758A710AC"/>
          </w:pPr>
          <w:r w:rsidRPr="00B9189F">
            <w:rPr>
              <w:rStyle w:val="PlaceholderText"/>
            </w:rPr>
            <w:t>Click here to enter text.</w:t>
          </w:r>
        </w:p>
      </w:docPartBody>
    </w:docPart>
    <w:docPart>
      <w:docPartPr>
        <w:name w:val="0E725232054A40A8BC011CFBADF5FB01"/>
        <w:category>
          <w:name w:val="General"/>
          <w:gallery w:val="placeholder"/>
        </w:category>
        <w:types>
          <w:type w:val="bbPlcHdr"/>
        </w:types>
        <w:behaviors>
          <w:behavior w:val="content"/>
        </w:behaviors>
        <w:guid w:val="{810EA01C-38D8-4DA7-AADD-28AF8B978872}"/>
      </w:docPartPr>
      <w:docPartBody>
        <w:p w:rsidR="0058667E" w:rsidRDefault="00285E47" w:rsidP="00285E47">
          <w:pPr>
            <w:pStyle w:val="0E725232054A40A8BC011CFBADF5FB01"/>
          </w:pPr>
          <w:r w:rsidRPr="00B9189F">
            <w:rPr>
              <w:rStyle w:val="PlaceholderText"/>
            </w:rPr>
            <w:t>Click here to enter text.</w:t>
          </w:r>
        </w:p>
      </w:docPartBody>
    </w:docPart>
    <w:docPart>
      <w:docPartPr>
        <w:name w:val="B53AC8EE5D1B421CA20AA5C845195A77"/>
        <w:category>
          <w:name w:val="General"/>
          <w:gallery w:val="placeholder"/>
        </w:category>
        <w:types>
          <w:type w:val="bbPlcHdr"/>
        </w:types>
        <w:behaviors>
          <w:behavior w:val="content"/>
        </w:behaviors>
        <w:guid w:val="{17DD0726-F9C0-4662-A57A-17C65C23766C}"/>
      </w:docPartPr>
      <w:docPartBody>
        <w:p w:rsidR="0058667E" w:rsidRDefault="00285E47" w:rsidP="00285E47">
          <w:pPr>
            <w:pStyle w:val="B53AC8EE5D1B421CA20AA5C845195A77"/>
          </w:pPr>
          <w:r w:rsidRPr="00B9189F">
            <w:rPr>
              <w:rStyle w:val="PlaceholderText"/>
            </w:rPr>
            <w:t>Click here to enter text.</w:t>
          </w:r>
        </w:p>
      </w:docPartBody>
    </w:docPart>
    <w:docPart>
      <w:docPartPr>
        <w:name w:val="FF486F1D1AAE48D79EBD666CFD3881AC"/>
        <w:category>
          <w:name w:val="General"/>
          <w:gallery w:val="placeholder"/>
        </w:category>
        <w:types>
          <w:type w:val="bbPlcHdr"/>
        </w:types>
        <w:behaviors>
          <w:behavior w:val="content"/>
        </w:behaviors>
        <w:guid w:val="{8271F119-0CB5-4691-87BE-6D31FE20AC5C}"/>
      </w:docPartPr>
      <w:docPartBody>
        <w:p w:rsidR="0058667E" w:rsidRDefault="00285E47" w:rsidP="00285E47">
          <w:pPr>
            <w:pStyle w:val="FF486F1D1AAE48D79EBD666CFD3881AC"/>
          </w:pPr>
          <w:r w:rsidRPr="00B9189F">
            <w:rPr>
              <w:rStyle w:val="PlaceholderText"/>
            </w:rPr>
            <w:t>Click here to enter text.</w:t>
          </w:r>
        </w:p>
      </w:docPartBody>
    </w:docPart>
    <w:docPart>
      <w:docPartPr>
        <w:name w:val="02841AA3F1EB43B78ADF3D8F6AD711DB"/>
        <w:category>
          <w:name w:val="General"/>
          <w:gallery w:val="placeholder"/>
        </w:category>
        <w:types>
          <w:type w:val="bbPlcHdr"/>
        </w:types>
        <w:behaviors>
          <w:behavior w:val="content"/>
        </w:behaviors>
        <w:guid w:val="{AC5C9103-BECC-4015-8261-508D800AE85B}"/>
      </w:docPartPr>
      <w:docPartBody>
        <w:p w:rsidR="0058667E" w:rsidRDefault="00285E47" w:rsidP="00285E47">
          <w:pPr>
            <w:pStyle w:val="02841AA3F1EB43B78ADF3D8F6AD711DB"/>
          </w:pPr>
          <w:r w:rsidRPr="00B9189F">
            <w:rPr>
              <w:rStyle w:val="PlaceholderText"/>
            </w:rPr>
            <w:t>Click here to enter text.</w:t>
          </w:r>
        </w:p>
      </w:docPartBody>
    </w:docPart>
    <w:docPart>
      <w:docPartPr>
        <w:name w:val="285947E6654245999DF5C5D42B779A82"/>
        <w:category>
          <w:name w:val="General"/>
          <w:gallery w:val="placeholder"/>
        </w:category>
        <w:types>
          <w:type w:val="bbPlcHdr"/>
        </w:types>
        <w:behaviors>
          <w:behavior w:val="content"/>
        </w:behaviors>
        <w:guid w:val="{A0C59FC1-4668-4A1C-B19A-59B328F8CB8A}"/>
      </w:docPartPr>
      <w:docPartBody>
        <w:p w:rsidR="0058667E" w:rsidRDefault="00285E47" w:rsidP="00285E47">
          <w:pPr>
            <w:pStyle w:val="285947E6654245999DF5C5D42B779A82"/>
          </w:pPr>
          <w:r w:rsidRPr="00B9189F">
            <w:rPr>
              <w:rStyle w:val="PlaceholderText"/>
            </w:rPr>
            <w:t>Click here to enter text.</w:t>
          </w:r>
        </w:p>
      </w:docPartBody>
    </w:docPart>
    <w:docPart>
      <w:docPartPr>
        <w:name w:val="089B9E68F954473FA3F58FD06F25F9FA"/>
        <w:category>
          <w:name w:val="General"/>
          <w:gallery w:val="placeholder"/>
        </w:category>
        <w:types>
          <w:type w:val="bbPlcHdr"/>
        </w:types>
        <w:behaviors>
          <w:behavior w:val="content"/>
        </w:behaviors>
        <w:guid w:val="{1A682C5D-9331-44E2-A9CF-202A159EB6DC}"/>
      </w:docPartPr>
      <w:docPartBody>
        <w:p w:rsidR="0058667E" w:rsidRDefault="00285E47" w:rsidP="00285E47">
          <w:pPr>
            <w:pStyle w:val="089B9E68F954473FA3F58FD06F25F9FA"/>
          </w:pPr>
          <w:r w:rsidRPr="00B9189F">
            <w:rPr>
              <w:rStyle w:val="PlaceholderText"/>
            </w:rPr>
            <w:t>Click here to enter text.</w:t>
          </w:r>
        </w:p>
      </w:docPartBody>
    </w:docPart>
    <w:docPart>
      <w:docPartPr>
        <w:name w:val="C8A37413D9394740B1EF79056EAB2884"/>
        <w:category>
          <w:name w:val="General"/>
          <w:gallery w:val="placeholder"/>
        </w:category>
        <w:types>
          <w:type w:val="bbPlcHdr"/>
        </w:types>
        <w:behaviors>
          <w:behavior w:val="content"/>
        </w:behaviors>
        <w:guid w:val="{84C39EC1-5CFF-485D-A232-2AC72C33ED4A}"/>
      </w:docPartPr>
      <w:docPartBody>
        <w:p w:rsidR="0058667E" w:rsidRDefault="00285E47" w:rsidP="00285E47">
          <w:pPr>
            <w:pStyle w:val="C8A37413D9394740B1EF79056EAB2884"/>
          </w:pPr>
          <w:r w:rsidRPr="00B9189F">
            <w:rPr>
              <w:rStyle w:val="PlaceholderText"/>
            </w:rPr>
            <w:t>Click here to enter text.</w:t>
          </w:r>
        </w:p>
      </w:docPartBody>
    </w:docPart>
    <w:docPart>
      <w:docPartPr>
        <w:name w:val="935D657FC2AB4BE289993FBC160645F9"/>
        <w:category>
          <w:name w:val="General"/>
          <w:gallery w:val="placeholder"/>
        </w:category>
        <w:types>
          <w:type w:val="bbPlcHdr"/>
        </w:types>
        <w:behaviors>
          <w:behavior w:val="content"/>
        </w:behaviors>
        <w:guid w:val="{5C06071C-87D8-40EE-9F8F-130701994753}"/>
      </w:docPartPr>
      <w:docPartBody>
        <w:p w:rsidR="0058667E" w:rsidRDefault="00285E47" w:rsidP="00285E47">
          <w:pPr>
            <w:pStyle w:val="935D657FC2AB4BE289993FBC160645F9"/>
          </w:pPr>
          <w:r w:rsidRPr="00B9189F">
            <w:rPr>
              <w:rStyle w:val="PlaceholderText"/>
            </w:rPr>
            <w:t>Click here to enter text.</w:t>
          </w:r>
        </w:p>
      </w:docPartBody>
    </w:docPart>
    <w:docPart>
      <w:docPartPr>
        <w:name w:val="8C2BB30E26594FEC851CA30E508D8978"/>
        <w:category>
          <w:name w:val="General"/>
          <w:gallery w:val="placeholder"/>
        </w:category>
        <w:types>
          <w:type w:val="bbPlcHdr"/>
        </w:types>
        <w:behaviors>
          <w:behavior w:val="content"/>
        </w:behaviors>
        <w:guid w:val="{04C595D7-441E-40D9-958F-F652C645FCC1}"/>
      </w:docPartPr>
      <w:docPartBody>
        <w:p w:rsidR="0058667E" w:rsidRDefault="00285E47" w:rsidP="00285E47">
          <w:pPr>
            <w:pStyle w:val="8C2BB30E26594FEC851CA30E508D8978"/>
          </w:pPr>
          <w:r w:rsidRPr="00B9189F">
            <w:rPr>
              <w:rStyle w:val="PlaceholderText"/>
            </w:rPr>
            <w:t>Click here to enter text.</w:t>
          </w:r>
        </w:p>
      </w:docPartBody>
    </w:docPart>
    <w:docPart>
      <w:docPartPr>
        <w:name w:val="8626A0FF549844A9A0F65CC05732DA5D"/>
        <w:category>
          <w:name w:val="General"/>
          <w:gallery w:val="placeholder"/>
        </w:category>
        <w:types>
          <w:type w:val="bbPlcHdr"/>
        </w:types>
        <w:behaviors>
          <w:behavior w:val="content"/>
        </w:behaviors>
        <w:guid w:val="{602A7284-B5E5-4F2D-9A23-88B0CFC84AEE}"/>
      </w:docPartPr>
      <w:docPartBody>
        <w:p w:rsidR="0058667E" w:rsidRDefault="00285E47" w:rsidP="00285E47">
          <w:pPr>
            <w:pStyle w:val="8626A0FF549844A9A0F65CC05732DA5D"/>
          </w:pPr>
          <w:r w:rsidRPr="00B9189F">
            <w:rPr>
              <w:rStyle w:val="PlaceholderText"/>
            </w:rPr>
            <w:t>Click here to enter text.</w:t>
          </w:r>
        </w:p>
      </w:docPartBody>
    </w:docPart>
    <w:docPart>
      <w:docPartPr>
        <w:name w:val="714CE8022A2A4534AC603B357C0D5CA8"/>
        <w:category>
          <w:name w:val="General"/>
          <w:gallery w:val="placeholder"/>
        </w:category>
        <w:types>
          <w:type w:val="bbPlcHdr"/>
        </w:types>
        <w:behaviors>
          <w:behavior w:val="content"/>
        </w:behaviors>
        <w:guid w:val="{2174FD49-39A0-4D4C-A5E8-90CE3F73E13E}"/>
      </w:docPartPr>
      <w:docPartBody>
        <w:p w:rsidR="0058667E" w:rsidRDefault="00285E47" w:rsidP="00285E47">
          <w:pPr>
            <w:pStyle w:val="714CE8022A2A4534AC603B357C0D5CA8"/>
          </w:pPr>
          <w:r w:rsidRPr="00B9189F">
            <w:rPr>
              <w:rStyle w:val="PlaceholderText"/>
            </w:rPr>
            <w:t>Click here to enter text.</w:t>
          </w:r>
        </w:p>
      </w:docPartBody>
    </w:docPart>
    <w:docPart>
      <w:docPartPr>
        <w:name w:val="13ABF6B977244973BF095D7375171355"/>
        <w:category>
          <w:name w:val="General"/>
          <w:gallery w:val="placeholder"/>
        </w:category>
        <w:types>
          <w:type w:val="bbPlcHdr"/>
        </w:types>
        <w:behaviors>
          <w:behavior w:val="content"/>
        </w:behaviors>
        <w:guid w:val="{568B47C4-8B15-4F23-A767-67DDF3EB8F1E}"/>
      </w:docPartPr>
      <w:docPartBody>
        <w:p w:rsidR="0058667E" w:rsidRDefault="00285E47" w:rsidP="00285E47">
          <w:pPr>
            <w:pStyle w:val="13ABF6B977244973BF095D7375171355"/>
          </w:pPr>
          <w:r w:rsidRPr="00B9189F">
            <w:rPr>
              <w:rStyle w:val="PlaceholderText"/>
            </w:rPr>
            <w:t>Click here to enter text.</w:t>
          </w:r>
        </w:p>
      </w:docPartBody>
    </w:docPart>
    <w:docPart>
      <w:docPartPr>
        <w:name w:val="A122881480974E2E9E0B8617E72BE049"/>
        <w:category>
          <w:name w:val="General"/>
          <w:gallery w:val="placeholder"/>
        </w:category>
        <w:types>
          <w:type w:val="bbPlcHdr"/>
        </w:types>
        <w:behaviors>
          <w:behavior w:val="content"/>
        </w:behaviors>
        <w:guid w:val="{20B510A6-0FB1-4257-BF8B-572EF5C57935}"/>
      </w:docPartPr>
      <w:docPartBody>
        <w:p w:rsidR="0058667E" w:rsidRDefault="00285E47" w:rsidP="00285E47">
          <w:pPr>
            <w:pStyle w:val="A122881480974E2E9E0B8617E72BE049"/>
          </w:pPr>
          <w:r w:rsidRPr="00B9189F">
            <w:rPr>
              <w:rStyle w:val="PlaceholderText"/>
            </w:rPr>
            <w:t>Click here to enter text.</w:t>
          </w:r>
        </w:p>
      </w:docPartBody>
    </w:docPart>
    <w:docPart>
      <w:docPartPr>
        <w:name w:val="95126A193DED4D44A8FC3F1F1D26A264"/>
        <w:category>
          <w:name w:val="General"/>
          <w:gallery w:val="placeholder"/>
        </w:category>
        <w:types>
          <w:type w:val="bbPlcHdr"/>
        </w:types>
        <w:behaviors>
          <w:behavior w:val="content"/>
        </w:behaviors>
        <w:guid w:val="{124EC74F-3C58-41AF-ADD3-713CF46612B9}"/>
      </w:docPartPr>
      <w:docPartBody>
        <w:p w:rsidR="0058667E" w:rsidRDefault="00285E47" w:rsidP="00285E47">
          <w:pPr>
            <w:pStyle w:val="95126A193DED4D44A8FC3F1F1D26A264"/>
          </w:pPr>
          <w:r w:rsidRPr="00B9189F">
            <w:rPr>
              <w:rStyle w:val="PlaceholderText"/>
            </w:rPr>
            <w:t>Click here to enter text.</w:t>
          </w:r>
        </w:p>
      </w:docPartBody>
    </w:docPart>
    <w:docPart>
      <w:docPartPr>
        <w:name w:val="2BB3108F03384ED4B0E7C50D66CEA624"/>
        <w:category>
          <w:name w:val="General"/>
          <w:gallery w:val="placeholder"/>
        </w:category>
        <w:types>
          <w:type w:val="bbPlcHdr"/>
        </w:types>
        <w:behaviors>
          <w:behavior w:val="content"/>
        </w:behaviors>
        <w:guid w:val="{896D4BD3-ECF3-49A5-B88C-9F947C80FC3D}"/>
      </w:docPartPr>
      <w:docPartBody>
        <w:p w:rsidR="0058667E" w:rsidRDefault="00285E47" w:rsidP="00285E47">
          <w:pPr>
            <w:pStyle w:val="2BB3108F03384ED4B0E7C50D66CEA624"/>
          </w:pPr>
          <w:r w:rsidRPr="00B9189F">
            <w:rPr>
              <w:rStyle w:val="PlaceholderText"/>
            </w:rPr>
            <w:t>Click here to enter text.</w:t>
          </w:r>
        </w:p>
      </w:docPartBody>
    </w:docPart>
    <w:docPart>
      <w:docPartPr>
        <w:name w:val="4CE5DBD71B42410296D459D922714443"/>
        <w:category>
          <w:name w:val="General"/>
          <w:gallery w:val="placeholder"/>
        </w:category>
        <w:types>
          <w:type w:val="bbPlcHdr"/>
        </w:types>
        <w:behaviors>
          <w:behavior w:val="content"/>
        </w:behaviors>
        <w:guid w:val="{C5628ACA-37AB-4F53-99C7-E592F14A620C}"/>
      </w:docPartPr>
      <w:docPartBody>
        <w:p w:rsidR="0058667E" w:rsidRDefault="00285E47" w:rsidP="00285E47">
          <w:pPr>
            <w:pStyle w:val="4CE5DBD71B42410296D459D922714443"/>
          </w:pPr>
          <w:r w:rsidRPr="00B9189F">
            <w:rPr>
              <w:rStyle w:val="PlaceholderText"/>
            </w:rPr>
            <w:t>Click here to enter text.</w:t>
          </w:r>
        </w:p>
      </w:docPartBody>
    </w:docPart>
    <w:docPart>
      <w:docPartPr>
        <w:name w:val="AEB817D859B445A7A178887C1E08F639"/>
        <w:category>
          <w:name w:val="General"/>
          <w:gallery w:val="placeholder"/>
        </w:category>
        <w:types>
          <w:type w:val="bbPlcHdr"/>
        </w:types>
        <w:behaviors>
          <w:behavior w:val="content"/>
        </w:behaviors>
        <w:guid w:val="{05F08E9F-72FE-4D43-A2D2-BEF1D7CDC122}"/>
      </w:docPartPr>
      <w:docPartBody>
        <w:p w:rsidR="0058667E" w:rsidRDefault="00285E47" w:rsidP="00285E47">
          <w:pPr>
            <w:pStyle w:val="AEB817D859B445A7A178887C1E08F639"/>
          </w:pPr>
          <w:r w:rsidRPr="00B9189F">
            <w:rPr>
              <w:rStyle w:val="PlaceholderText"/>
            </w:rPr>
            <w:t>Click here to enter text.</w:t>
          </w:r>
        </w:p>
      </w:docPartBody>
    </w:docPart>
    <w:docPart>
      <w:docPartPr>
        <w:name w:val="0584EFA4B78F44ED92CD1A5CD36C66BE"/>
        <w:category>
          <w:name w:val="General"/>
          <w:gallery w:val="placeholder"/>
        </w:category>
        <w:types>
          <w:type w:val="bbPlcHdr"/>
        </w:types>
        <w:behaviors>
          <w:behavior w:val="content"/>
        </w:behaviors>
        <w:guid w:val="{C0F6AC43-69E2-4C2F-B67D-F14A4D39158C}"/>
      </w:docPartPr>
      <w:docPartBody>
        <w:p w:rsidR="0058667E" w:rsidRDefault="00285E47" w:rsidP="00285E47">
          <w:pPr>
            <w:pStyle w:val="0584EFA4B78F44ED92CD1A5CD36C66BE"/>
          </w:pPr>
          <w:r w:rsidRPr="00B9189F">
            <w:rPr>
              <w:rStyle w:val="PlaceholderText"/>
            </w:rPr>
            <w:t>Click here to enter text.</w:t>
          </w:r>
        </w:p>
      </w:docPartBody>
    </w:docPart>
    <w:docPart>
      <w:docPartPr>
        <w:name w:val="51FA0BE5207146CF8E2E9CACA972CA40"/>
        <w:category>
          <w:name w:val="General"/>
          <w:gallery w:val="placeholder"/>
        </w:category>
        <w:types>
          <w:type w:val="bbPlcHdr"/>
        </w:types>
        <w:behaviors>
          <w:behavior w:val="content"/>
        </w:behaviors>
        <w:guid w:val="{89A80F82-5B73-4F3E-A70E-A3BD7B41B496}"/>
      </w:docPartPr>
      <w:docPartBody>
        <w:p w:rsidR="0058667E" w:rsidRDefault="00285E47" w:rsidP="00285E47">
          <w:pPr>
            <w:pStyle w:val="51FA0BE5207146CF8E2E9CACA972CA40"/>
          </w:pPr>
          <w:r w:rsidRPr="00B9189F">
            <w:rPr>
              <w:rStyle w:val="PlaceholderText"/>
            </w:rPr>
            <w:t>Click here to enter text.</w:t>
          </w:r>
        </w:p>
      </w:docPartBody>
    </w:docPart>
    <w:docPart>
      <w:docPartPr>
        <w:name w:val="D70739EE8E5B4A80B7757B1F6FAD1745"/>
        <w:category>
          <w:name w:val="General"/>
          <w:gallery w:val="placeholder"/>
        </w:category>
        <w:types>
          <w:type w:val="bbPlcHdr"/>
        </w:types>
        <w:behaviors>
          <w:behavior w:val="content"/>
        </w:behaviors>
        <w:guid w:val="{13BFA9FE-36C1-4637-8988-B05240DFC241}"/>
      </w:docPartPr>
      <w:docPartBody>
        <w:p w:rsidR="0058667E" w:rsidRDefault="00285E47" w:rsidP="00285E47">
          <w:pPr>
            <w:pStyle w:val="D70739EE8E5B4A80B7757B1F6FAD1745"/>
          </w:pPr>
          <w:r w:rsidRPr="00B9189F">
            <w:rPr>
              <w:rStyle w:val="PlaceholderText"/>
            </w:rPr>
            <w:t>Click here to enter text.</w:t>
          </w:r>
        </w:p>
      </w:docPartBody>
    </w:docPart>
    <w:docPart>
      <w:docPartPr>
        <w:name w:val="4D84050495A646ACA47FB37125D4F8D6"/>
        <w:category>
          <w:name w:val="General"/>
          <w:gallery w:val="placeholder"/>
        </w:category>
        <w:types>
          <w:type w:val="bbPlcHdr"/>
        </w:types>
        <w:behaviors>
          <w:behavior w:val="content"/>
        </w:behaviors>
        <w:guid w:val="{8A9682F0-3A0A-424F-ACA0-27A955B9779A}"/>
      </w:docPartPr>
      <w:docPartBody>
        <w:p w:rsidR="0058667E" w:rsidRDefault="00285E47" w:rsidP="00285E47">
          <w:pPr>
            <w:pStyle w:val="4D84050495A646ACA47FB37125D4F8D6"/>
          </w:pPr>
          <w:r w:rsidRPr="00B9189F">
            <w:rPr>
              <w:rStyle w:val="PlaceholderText"/>
            </w:rPr>
            <w:t>Click here to enter text.</w:t>
          </w:r>
        </w:p>
      </w:docPartBody>
    </w:docPart>
    <w:docPart>
      <w:docPartPr>
        <w:name w:val="E289FF8158F442418B2DBEC1C83D1906"/>
        <w:category>
          <w:name w:val="General"/>
          <w:gallery w:val="placeholder"/>
        </w:category>
        <w:types>
          <w:type w:val="bbPlcHdr"/>
        </w:types>
        <w:behaviors>
          <w:behavior w:val="content"/>
        </w:behaviors>
        <w:guid w:val="{89DAB22E-F219-4EBE-BB49-D0CD21883F5F}"/>
      </w:docPartPr>
      <w:docPartBody>
        <w:p w:rsidR="0058667E" w:rsidRDefault="00285E47" w:rsidP="00285E47">
          <w:pPr>
            <w:pStyle w:val="E289FF8158F442418B2DBEC1C83D1906"/>
          </w:pPr>
          <w:r w:rsidRPr="00B9189F">
            <w:rPr>
              <w:rStyle w:val="PlaceholderText"/>
            </w:rPr>
            <w:t>Click here to enter text.</w:t>
          </w:r>
        </w:p>
      </w:docPartBody>
    </w:docPart>
    <w:docPart>
      <w:docPartPr>
        <w:name w:val="60420A964D0943B6B31AD042065DCE20"/>
        <w:category>
          <w:name w:val="General"/>
          <w:gallery w:val="placeholder"/>
        </w:category>
        <w:types>
          <w:type w:val="bbPlcHdr"/>
        </w:types>
        <w:behaviors>
          <w:behavior w:val="content"/>
        </w:behaviors>
        <w:guid w:val="{8955F62E-4FBA-4116-A038-9E83F705A637}"/>
      </w:docPartPr>
      <w:docPartBody>
        <w:p w:rsidR="0058667E" w:rsidRDefault="00285E47" w:rsidP="00285E47">
          <w:pPr>
            <w:pStyle w:val="60420A964D0943B6B31AD042065DCE20"/>
          </w:pPr>
          <w:r w:rsidRPr="00B9189F">
            <w:rPr>
              <w:rStyle w:val="PlaceholderText"/>
            </w:rPr>
            <w:t>Click here to enter text.</w:t>
          </w:r>
        </w:p>
      </w:docPartBody>
    </w:docPart>
    <w:docPart>
      <w:docPartPr>
        <w:name w:val="6C4C6D26D3884DB49CAC335CEC804769"/>
        <w:category>
          <w:name w:val="General"/>
          <w:gallery w:val="placeholder"/>
        </w:category>
        <w:types>
          <w:type w:val="bbPlcHdr"/>
        </w:types>
        <w:behaviors>
          <w:behavior w:val="content"/>
        </w:behaviors>
        <w:guid w:val="{9FFC7F17-13C8-43B6-A514-9717CEB1A2A1}"/>
      </w:docPartPr>
      <w:docPartBody>
        <w:p w:rsidR="0058667E" w:rsidRDefault="00285E47" w:rsidP="00285E47">
          <w:pPr>
            <w:pStyle w:val="6C4C6D26D3884DB49CAC335CEC804769"/>
          </w:pPr>
          <w:r w:rsidRPr="00B9189F">
            <w:rPr>
              <w:rStyle w:val="PlaceholderText"/>
            </w:rPr>
            <w:t>Click here to enter text.</w:t>
          </w:r>
        </w:p>
      </w:docPartBody>
    </w:docPart>
    <w:docPart>
      <w:docPartPr>
        <w:name w:val="367054A2586D4B7B82BC815F825B6577"/>
        <w:category>
          <w:name w:val="General"/>
          <w:gallery w:val="placeholder"/>
        </w:category>
        <w:types>
          <w:type w:val="bbPlcHdr"/>
        </w:types>
        <w:behaviors>
          <w:behavior w:val="content"/>
        </w:behaviors>
        <w:guid w:val="{862086F1-9BF8-4695-83EF-D6E57325C09F}"/>
      </w:docPartPr>
      <w:docPartBody>
        <w:p w:rsidR="0058667E" w:rsidRDefault="00285E47" w:rsidP="00285E47">
          <w:pPr>
            <w:pStyle w:val="367054A2586D4B7B82BC815F825B6577"/>
          </w:pPr>
          <w:r w:rsidRPr="00B9189F">
            <w:rPr>
              <w:rStyle w:val="PlaceholderText"/>
            </w:rPr>
            <w:t>Click here to enter text.</w:t>
          </w:r>
        </w:p>
      </w:docPartBody>
    </w:docPart>
    <w:docPart>
      <w:docPartPr>
        <w:name w:val="A2D00297259643F4AD580C522BE1ABF9"/>
        <w:category>
          <w:name w:val="General"/>
          <w:gallery w:val="placeholder"/>
        </w:category>
        <w:types>
          <w:type w:val="bbPlcHdr"/>
        </w:types>
        <w:behaviors>
          <w:behavior w:val="content"/>
        </w:behaviors>
        <w:guid w:val="{7C0324BD-640B-4F36-95AA-7CF0A0590A5E}"/>
      </w:docPartPr>
      <w:docPartBody>
        <w:p w:rsidR="0058667E" w:rsidRDefault="00285E47" w:rsidP="00285E47">
          <w:pPr>
            <w:pStyle w:val="A2D00297259643F4AD580C522BE1ABF9"/>
          </w:pPr>
          <w:r w:rsidRPr="00B9189F">
            <w:rPr>
              <w:rStyle w:val="PlaceholderText"/>
            </w:rPr>
            <w:t>Click here to enter text.</w:t>
          </w:r>
        </w:p>
      </w:docPartBody>
    </w:docPart>
    <w:docPart>
      <w:docPartPr>
        <w:name w:val="680044896BB24C88B3BAAD21B534CD63"/>
        <w:category>
          <w:name w:val="General"/>
          <w:gallery w:val="placeholder"/>
        </w:category>
        <w:types>
          <w:type w:val="bbPlcHdr"/>
        </w:types>
        <w:behaviors>
          <w:behavior w:val="content"/>
        </w:behaviors>
        <w:guid w:val="{E963E73B-229D-4A40-9E89-CDB6EEFED9E1}"/>
      </w:docPartPr>
      <w:docPartBody>
        <w:p w:rsidR="0058667E" w:rsidRDefault="00285E47" w:rsidP="00285E47">
          <w:pPr>
            <w:pStyle w:val="680044896BB24C88B3BAAD21B534CD63"/>
          </w:pPr>
          <w:r w:rsidRPr="00B9189F">
            <w:rPr>
              <w:rStyle w:val="PlaceholderText"/>
            </w:rPr>
            <w:t>Click here to enter text.</w:t>
          </w:r>
        </w:p>
      </w:docPartBody>
    </w:docPart>
    <w:docPart>
      <w:docPartPr>
        <w:name w:val="44D5C1D9F1A54F26B5A653F23A1DF684"/>
        <w:category>
          <w:name w:val="General"/>
          <w:gallery w:val="placeholder"/>
        </w:category>
        <w:types>
          <w:type w:val="bbPlcHdr"/>
        </w:types>
        <w:behaviors>
          <w:behavior w:val="content"/>
        </w:behaviors>
        <w:guid w:val="{3A12A1A3-B8E0-49C5-BD20-75E3BCABF14F}"/>
      </w:docPartPr>
      <w:docPartBody>
        <w:p w:rsidR="0058667E" w:rsidRDefault="00285E47" w:rsidP="00285E47">
          <w:pPr>
            <w:pStyle w:val="44D5C1D9F1A54F26B5A653F23A1DF684"/>
          </w:pPr>
          <w:r w:rsidRPr="00B9189F">
            <w:rPr>
              <w:rStyle w:val="PlaceholderText"/>
            </w:rPr>
            <w:t>Click here to enter text.</w:t>
          </w:r>
        </w:p>
      </w:docPartBody>
    </w:docPart>
    <w:docPart>
      <w:docPartPr>
        <w:name w:val="93F219C04D184BAEBBB352121B5CA1A2"/>
        <w:category>
          <w:name w:val="General"/>
          <w:gallery w:val="placeholder"/>
        </w:category>
        <w:types>
          <w:type w:val="bbPlcHdr"/>
        </w:types>
        <w:behaviors>
          <w:behavior w:val="content"/>
        </w:behaviors>
        <w:guid w:val="{74FE42FF-1FB7-4AB7-B967-F48F854C237B}"/>
      </w:docPartPr>
      <w:docPartBody>
        <w:p w:rsidR="0058667E" w:rsidRDefault="00285E47" w:rsidP="00285E47">
          <w:pPr>
            <w:pStyle w:val="93F219C04D184BAEBBB352121B5CA1A2"/>
          </w:pPr>
          <w:r w:rsidRPr="00B9189F">
            <w:rPr>
              <w:rStyle w:val="PlaceholderText"/>
            </w:rPr>
            <w:t>Click here to enter text.</w:t>
          </w:r>
        </w:p>
      </w:docPartBody>
    </w:docPart>
    <w:docPart>
      <w:docPartPr>
        <w:name w:val="A68D141938FD4ED08702886AA25906AD"/>
        <w:category>
          <w:name w:val="General"/>
          <w:gallery w:val="placeholder"/>
        </w:category>
        <w:types>
          <w:type w:val="bbPlcHdr"/>
        </w:types>
        <w:behaviors>
          <w:behavior w:val="content"/>
        </w:behaviors>
        <w:guid w:val="{81D626E6-142E-4306-A8B1-FA57AC549152}"/>
      </w:docPartPr>
      <w:docPartBody>
        <w:p w:rsidR="0058667E" w:rsidRDefault="00285E47" w:rsidP="00285E47">
          <w:pPr>
            <w:pStyle w:val="A68D141938FD4ED08702886AA25906AD"/>
          </w:pPr>
          <w:r w:rsidRPr="00B9189F">
            <w:rPr>
              <w:rStyle w:val="PlaceholderText"/>
            </w:rPr>
            <w:t>Click here to enter text.</w:t>
          </w:r>
        </w:p>
      </w:docPartBody>
    </w:docPart>
    <w:docPart>
      <w:docPartPr>
        <w:name w:val="BF6E5C059A3746EEBF7344615DDADD67"/>
        <w:category>
          <w:name w:val="General"/>
          <w:gallery w:val="placeholder"/>
        </w:category>
        <w:types>
          <w:type w:val="bbPlcHdr"/>
        </w:types>
        <w:behaviors>
          <w:behavior w:val="content"/>
        </w:behaviors>
        <w:guid w:val="{19769F67-1235-400D-86AF-2D11B9031892}"/>
      </w:docPartPr>
      <w:docPartBody>
        <w:p w:rsidR="0058667E" w:rsidRDefault="00285E47" w:rsidP="00285E47">
          <w:pPr>
            <w:pStyle w:val="BF6E5C059A3746EEBF7344615DDADD67"/>
          </w:pPr>
          <w:r w:rsidRPr="00B9189F">
            <w:rPr>
              <w:rStyle w:val="PlaceholderText"/>
            </w:rPr>
            <w:t>Click here to enter text.</w:t>
          </w:r>
        </w:p>
      </w:docPartBody>
    </w:docPart>
    <w:docPart>
      <w:docPartPr>
        <w:name w:val="480D91770D914972A2D513F70FCB11D1"/>
        <w:category>
          <w:name w:val="General"/>
          <w:gallery w:val="placeholder"/>
        </w:category>
        <w:types>
          <w:type w:val="bbPlcHdr"/>
        </w:types>
        <w:behaviors>
          <w:behavior w:val="content"/>
        </w:behaviors>
        <w:guid w:val="{5FC0DD6C-874B-4EA1-80CB-CB88316B640F}"/>
      </w:docPartPr>
      <w:docPartBody>
        <w:p w:rsidR="0058667E" w:rsidRDefault="00285E47" w:rsidP="00285E47">
          <w:pPr>
            <w:pStyle w:val="480D91770D914972A2D513F70FCB11D1"/>
          </w:pPr>
          <w:r w:rsidRPr="00B9189F">
            <w:rPr>
              <w:rStyle w:val="PlaceholderText"/>
            </w:rPr>
            <w:t>Click here to enter text.</w:t>
          </w:r>
        </w:p>
      </w:docPartBody>
    </w:docPart>
    <w:docPart>
      <w:docPartPr>
        <w:name w:val="0BD0309C4AA640A8A8E39F7CB9CAF1B4"/>
        <w:category>
          <w:name w:val="General"/>
          <w:gallery w:val="placeholder"/>
        </w:category>
        <w:types>
          <w:type w:val="bbPlcHdr"/>
        </w:types>
        <w:behaviors>
          <w:behavior w:val="content"/>
        </w:behaviors>
        <w:guid w:val="{0A67EFD9-0CA2-4653-9A7C-E079480C461C}"/>
      </w:docPartPr>
      <w:docPartBody>
        <w:p w:rsidR="0058667E" w:rsidRDefault="00285E47" w:rsidP="00285E47">
          <w:pPr>
            <w:pStyle w:val="0BD0309C4AA640A8A8E39F7CB9CAF1B4"/>
          </w:pPr>
          <w:r w:rsidRPr="00B9189F">
            <w:rPr>
              <w:rStyle w:val="PlaceholderText"/>
            </w:rPr>
            <w:t>Click here to enter text.</w:t>
          </w:r>
        </w:p>
      </w:docPartBody>
    </w:docPart>
    <w:docPart>
      <w:docPartPr>
        <w:name w:val="9F64E5004D134CB484E3F3B1507D2D7A"/>
        <w:category>
          <w:name w:val="General"/>
          <w:gallery w:val="placeholder"/>
        </w:category>
        <w:types>
          <w:type w:val="bbPlcHdr"/>
        </w:types>
        <w:behaviors>
          <w:behavior w:val="content"/>
        </w:behaviors>
        <w:guid w:val="{F1FA93CC-0E6D-4566-865D-BF141EB0F082}"/>
      </w:docPartPr>
      <w:docPartBody>
        <w:p w:rsidR="0058667E" w:rsidRDefault="00285E47" w:rsidP="00285E47">
          <w:pPr>
            <w:pStyle w:val="9F64E5004D134CB484E3F3B1507D2D7A"/>
          </w:pPr>
          <w:r w:rsidRPr="00B9189F">
            <w:rPr>
              <w:rStyle w:val="PlaceholderText"/>
            </w:rPr>
            <w:t>Click here to enter text.</w:t>
          </w:r>
        </w:p>
      </w:docPartBody>
    </w:docPart>
    <w:docPart>
      <w:docPartPr>
        <w:name w:val="844D0FF73E494971AF60C806B706E554"/>
        <w:category>
          <w:name w:val="General"/>
          <w:gallery w:val="placeholder"/>
        </w:category>
        <w:types>
          <w:type w:val="bbPlcHdr"/>
        </w:types>
        <w:behaviors>
          <w:behavior w:val="content"/>
        </w:behaviors>
        <w:guid w:val="{A0AC479B-15B6-442F-8735-4DD82ECFA1CB}"/>
      </w:docPartPr>
      <w:docPartBody>
        <w:p w:rsidR="0058667E" w:rsidRDefault="00285E47" w:rsidP="00285E47">
          <w:pPr>
            <w:pStyle w:val="844D0FF73E494971AF60C806B706E554"/>
          </w:pPr>
          <w:r w:rsidRPr="00B9189F">
            <w:rPr>
              <w:rStyle w:val="PlaceholderText"/>
            </w:rPr>
            <w:t>Click here to enter text.</w:t>
          </w:r>
        </w:p>
      </w:docPartBody>
    </w:docPart>
    <w:docPart>
      <w:docPartPr>
        <w:name w:val="A8974DE3690C477D8E50F102AFFADF75"/>
        <w:category>
          <w:name w:val="General"/>
          <w:gallery w:val="placeholder"/>
        </w:category>
        <w:types>
          <w:type w:val="bbPlcHdr"/>
        </w:types>
        <w:behaviors>
          <w:behavior w:val="content"/>
        </w:behaviors>
        <w:guid w:val="{D2D1819C-75CF-459E-836A-973E6339AFA4}"/>
      </w:docPartPr>
      <w:docPartBody>
        <w:p w:rsidR="0058667E" w:rsidRDefault="00285E47" w:rsidP="00285E47">
          <w:pPr>
            <w:pStyle w:val="A8974DE3690C477D8E50F102AFFADF75"/>
          </w:pPr>
          <w:r w:rsidRPr="00B9189F">
            <w:rPr>
              <w:rStyle w:val="PlaceholderText"/>
            </w:rPr>
            <w:t>Click here to enter text.</w:t>
          </w:r>
        </w:p>
      </w:docPartBody>
    </w:docPart>
    <w:docPart>
      <w:docPartPr>
        <w:name w:val="12395D33CF464828A4A194C1D8944221"/>
        <w:category>
          <w:name w:val="General"/>
          <w:gallery w:val="placeholder"/>
        </w:category>
        <w:types>
          <w:type w:val="bbPlcHdr"/>
        </w:types>
        <w:behaviors>
          <w:behavior w:val="content"/>
        </w:behaviors>
        <w:guid w:val="{F1BE3EAA-3910-4683-B23A-EF3B77F8812D}"/>
      </w:docPartPr>
      <w:docPartBody>
        <w:p w:rsidR="0058667E" w:rsidRDefault="00285E47" w:rsidP="00285E47">
          <w:pPr>
            <w:pStyle w:val="12395D33CF464828A4A194C1D8944221"/>
          </w:pPr>
          <w:r w:rsidRPr="00B9189F">
            <w:rPr>
              <w:rStyle w:val="PlaceholderText"/>
            </w:rPr>
            <w:t>Click here to enter text.</w:t>
          </w:r>
        </w:p>
      </w:docPartBody>
    </w:docPart>
    <w:docPart>
      <w:docPartPr>
        <w:name w:val="59F7C43BE3864045BDBE2C59B20CB67B"/>
        <w:category>
          <w:name w:val="General"/>
          <w:gallery w:val="placeholder"/>
        </w:category>
        <w:types>
          <w:type w:val="bbPlcHdr"/>
        </w:types>
        <w:behaviors>
          <w:behavior w:val="content"/>
        </w:behaviors>
        <w:guid w:val="{1D1497C4-84BC-4759-BD9B-6B473DA44217}"/>
      </w:docPartPr>
      <w:docPartBody>
        <w:p w:rsidR="0058667E" w:rsidRDefault="00285E47" w:rsidP="00285E47">
          <w:pPr>
            <w:pStyle w:val="59F7C43BE3864045BDBE2C59B20CB67B"/>
          </w:pPr>
          <w:r w:rsidRPr="00B9189F">
            <w:rPr>
              <w:rStyle w:val="PlaceholderText"/>
            </w:rPr>
            <w:t>Click here to enter text.</w:t>
          </w:r>
        </w:p>
      </w:docPartBody>
    </w:docPart>
    <w:docPart>
      <w:docPartPr>
        <w:name w:val="EEDE80F8A8B24AB5BCC821C03F356C36"/>
        <w:category>
          <w:name w:val="General"/>
          <w:gallery w:val="placeholder"/>
        </w:category>
        <w:types>
          <w:type w:val="bbPlcHdr"/>
        </w:types>
        <w:behaviors>
          <w:behavior w:val="content"/>
        </w:behaviors>
        <w:guid w:val="{D0B9CA1B-32BF-4C3A-B5FB-0216AC623BA9}"/>
      </w:docPartPr>
      <w:docPartBody>
        <w:p w:rsidR="0058667E" w:rsidRDefault="00285E47" w:rsidP="00285E47">
          <w:pPr>
            <w:pStyle w:val="EEDE80F8A8B24AB5BCC821C03F356C36"/>
          </w:pPr>
          <w:r w:rsidRPr="00B9189F">
            <w:rPr>
              <w:rStyle w:val="PlaceholderText"/>
            </w:rPr>
            <w:t>Click here to enter text.</w:t>
          </w:r>
        </w:p>
      </w:docPartBody>
    </w:docPart>
    <w:docPart>
      <w:docPartPr>
        <w:name w:val="5AAED1E85B5D4FC09021F42F5C18FFDD"/>
        <w:category>
          <w:name w:val="General"/>
          <w:gallery w:val="placeholder"/>
        </w:category>
        <w:types>
          <w:type w:val="bbPlcHdr"/>
        </w:types>
        <w:behaviors>
          <w:behavior w:val="content"/>
        </w:behaviors>
        <w:guid w:val="{DEEA834B-F445-45E3-AA8B-60FF878DA1EB}"/>
      </w:docPartPr>
      <w:docPartBody>
        <w:p w:rsidR="0058667E" w:rsidRDefault="00285E47" w:rsidP="00285E47">
          <w:pPr>
            <w:pStyle w:val="5AAED1E85B5D4FC09021F42F5C18FFDD"/>
          </w:pPr>
          <w:r w:rsidRPr="00B9189F">
            <w:rPr>
              <w:rStyle w:val="PlaceholderText"/>
            </w:rPr>
            <w:t>Click here to enter text.</w:t>
          </w:r>
        </w:p>
      </w:docPartBody>
    </w:docPart>
    <w:docPart>
      <w:docPartPr>
        <w:name w:val="0A302DB2C6844EF4853C6C14F38B27B1"/>
        <w:category>
          <w:name w:val="General"/>
          <w:gallery w:val="placeholder"/>
        </w:category>
        <w:types>
          <w:type w:val="bbPlcHdr"/>
        </w:types>
        <w:behaviors>
          <w:behavior w:val="content"/>
        </w:behaviors>
        <w:guid w:val="{350A543F-1287-4B9B-A494-F77C0FDDFDDE}"/>
      </w:docPartPr>
      <w:docPartBody>
        <w:p w:rsidR="0058667E" w:rsidRDefault="00285E47" w:rsidP="00285E47">
          <w:pPr>
            <w:pStyle w:val="0A302DB2C6844EF4853C6C14F38B27B1"/>
          </w:pPr>
          <w:r w:rsidRPr="00B9189F">
            <w:rPr>
              <w:rStyle w:val="PlaceholderText"/>
            </w:rPr>
            <w:t>Click here to enter text.</w:t>
          </w:r>
        </w:p>
      </w:docPartBody>
    </w:docPart>
    <w:docPart>
      <w:docPartPr>
        <w:name w:val="6F790798E8DC45DD917000E322AA4834"/>
        <w:category>
          <w:name w:val="General"/>
          <w:gallery w:val="placeholder"/>
        </w:category>
        <w:types>
          <w:type w:val="bbPlcHdr"/>
        </w:types>
        <w:behaviors>
          <w:behavior w:val="content"/>
        </w:behaviors>
        <w:guid w:val="{75E44880-705A-4F05-8716-DC1B25C32D3B}"/>
      </w:docPartPr>
      <w:docPartBody>
        <w:p w:rsidR="0058667E" w:rsidRDefault="00285E47" w:rsidP="00285E47">
          <w:pPr>
            <w:pStyle w:val="6F790798E8DC45DD917000E322AA4834"/>
          </w:pPr>
          <w:r w:rsidRPr="00B9189F">
            <w:rPr>
              <w:rStyle w:val="PlaceholderText"/>
            </w:rPr>
            <w:t>Click here to enter text.</w:t>
          </w:r>
        </w:p>
      </w:docPartBody>
    </w:docPart>
    <w:docPart>
      <w:docPartPr>
        <w:name w:val="1B0252D45FB6401F9BAF293D4CFD98A7"/>
        <w:category>
          <w:name w:val="General"/>
          <w:gallery w:val="placeholder"/>
        </w:category>
        <w:types>
          <w:type w:val="bbPlcHdr"/>
        </w:types>
        <w:behaviors>
          <w:behavior w:val="content"/>
        </w:behaviors>
        <w:guid w:val="{493A0843-F363-43BE-864C-B1B92F919747}"/>
      </w:docPartPr>
      <w:docPartBody>
        <w:p w:rsidR="0058667E" w:rsidRDefault="00285E47" w:rsidP="00285E47">
          <w:pPr>
            <w:pStyle w:val="1B0252D45FB6401F9BAF293D4CFD98A7"/>
          </w:pPr>
          <w:r w:rsidRPr="00B9189F">
            <w:rPr>
              <w:rStyle w:val="PlaceholderText"/>
            </w:rPr>
            <w:t>Click here to enter text.</w:t>
          </w:r>
        </w:p>
      </w:docPartBody>
    </w:docPart>
    <w:docPart>
      <w:docPartPr>
        <w:name w:val="2A5DB1F92E394C538CE4966AE9B0A3D6"/>
        <w:category>
          <w:name w:val="General"/>
          <w:gallery w:val="placeholder"/>
        </w:category>
        <w:types>
          <w:type w:val="bbPlcHdr"/>
        </w:types>
        <w:behaviors>
          <w:behavior w:val="content"/>
        </w:behaviors>
        <w:guid w:val="{59E046A7-857D-49E5-9A92-6C97CD0C836C}"/>
      </w:docPartPr>
      <w:docPartBody>
        <w:p w:rsidR="0058667E" w:rsidRDefault="00285E47" w:rsidP="00285E47">
          <w:pPr>
            <w:pStyle w:val="2A5DB1F92E394C538CE4966AE9B0A3D6"/>
          </w:pPr>
          <w:r w:rsidRPr="00B9189F">
            <w:rPr>
              <w:rStyle w:val="PlaceholderText"/>
            </w:rPr>
            <w:t>Click here to enter text.</w:t>
          </w:r>
        </w:p>
      </w:docPartBody>
    </w:docPart>
    <w:docPart>
      <w:docPartPr>
        <w:name w:val="FBC055AE53B14E668E1C459C6CEB438A"/>
        <w:category>
          <w:name w:val="General"/>
          <w:gallery w:val="placeholder"/>
        </w:category>
        <w:types>
          <w:type w:val="bbPlcHdr"/>
        </w:types>
        <w:behaviors>
          <w:behavior w:val="content"/>
        </w:behaviors>
        <w:guid w:val="{F45CC597-A29D-4AEE-9558-CA6952F6F333}"/>
      </w:docPartPr>
      <w:docPartBody>
        <w:p w:rsidR="0058667E" w:rsidRDefault="00285E47" w:rsidP="00285E47">
          <w:pPr>
            <w:pStyle w:val="FBC055AE53B14E668E1C459C6CEB438A"/>
          </w:pPr>
          <w:r w:rsidRPr="00B9189F">
            <w:rPr>
              <w:rStyle w:val="PlaceholderText"/>
            </w:rPr>
            <w:t>Click here to enter text.</w:t>
          </w:r>
        </w:p>
      </w:docPartBody>
    </w:docPart>
    <w:docPart>
      <w:docPartPr>
        <w:name w:val="4309CF6F745E42DD809CD5577F8A2F9A"/>
        <w:category>
          <w:name w:val="General"/>
          <w:gallery w:val="placeholder"/>
        </w:category>
        <w:types>
          <w:type w:val="bbPlcHdr"/>
        </w:types>
        <w:behaviors>
          <w:behavior w:val="content"/>
        </w:behaviors>
        <w:guid w:val="{B2663D6E-BB6A-4E79-9CF7-E60453CA0AD0}"/>
      </w:docPartPr>
      <w:docPartBody>
        <w:p w:rsidR="0058667E" w:rsidRDefault="00285E47" w:rsidP="00285E47">
          <w:pPr>
            <w:pStyle w:val="4309CF6F745E42DD809CD5577F8A2F9A"/>
          </w:pPr>
          <w:r w:rsidRPr="00B9189F">
            <w:rPr>
              <w:rStyle w:val="PlaceholderText"/>
            </w:rPr>
            <w:t>Click here to enter text.</w:t>
          </w:r>
        </w:p>
      </w:docPartBody>
    </w:docPart>
    <w:docPart>
      <w:docPartPr>
        <w:name w:val="B96EB1B593884E1CA06EEA9AA443C25D"/>
        <w:category>
          <w:name w:val="General"/>
          <w:gallery w:val="placeholder"/>
        </w:category>
        <w:types>
          <w:type w:val="bbPlcHdr"/>
        </w:types>
        <w:behaviors>
          <w:behavior w:val="content"/>
        </w:behaviors>
        <w:guid w:val="{47EE1D0D-34C4-4A90-8C7C-1C232A44B010}"/>
      </w:docPartPr>
      <w:docPartBody>
        <w:p w:rsidR="0058667E" w:rsidRDefault="00285E47" w:rsidP="00285E47">
          <w:pPr>
            <w:pStyle w:val="B96EB1B593884E1CA06EEA9AA443C25D"/>
          </w:pPr>
          <w:r w:rsidRPr="00B9189F">
            <w:rPr>
              <w:rStyle w:val="PlaceholderText"/>
            </w:rPr>
            <w:t>Click here to enter text.</w:t>
          </w:r>
        </w:p>
      </w:docPartBody>
    </w:docPart>
    <w:docPart>
      <w:docPartPr>
        <w:name w:val="768E5ACD78BA4115ABCFA6D1E693D8F7"/>
        <w:category>
          <w:name w:val="General"/>
          <w:gallery w:val="placeholder"/>
        </w:category>
        <w:types>
          <w:type w:val="bbPlcHdr"/>
        </w:types>
        <w:behaviors>
          <w:behavior w:val="content"/>
        </w:behaviors>
        <w:guid w:val="{0C77573D-43EB-45DE-88F7-17855056F5AB}"/>
      </w:docPartPr>
      <w:docPartBody>
        <w:p w:rsidR="0058667E" w:rsidRDefault="00285E47" w:rsidP="00285E47">
          <w:pPr>
            <w:pStyle w:val="768E5ACD78BA4115ABCFA6D1E693D8F7"/>
          </w:pPr>
          <w:r w:rsidRPr="00B9189F">
            <w:rPr>
              <w:rStyle w:val="PlaceholderText"/>
            </w:rPr>
            <w:t>Click here to enter text.</w:t>
          </w:r>
        </w:p>
      </w:docPartBody>
    </w:docPart>
    <w:docPart>
      <w:docPartPr>
        <w:name w:val="AF094F72850548A38ECB90BECD523C92"/>
        <w:category>
          <w:name w:val="General"/>
          <w:gallery w:val="placeholder"/>
        </w:category>
        <w:types>
          <w:type w:val="bbPlcHdr"/>
        </w:types>
        <w:behaviors>
          <w:behavior w:val="content"/>
        </w:behaviors>
        <w:guid w:val="{6FABDAB7-A11D-4F93-95FA-4A8FC59197EA}"/>
      </w:docPartPr>
      <w:docPartBody>
        <w:p w:rsidR="0058667E" w:rsidRDefault="00285E47" w:rsidP="00285E47">
          <w:pPr>
            <w:pStyle w:val="AF094F72850548A38ECB90BECD523C92"/>
          </w:pPr>
          <w:r w:rsidRPr="00B9189F">
            <w:rPr>
              <w:rStyle w:val="PlaceholderText"/>
            </w:rPr>
            <w:t>Click here to enter text.</w:t>
          </w:r>
        </w:p>
      </w:docPartBody>
    </w:docPart>
    <w:docPart>
      <w:docPartPr>
        <w:name w:val="EF06D0E579B64241ACA6BEC821EA14D5"/>
        <w:category>
          <w:name w:val="General"/>
          <w:gallery w:val="placeholder"/>
        </w:category>
        <w:types>
          <w:type w:val="bbPlcHdr"/>
        </w:types>
        <w:behaviors>
          <w:behavior w:val="content"/>
        </w:behaviors>
        <w:guid w:val="{C908F6E5-CB0E-463F-8102-FC00D49F3743}"/>
      </w:docPartPr>
      <w:docPartBody>
        <w:p w:rsidR="0058667E" w:rsidRDefault="00285E47" w:rsidP="00285E47">
          <w:pPr>
            <w:pStyle w:val="EF06D0E579B64241ACA6BEC821EA14D5"/>
          </w:pPr>
          <w:r w:rsidRPr="00B9189F">
            <w:rPr>
              <w:rStyle w:val="PlaceholderText"/>
            </w:rPr>
            <w:t>Click here to enter text.</w:t>
          </w:r>
        </w:p>
      </w:docPartBody>
    </w:docPart>
    <w:docPart>
      <w:docPartPr>
        <w:name w:val="A43F98516A334A038AA47A63DE8171BA"/>
        <w:category>
          <w:name w:val="General"/>
          <w:gallery w:val="placeholder"/>
        </w:category>
        <w:types>
          <w:type w:val="bbPlcHdr"/>
        </w:types>
        <w:behaviors>
          <w:behavior w:val="content"/>
        </w:behaviors>
        <w:guid w:val="{45B9A02C-808F-45C7-937D-875B225B9D64}"/>
      </w:docPartPr>
      <w:docPartBody>
        <w:p w:rsidR="0058667E" w:rsidRDefault="00285E47" w:rsidP="00285E47">
          <w:pPr>
            <w:pStyle w:val="A43F98516A334A038AA47A63DE8171BA"/>
          </w:pPr>
          <w:r w:rsidRPr="00B9189F">
            <w:rPr>
              <w:rStyle w:val="PlaceholderText"/>
            </w:rPr>
            <w:t>Click here to enter text.</w:t>
          </w:r>
        </w:p>
      </w:docPartBody>
    </w:docPart>
    <w:docPart>
      <w:docPartPr>
        <w:name w:val="9AB3DCF882094CB6B92B945041710EC9"/>
        <w:category>
          <w:name w:val="General"/>
          <w:gallery w:val="placeholder"/>
        </w:category>
        <w:types>
          <w:type w:val="bbPlcHdr"/>
        </w:types>
        <w:behaviors>
          <w:behavior w:val="content"/>
        </w:behaviors>
        <w:guid w:val="{D0464E7E-3A7D-4719-B147-27034B898CA7}"/>
      </w:docPartPr>
      <w:docPartBody>
        <w:p w:rsidR="0058667E" w:rsidRDefault="00285E47" w:rsidP="00285E47">
          <w:pPr>
            <w:pStyle w:val="9AB3DCF882094CB6B92B945041710EC9"/>
          </w:pPr>
          <w:r w:rsidRPr="00B9189F">
            <w:rPr>
              <w:rStyle w:val="PlaceholderText"/>
            </w:rPr>
            <w:t>Click here to enter text.</w:t>
          </w:r>
        </w:p>
      </w:docPartBody>
    </w:docPart>
    <w:docPart>
      <w:docPartPr>
        <w:name w:val="3617DA25897D4496BBA1845AE7974543"/>
        <w:category>
          <w:name w:val="General"/>
          <w:gallery w:val="placeholder"/>
        </w:category>
        <w:types>
          <w:type w:val="bbPlcHdr"/>
        </w:types>
        <w:behaviors>
          <w:behavior w:val="content"/>
        </w:behaviors>
        <w:guid w:val="{692FA410-27D0-45F3-8FE3-BB9AE4C242DE}"/>
      </w:docPartPr>
      <w:docPartBody>
        <w:p w:rsidR="0058667E" w:rsidRDefault="00285E47" w:rsidP="00285E47">
          <w:pPr>
            <w:pStyle w:val="3617DA25897D4496BBA1845AE7974543"/>
          </w:pPr>
          <w:r w:rsidRPr="00B9189F">
            <w:rPr>
              <w:rStyle w:val="PlaceholderText"/>
            </w:rPr>
            <w:t>Click here to enter text.</w:t>
          </w:r>
        </w:p>
      </w:docPartBody>
    </w:docPart>
    <w:docPart>
      <w:docPartPr>
        <w:name w:val="558BDB9DE1844E7B97E91B3EC668DC0A"/>
        <w:category>
          <w:name w:val="General"/>
          <w:gallery w:val="placeholder"/>
        </w:category>
        <w:types>
          <w:type w:val="bbPlcHdr"/>
        </w:types>
        <w:behaviors>
          <w:behavior w:val="content"/>
        </w:behaviors>
        <w:guid w:val="{8059B52E-9E5B-4E7A-AD1D-4CDC592A6D8C}"/>
      </w:docPartPr>
      <w:docPartBody>
        <w:p w:rsidR="0058667E" w:rsidRDefault="00285E47" w:rsidP="00285E47">
          <w:pPr>
            <w:pStyle w:val="558BDB9DE1844E7B97E91B3EC668DC0A"/>
          </w:pPr>
          <w:r w:rsidRPr="00B9189F">
            <w:rPr>
              <w:rStyle w:val="PlaceholderText"/>
            </w:rPr>
            <w:t>Click here to enter text.</w:t>
          </w:r>
        </w:p>
      </w:docPartBody>
    </w:docPart>
    <w:docPart>
      <w:docPartPr>
        <w:name w:val="55E684FBDDFF4C789F01B23E1A5A91A6"/>
        <w:category>
          <w:name w:val="General"/>
          <w:gallery w:val="placeholder"/>
        </w:category>
        <w:types>
          <w:type w:val="bbPlcHdr"/>
        </w:types>
        <w:behaviors>
          <w:behavior w:val="content"/>
        </w:behaviors>
        <w:guid w:val="{5C338FA4-C1B4-4905-B34E-16CEB94365A5}"/>
      </w:docPartPr>
      <w:docPartBody>
        <w:p w:rsidR="0058667E" w:rsidRDefault="00285E47" w:rsidP="00285E47">
          <w:pPr>
            <w:pStyle w:val="55E684FBDDFF4C789F01B23E1A5A91A6"/>
          </w:pPr>
          <w:r w:rsidRPr="00B9189F">
            <w:rPr>
              <w:rStyle w:val="PlaceholderText"/>
            </w:rPr>
            <w:t>Click here to enter text.</w:t>
          </w:r>
        </w:p>
      </w:docPartBody>
    </w:docPart>
    <w:docPart>
      <w:docPartPr>
        <w:name w:val="8AA9D0A13388403CA7EF97D5FA7EF32E"/>
        <w:category>
          <w:name w:val="General"/>
          <w:gallery w:val="placeholder"/>
        </w:category>
        <w:types>
          <w:type w:val="bbPlcHdr"/>
        </w:types>
        <w:behaviors>
          <w:behavior w:val="content"/>
        </w:behaviors>
        <w:guid w:val="{BF097972-A360-4779-B24C-378E8A3BA299}"/>
      </w:docPartPr>
      <w:docPartBody>
        <w:p w:rsidR="0058667E" w:rsidRDefault="00285E47" w:rsidP="00285E47">
          <w:pPr>
            <w:pStyle w:val="8AA9D0A13388403CA7EF97D5FA7EF32E"/>
          </w:pPr>
          <w:r w:rsidRPr="00B9189F">
            <w:rPr>
              <w:rStyle w:val="PlaceholderText"/>
            </w:rPr>
            <w:t>Click here to enter text.</w:t>
          </w:r>
        </w:p>
      </w:docPartBody>
    </w:docPart>
    <w:docPart>
      <w:docPartPr>
        <w:name w:val="1B72DF87D4C4467BB4B8AA373452691C"/>
        <w:category>
          <w:name w:val="General"/>
          <w:gallery w:val="placeholder"/>
        </w:category>
        <w:types>
          <w:type w:val="bbPlcHdr"/>
        </w:types>
        <w:behaviors>
          <w:behavior w:val="content"/>
        </w:behaviors>
        <w:guid w:val="{CC0D8461-8496-4B8F-A8B8-6E076E9A22AD}"/>
      </w:docPartPr>
      <w:docPartBody>
        <w:p w:rsidR="0058667E" w:rsidRDefault="00285E47" w:rsidP="00285E47">
          <w:pPr>
            <w:pStyle w:val="1B72DF87D4C4467BB4B8AA373452691C"/>
          </w:pPr>
          <w:r w:rsidRPr="00B9189F">
            <w:rPr>
              <w:rStyle w:val="PlaceholderText"/>
            </w:rPr>
            <w:t>Click here to enter text.</w:t>
          </w:r>
        </w:p>
      </w:docPartBody>
    </w:docPart>
    <w:docPart>
      <w:docPartPr>
        <w:name w:val="FAD45050D1C84AF7A9287BAAEFDB96C6"/>
        <w:category>
          <w:name w:val="General"/>
          <w:gallery w:val="placeholder"/>
        </w:category>
        <w:types>
          <w:type w:val="bbPlcHdr"/>
        </w:types>
        <w:behaviors>
          <w:behavior w:val="content"/>
        </w:behaviors>
        <w:guid w:val="{99606DCC-317B-470C-BF38-080F1C8096FF}"/>
      </w:docPartPr>
      <w:docPartBody>
        <w:p w:rsidR="0058667E" w:rsidRDefault="00285E47" w:rsidP="00285E47">
          <w:pPr>
            <w:pStyle w:val="FAD45050D1C84AF7A9287BAAEFDB96C6"/>
          </w:pPr>
          <w:r w:rsidRPr="00B9189F">
            <w:rPr>
              <w:rStyle w:val="PlaceholderText"/>
            </w:rPr>
            <w:t>Click here to enter text.</w:t>
          </w:r>
        </w:p>
      </w:docPartBody>
    </w:docPart>
    <w:docPart>
      <w:docPartPr>
        <w:name w:val="D5C1DB60B41640DD8F5E19E6502527A9"/>
        <w:category>
          <w:name w:val="General"/>
          <w:gallery w:val="placeholder"/>
        </w:category>
        <w:types>
          <w:type w:val="bbPlcHdr"/>
        </w:types>
        <w:behaviors>
          <w:behavior w:val="content"/>
        </w:behaviors>
        <w:guid w:val="{FA1C7D3B-A674-40DB-8D62-ED548798401A}"/>
      </w:docPartPr>
      <w:docPartBody>
        <w:p w:rsidR="0058667E" w:rsidRDefault="00285E47" w:rsidP="00285E47">
          <w:pPr>
            <w:pStyle w:val="D5C1DB60B41640DD8F5E19E6502527A9"/>
          </w:pPr>
          <w:r w:rsidRPr="00B9189F">
            <w:rPr>
              <w:rStyle w:val="PlaceholderText"/>
            </w:rPr>
            <w:t>Click here to enter text.</w:t>
          </w:r>
        </w:p>
      </w:docPartBody>
    </w:docPart>
    <w:docPart>
      <w:docPartPr>
        <w:name w:val="ACF3ECEAA3B7457484EAD854CA38172F"/>
        <w:category>
          <w:name w:val="General"/>
          <w:gallery w:val="placeholder"/>
        </w:category>
        <w:types>
          <w:type w:val="bbPlcHdr"/>
        </w:types>
        <w:behaviors>
          <w:behavior w:val="content"/>
        </w:behaviors>
        <w:guid w:val="{9D4B28AD-05E9-420B-963F-1DE25EE76A81}"/>
      </w:docPartPr>
      <w:docPartBody>
        <w:p w:rsidR="0058667E" w:rsidRDefault="00285E47" w:rsidP="00285E47">
          <w:pPr>
            <w:pStyle w:val="ACF3ECEAA3B7457484EAD854CA38172F"/>
          </w:pPr>
          <w:r w:rsidRPr="00B9189F">
            <w:rPr>
              <w:rStyle w:val="PlaceholderText"/>
            </w:rPr>
            <w:t>Click here to enter text.</w:t>
          </w:r>
        </w:p>
      </w:docPartBody>
    </w:docPart>
    <w:docPart>
      <w:docPartPr>
        <w:name w:val="B6C83F4F4EE34B9EA970EE62EE014CC3"/>
        <w:category>
          <w:name w:val="General"/>
          <w:gallery w:val="placeholder"/>
        </w:category>
        <w:types>
          <w:type w:val="bbPlcHdr"/>
        </w:types>
        <w:behaviors>
          <w:behavior w:val="content"/>
        </w:behaviors>
        <w:guid w:val="{72B8670C-FBDF-4F52-886E-88C76D7C622E}"/>
      </w:docPartPr>
      <w:docPartBody>
        <w:p w:rsidR="0058667E" w:rsidRDefault="00285E47" w:rsidP="00285E47">
          <w:pPr>
            <w:pStyle w:val="B6C83F4F4EE34B9EA970EE62EE014CC3"/>
          </w:pPr>
          <w:r w:rsidRPr="00B9189F">
            <w:rPr>
              <w:rStyle w:val="PlaceholderText"/>
            </w:rPr>
            <w:t>Click here to enter text.</w:t>
          </w:r>
        </w:p>
      </w:docPartBody>
    </w:docPart>
    <w:docPart>
      <w:docPartPr>
        <w:name w:val="CE6FE630B63C41949DE5D34A909CF977"/>
        <w:category>
          <w:name w:val="General"/>
          <w:gallery w:val="placeholder"/>
        </w:category>
        <w:types>
          <w:type w:val="bbPlcHdr"/>
        </w:types>
        <w:behaviors>
          <w:behavior w:val="content"/>
        </w:behaviors>
        <w:guid w:val="{DD908D9B-2900-45DE-89B8-2ADDB95A7B75}"/>
      </w:docPartPr>
      <w:docPartBody>
        <w:p w:rsidR="0058667E" w:rsidRDefault="00285E47" w:rsidP="00285E47">
          <w:pPr>
            <w:pStyle w:val="CE6FE630B63C41949DE5D34A909CF977"/>
          </w:pPr>
          <w:r w:rsidRPr="00B9189F">
            <w:rPr>
              <w:rStyle w:val="PlaceholderText"/>
            </w:rPr>
            <w:t>Click here to enter text.</w:t>
          </w:r>
        </w:p>
      </w:docPartBody>
    </w:docPart>
    <w:docPart>
      <w:docPartPr>
        <w:name w:val="5905EC3AAD214C30A318AC34E86ED46A"/>
        <w:category>
          <w:name w:val="General"/>
          <w:gallery w:val="placeholder"/>
        </w:category>
        <w:types>
          <w:type w:val="bbPlcHdr"/>
        </w:types>
        <w:behaviors>
          <w:behavior w:val="content"/>
        </w:behaviors>
        <w:guid w:val="{04225C4A-2154-4F2D-9B80-B9CB140EA539}"/>
      </w:docPartPr>
      <w:docPartBody>
        <w:p w:rsidR="0058667E" w:rsidRDefault="00285E47" w:rsidP="00285E47">
          <w:pPr>
            <w:pStyle w:val="5905EC3AAD214C30A318AC34E86ED46A"/>
          </w:pPr>
          <w:r w:rsidRPr="00B9189F">
            <w:rPr>
              <w:rStyle w:val="PlaceholderText"/>
            </w:rPr>
            <w:t>Click here to enter text.</w:t>
          </w:r>
        </w:p>
      </w:docPartBody>
    </w:docPart>
    <w:docPart>
      <w:docPartPr>
        <w:name w:val="1D035937CB59468D8521EEDE159ACD8C"/>
        <w:category>
          <w:name w:val="General"/>
          <w:gallery w:val="placeholder"/>
        </w:category>
        <w:types>
          <w:type w:val="bbPlcHdr"/>
        </w:types>
        <w:behaviors>
          <w:behavior w:val="content"/>
        </w:behaviors>
        <w:guid w:val="{CACA8BC6-79D9-4E59-8775-1B5BD8C787B5}"/>
      </w:docPartPr>
      <w:docPartBody>
        <w:p w:rsidR="0058667E" w:rsidRDefault="00285E47" w:rsidP="00285E47">
          <w:pPr>
            <w:pStyle w:val="1D035937CB59468D8521EEDE159ACD8C"/>
          </w:pPr>
          <w:r w:rsidRPr="00B9189F">
            <w:rPr>
              <w:rStyle w:val="PlaceholderText"/>
            </w:rPr>
            <w:t>Click here to enter text.</w:t>
          </w:r>
        </w:p>
      </w:docPartBody>
    </w:docPart>
    <w:docPart>
      <w:docPartPr>
        <w:name w:val="A5DA29BEE1D245C48F8DC2BC22034966"/>
        <w:category>
          <w:name w:val="General"/>
          <w:gallery w:val="placeholder"/>
        </w:category>
        <w:types>
          <w:type w:val="bbPlcHdr"/>
        </w:types>
        <w:behaviors>
          <w:behavior w:val="content"/>
        </w:behaviors>
        <w:guid w:val="{67701A3D-CBF7-4D30-8655-44C7BFEEFDBC}"/>
      </w:docPartPr>
      <w:docPartBody>
        <w:p w:rsidR="0058667E" w:rsidRDefault="00285E47" w:rsidP="00285E47">
          <w:pPr>
            <w:pStyle w:val="A5DA29BEE1D245C48F8DC2BC22034966"/>
          </w:pPr>
          <w:r w:rsidRPr="00B9189F">
            <w:rPr>
              <w:rStyle w:val="PlaceholderText"/>
            </w:rPr>
            <w:t>Click here to enter text.</w:t>
          </w:r>
        </w:p>
      </w:docPartBody>
    </w:docPart>
    <w:docPart>
      <w:docPartPr>
        <w:name w:val="5854461C7C424059A91CC981681CE26B"/>
        <w:category>
          <w:name w:val="General"/>
          <w:gallery w:val="placeholder"/>
        </w:category>
        <w:types>
          <w:type w:val="bbPlcHdr"/>
        </w:types>
        <w:behaviors>
          <w:behavior w:val="content"/>
        </w:behaviors>
        <w:guid w:val="{679F337C-362C-475B-80C1-FF6D23E898C6}"/>
      </w:docPartPr>
      <w:docPartBody>
        <w:p w:rsidR="0058667E" w:rsidRDefault="00285E47" w:rsidP="00285E47">
          <w:pPr>
            <w:pStyle w:val="5854461C7C424059A91CC981681CE26B"/>
          </w:pPr>
          <w:r w:rsidRPr="00B9189F">
            <w:rPr>
              <w:rStyle w:val="PlaceholderText"/>
            </w:rPr>
            <w:t>Click here to enter text.</w:t>
          </w:r>
        </w:p>
      </w:docPartBody>
    </w:docPart>
    <w:docPart>
      <w:docPartPr>
        <w:name w:val="A92A8BFE0D12421381EFB3C4199B7099"/>
        <w:category>
          <w:name w:val="General"/>
          <w:gallery w:val="placeholder"/>
        </w:category>
        <w:types>
          <w:type w:val="bbPlcHdr"/>
        </w:types>
        <w:behaviors>
          <w:behavior w:val="content"/>
        </w:behaviors>
        <w:guid w:val="{AFEBD4FB-935D-4A93-A58A-DCF23D486AE7}"/>
      </w:docPartPr>
      <w:docPartBody>
        <w:p w:rsidR="0058667E" w:rsidRDefault="00285E47" w:rsidP="00285E47">
          <w:pPr>
            <w:pStyle w:val="A92A8BFE0D12421381EFB3C4199B7099"/>
          </w:pPr>
          <w:r w:rsidRPr="00B9189F">
            <w:rPr>
              <w:rStyle w:val="PlaceholderText"/>
            </w:rPr>
            <w:t>Click here to enter text.</w:t>
          </w:r>
        </w:p>
      </w:docPartBody>
    </w:docPart>
    <w:docPart>
      <w:docPartPr>
        <w:name w:val="305433C060124EEF83097DC15057971D"/>
        <w:category>
          <w:name w:val="General"/>
          <w:gallery w:val="placeholder"/>
        </w:category>
        <w:types>
          <w:type w:val="bbPlcHdr"/>
        </w:types>
        <w:behaviors>
          <w:behavior w:val="content"/>
        </w:behaviors>
        <w:guid w:val="{83CD468E-9E19-41FB-B8C2-5AD2C457DE49}"/>
      </w:docPartPr>
      <w:docPartBody>
        <w:p w:rsidR="0058667E" w:rsidRDefault="00285E47" w:rsidP="00285E47">
          <w:pPr>
            <w:pStyle w:val="305433C060124EEF83097DC15057971D"/>
          </w:pPr>
          <w:r w:rsidRPr="00B9189F">
            <w:rPr>
              <w:rStyle w:val="PlaceholderText"/>
            </w:rPr>
            <w:t>Click here to enter text.</w:t>
          </w:r>
        </w:p>
      </w:docPartBody>
    </w:docPart>
    <w:docPart>
      <w:docPartPr>
        <w:name w:val="3E14F181CEAC4E46A61643EFCA5922C2"/>
        <w:category>
          <w:name w:val="General"/>
          <w:gallery w:val="placeholder"/>
        </w:category>
        <w:types>
          <w:type w:val="bbPlcHdr"/>
        </w:types>
        <w:behaviors>
          <w:behavior w:val="content"/>
        </w:behaviors>
        <w:guid w:val="{28FE9536-2A1B-4EAC-8FFA-3082BD1EE5D1}"/>
      </w:docPartPr>
      <w:docPartBody>
        <w:p w:rsidR="0058667E" w:rsidRDefault="00285E47" w:rsidP="00285E47">
          <w:pPr>
            <w:pStyle w:val="3E14F181CEAC4E46A61643EFCA5922C2"/>
          </w:pPr>
          <w:r w:rsidRPr="00B9189F">
            <w:rPr>
              <w:rStyle w:val="PlaceholderText"/>
            </w:rPr>
            <w:t>Click here to enter text.</w:t>
          </w:r>
        </w:p>
      </w:docPartBody>
    </w:docPart>
    <w:docPart>
      <w:docPartPr>
        <w:name w:val="CB185FD278914DE0B78FD648C449900E"/>
        <w:category>
          <w:name w:val="General"/>
          <w:gallery w:val="placeholder"/>
        </w:category>
        <w:types>
          <w:type w:val="bbPlcHdr"/>
        </w:types>
        <w:behaviors>
          <w:behavior w:val="content"/>
        </w:behaviors>
        <w:guid w:val="{A1E02918-E025-4885-9258-C097AD5A6104}"/>
      </w:docPartPr>
      <w:docPartBody>
        <w:p w:rsidR="0058667E" w:rsidRDefault="00285E47" w:rsidP="00285E47">
          <w:pPr>
            <w:pStyle w:val="CB185FD278914DE0B78FD648C449900E"/>
          </w:pPr>
          <w:r w:rsidRPr="00B9189F">
            <w:rPr>
              <w:rStyle w:val="PlaceholderText"/>
            </w:rPr>
            <w:t>Click here to enter text.</w:t>
          </w:r>
        </w:p>
      </w:docPartBody>
    </w:docPart>
    <w:docPart>
      <w:docPartPr>
        <w:name w:val="EF227B1BAD9744D7A68A2B4C54778386"/>
        <w:category>
          <w:name w:val="General"/>
          <w:gallery w:val="placeholder"/>
        </w:category>
        <w:types>
          <w:type w:val="bbPlcHdr"/>
        </w:types>
        <w:behaviors>
          <w:behavior w:val="content"/>
        </w:behaviors>
        <w:guid w:val="{4BECC96C-270D-49C8-839E-D2AB85387CF3}"/>
      </w:docPartPr>
      <w:docPartBody>
        <w:p w:rsidR="0058667E" w:rsidRDefault="00285E47" w:rsidP="00285E47">
          <w:pPr>
            <w:pStyle w:val="EF227B1BAD9744D7A68A2B4C54778386"/>
          </w:pPr>
          <w:r w:rsidRPr="00B9189F">
            <w:rPr>
              <w:rStyle w:val="PlaceholderText"/>
            </w:rPr>
            <w:t>Click here to enter text.</w:t>
          </w:r>
        </w:p>
      </w:docPartBody>
    </w:docPart>
    <w:docPart>
      <w:docPartPr>
        <w:name w:val="8A87133076654F63A00B63E9FFE181FA"/>
        <w:category>
          <w:name w:val="General"/>
          <w:gallery w:val="placeholder"/>
        </w:category>
        <w:types>
          <w:type w:val="bbPlcHdr"/>
        </w:types>
        <w:behaviors>
          <w:behavior w:val="content"/>
        </w:behaviors>
        <w:guid w:val="{1482A2F1-DC33-4771-B6F1-417B683C7B74}"/>
      </w:docPartPr>
      <w:docPartBody>
        <w:p w:rsidR="0058667E" w:rsidRDefault="00285E47" w:rsidP="00285E47">
          <w:pPr>
            <w:pStyle w:val="8A87133076654F63A00B63E9FFE181FA"/>
          </w:pPr>
          <w:r w:rsidRPr="00B9189F">
            <w:rPr>
              <w:rStyle w:val="PlaceholderText"/>
            </w:rPr>
            <w:t>Click here to enter text.</w:t>
          </w:r>
        </w:p>
      </w:docPartBody>
    </w:docPart>
    <w:docPart>
      <w:docPartPr>
        <w:name w:val="5A823B395E564EE3BE4FA6B857047E00"/>
        <w:category>
          <w:name w:val="General"/>
          <w:gallery w:val="placeholder"/>
        </w:category>
        <w:types>
          <w:type w:val="bbPlcHdr"/>
        </w:types>
        <w:behaviors>
          <w:behavior w:val="content"/>
        </w:behaviors>
        <w:guid w:val="{801E1131-9D76-4CDB-9D08-DB186543D81B}"/>
      </w:docPartPr>
      <w:docPartBody>
        <w:p w:rsidR="0058667E" w:rsidRDefault="00285E47" w:rsidP="00285E47">
          <w:pPr>
            <w:pStyle w:val="5A823B395E564EE3BE4FA6B857047E00"/>
          </w:pPr>
          <w:r w:rsidRPr="00B9189F">
            <w:rPr>
              <w:rStyle w:val="PlaceholderText"/>
            </w:rPr>
            <w:t>Click here to enter text.</w:t>
          </w:r>
        </w:p>
      </w:docPartBody>
    </w:docPart>
    <w:docPart>
      <w:docPartPr>
        <w:name w:val="98D2C91354BC45988FFB0E5B462332B8"/>
        <w:category>
          <w:name w:val="General"/>
          <w:gallery w:val="placeholder"/>
        </w:category>
        <w:types>
          <w:type w:val="bbPlcHdr"/>
        </w:types>
        <w:behaviors>
          <w:behavior w:val="content"/>
        </w:behaviors>
        <w:guid w:val="{10740DA5-C6E7-4F8A-A862-55F8C5C2635E}"/>
      </w:docPartPr>
      <w:docPartBody>
        <w:p w:rsidR="0058667E" w:rsidRDefault="00285E47" w:rsidP="00285E47">
          <w:pPr>
            <w:pStyle w:val="98D2C91354BC45988FFB0E5B462332B8"/>
          </w:pPr>
          <w:r w:rsidRPr="00B9189F">
            <w:rPr>
              <w:rStyle w:val="PlaceholderText"/>
            </w:rPr>
            <w:t>Click here to enter text.</w:t>
          </w:r>
        </w:p>
      </w:docPartBody>
    </w:docPart>
    <w:docPart>
      <w:docPartPr>
        <w:name w:val="CA6C2E06B73344F995EEB81C72D1A287"/>
        <w:category>
          <w:name w:val="General"/>
          <w:gallery w:val="placeholder"/>
        </w:category>
        <w:types>
          <w:type w:val="bbPlcHdr"/>
        </w:types>
        <w:behaviors>
          <w:behavior w:val="content"/>
        </w:behaviors>
        <w:guid w:val="{4F87E389-A180-4DB6-8769-45DE243441F4}"/>
      </w:docPartPr>
      <w:docPartBody>
        <w:p w:rsidR="0058667E" w:rsidRDefault="00285E47" w:rsidP="00285E47">
          <w:pPr>
            <w:pStyle w:val="CA6C2E06B73344F995EEB81C72D1A287"/>
          </w:pPr>
          <w:r w:rsidRPr="00B9189F">
            <w:rPr>
              <w:rStyle w:val="PlaceholderText"/>
            </w:rPr>
            <w:t>Click here to enter text.</w:t>
          </w:r>
        </w:p>
      </w:docPartBody>
    </w:docPart>
    <w:docPart>
      <w:docPartPr>
        <w:name w:val="771873C1D889485EB614C14E8AA48DD0"/>
        <w:category>
          <w:name w:val="General"/>
          <w:gallery w:val="placeholder"/>
        </w:category>
        <w:types>
          <w:type w:val="bbPlcHdr"/>
        </w:types>
        <w:behaviors>
          <w:behavior w:val="content"/>
        </w:behaviors>
        <w:guid w:val="{9AE70B7C-7A73-4B59-9D9D-29FC88A19877}"/>
      </w:docPartPr>
      <w:docPartBody>
        <w:p w:rsidR="0058667E" w:rsidRDefault="00285E47" w:rsidP="00285E47">
          <w:pPr>
            <w:pStyle w:val="771873C1D889485EB614C14E8AA48DD0"/>
          </w:pPr>
          <w:r w:rsidRPr="00B9189F">
            <w:rPr>
              <w:rStyle w:val="PlaceholderText"/>
            </w:rPr>
            <w:t>Click here to enter text.</w:t>
          </w:r>
        </w:p>
      </w:docPartBody>
    </w:docPart>
    <w:docPart>
      <w:docPartPr>
        <w:name w:val="0941A8A5B39349B99574B004A57204B0"/>
        <w:category>
          <w:name w:val="General"/>
          <w:gallery w:val="placeholder"/>
        </w:category>
        <w:types>
          <w:type w:val="bbPlcHdr"/>
        </w:types>
        <w:behaviors>
          <w:behavior w:val="content"/>
        </w:behaviors>
        <w:guid w:val="{13ACF718-D412-4B96-BD14-C58A431025F2}"/>
      </w:docPartPr>
      <w:docPartBody>
        <w:p w:rsidR="0058667E" w:rsidRDefault="00285E47" w:rsidP="00285E47">
          <w:pPr>
            <w:pStyle w:val="0941A8A5B39349B99574B004A57204B0"/>
          </w:pPr>
          <w:r w:rsidRPr="00B9189F">
            <w:rPr>
              <w:rStyle w:val="PlaceholderText"/>
            </w:rPr>
            <w:t>Click here to enter text.</w:t>
          </w:r>
        </w:p>
      </w:docPartBody>
    </w:docPart>
    <w:docPart>
      <w:docPartPr>
        <w:name w:val="F44A7D26E82642A2ADC4CB29F8425CE8"/>
        <w:category>
          <w:name w:val="General"/>
          <w:gallery w:val="placeholder"/>
        </w:category>
        <w:types>
          <w:type w:val="bbPlcHdr"/>
        </w:types>
        <w:behaviors>
          <w:behavior w:val="content"/>
        </w:behaviors>
        <w:guid w:val="{1F676BB6-27B8-44E0-8761-D67EA827A0C1}"/>
      </w:docPartPr>
      <w:docPartBody>
        <w:p w:rsidR="0058667E" w:rsidRDefault="00285E47" w:rsidP="00285E47">
          <w:pPr>
            <w:pStyle w:val="F44A7D26E82642A2ADC4CB29F8425CE8"/>
          </w:pPr>
          <w:r w:rsidRPr="00B9189F">
            <w:rPr>
              <w:rStyle w:val="PlaceholderText"/>
            </w:rPr>
            <w:t>Click here to enter text.</w:t>
          </w:r>
        </w:p>
      </w:docPartBody>
    </w:docPart>
    <w:docPart>
      <w:docPartPr>
        <w:name w:val="157D8504ACAC4707A4C6B6374B926EBD"/>
        <w:category>
          <w:name w:val="General"/>
          <w:gallery w:val="placeholder"/>
        </w:category>
        <w:types>
          <w:type w:val="bbPlcHdr"/>
        </w:types>
        <w:behaviors>
          <w:behavior w:val="content"/>
        </w:behaviors>
        <w:guid w:val="{D58190AC-D3E6-42BD-B93D-BDF67579D86F}"/>
      </w:docPartPr>
      <w:docPartBody>
        <w:p w:rsidR="0058667E" w:rsidRDefault="00285E47" w:rsidP="00285E47">
          <w:pPr>
            <w:pStyle w:val="157D8504ACAC4707A4C6B6374B926EBD"/>
          </w:pPr>
          <w:r w:rsidRPr="00B9189F">
            <w:rPr>
              <w:rStyle w:val="PlaceholderText"/>
            </w:rPr>
            <w:t>Click here to enter text.</w:t>
          </w:r>
        </w:p>
      </w:docPartBody>
    </w:docPart>
    <w:docPart>
      <w:docPartPr>
        <w:name w:val="D944AC19F1074D72898969286515B5FC"/>
        <w:category>
          <w:name w:val="General"/>
          <w:gallery w:val="placeholder"/>
        </w:category>
        <w:types>
          <w:type w:val="bbPlcHdr"/>
        </w:types>
        <w:behaviors>
          <w:behavior w:val="content"/>
        </w:behaviors>
        <w:guid w:val="{17A264BF-01B9-4695-A66E-700C64DF8377}"/>
      </w:docPartPr>
      <w:docPartBody>
        <w:p w:rsidR="0058667E" w:rsidRDefault="00285E47" w:rsidP="00285E47">
          <w:pPr>
            <w:pStyle w:val="D944AC19F1074D72898969286515B5FC"/>
          </w:pPr>
          <w:r w:rsidRPr="00B9189F">
            <w:rPr>
              <w:rStyle w:val="PlaceholderText"/>
            </w:rPr>
            <w:t>Click here to enter text.</w:t>
          </w:r>
        </w:p>
      </w:docPartBody>
    </w:docPart>
    <w:docPart>
      <w:docPartPr>
        <w:name w:val="D2D36E27BC7E486F821D683251BB0D6B"/>
        <w:category>
          <w:name w:val="General"/>
          <w:gallery w:val="placeholder"/>
        </w:category>
        <w:types>
          <w:type w:val="bbPlcHdr"/>
        </w:types>
        <w:behaviors>
          <w:behavior w:val="content"/>
        </w:behaviors>
        <w:guid w:val="{E276A018-EA3B-4F84-B247-3CF48DFE98C7}"/>
      </w:docPartPr>
      <w:docPartBody>
        <w:p w:rsidR="0058667E" w:rsidRDefault="00285E47" w:rsidP="00285E47">
          <w:pPr>
            <w:pStyle w:val="D2D36E27BC7E486F821D683251BB0D6B"/>
          </w:pPr>
          <w:r w:rsidRPr="00B9189F">
            <w:rPr>
              <w:rStyle w:val="PlaceholderText"/>
            </w:rPr>
            <w:t>Click here to enter text.</w:t>
          </w:r>
        </w:p>
      </w:docPartBody>
    </w:docPart>
    <w:docPart>
      <w:docPartPr>
        <w:name w:val="E45384F257C4470EAE84AA5819668862"/>
        <w:category>
          <w:name w:val="General"/>
          <w:gallery w:val="placeholder"/>
        </w:category>
        <w:types>
          <w:type w:val="bbPlcHdr"/>
        </w:types>
        <w:behaviors>
          <w:behavior w:val="content"/>
        </w:behaviors>
        <w:guid w:val="{04793C45-0C3D-42CE-9275-D97F2153D16D}"/>
      </w:docPartPr>
      <w:docPartBody>
        <w:p w:rsidR="0058667E" w:rsidRDefault="00285E47" w:rsidP="00285E47">
          <w:pPr>
            <w:pStyle w:val="E45384F257C4470EAE84AA5819668862"/>
          </w:pPr>
          <w:r w:rsidRPr="00B9189F">
            <w:rPr>
              <w:rStyle w:val="PlaceholderText"/>
            </w:rPr>
            <w:t>Click here to enter text.</w:t>
          </w:r>
        </w:p>
      </w:docPartBody>
    </w:docPart>
    <w:docPart>
      <w:docPartPr>
        <w:name w:val="30832363021049C68A350E674DBAA856"/>
        <w:category>
          <w:name w:val="General"/>
          <w:gallery w:val="placeholder"/>
        </w:category>
        <w:types>
          <w:type w:val="bbPlcHdr"/>
        </w:types>
        <w:behaviors>
          <w:behavior w:val="content"/>
        </w:behaviors>
        <w:guid w:val="{0862BF77-B257-4628-8570-8A5D710BEBA6}"/>
      </w:docPartPr>
      <w:docPartBody>
        <w:p w:rsidR="0058667E" w:rsidRDefault="00285E47" w:rsidP="00285E47">
          <w:pPr>
            <w:pStyle w:val="30832363021049C68A350E674DBAA856"/>
          </w:pPr>
          <w:r w:rsidRPr="00B9189F">
            <w:rPr>
              <w:rStyle w:val="PlaceholderText"/>
            </w:rPr>
            <w:t>Click here to enter text.</w:t>
          </w:r>
        </w:p>
      </w:docPartBody>
    </w:docPart>
    <w:docPart>
      <w:docPartPr>
        <w:name w:val="F12DA001268A490297CA307C098DCC96"/>
        <w:category>
          <w:name w:val="General"/>
          <w:gallery w:val="placeholder"/>
        </w:category>
        <w:types>
          <w:type w:val="bbPlcHdr"/>
        </w:types>
        <w:behaviors>
          <w:behavior w:val="content"/>
        </w:behaviors>
        <w:guid w:val="{8AF29424-F4F9-413C-AC07-99A915E053EB}"/>
      </w:docPartPr>
      <w:docPartBody>
        <w:p w:rsidR="0058667E" w:rsidRDefault="00285E47" w:rsidP="00285E47">
          <w:pPr>
            <w:pStyle w:val="F12DA001268A490297CA307C098DCC96"/>
          </w:pPr>
          <w:r w:rsidRPr="00B9189F">
            <w:rPr>
              <w:rStyle w:val="PlaceholderText"/>
            </w:rPr>
            <w:t>Click here to enter text.</w:t>
          </w:r>
        </w:p>
      </w:docPartBody>
    </w:docPart>
    <w:docPart>
      <w:docPartPr>
        <w:name w:val="C2B2BC4F8B6146F08399C726BD5B2695"/>
        <w:category>
          <w:name w:val="General"/>
          <w:gallery w:val="placeholder"/>
        </w:category>
        <w:types>
          <w:type w:val="bbPlcHdr"/>
        </w:types>
        <w:behaviors>
          <w:behavior w:val="content"/>
        </w:behaviors>
        <w:guid w:val="{DFCBABDE-9992-4728-A1C8-DE745DA3E572}"/>
      </w:docPartPr>
      <w:docPartBody>
        <w:p w:rsidR="0058667E" w:rsidRDefault="00285E47" w:rsidP="00285E47">
          <w:pPr>
            <w:pStyle w:val="C2B2BC4F8B6146F08399C726BD5B2695"/>
          </w:pPr>
          <w:r w:rsidRPr="00B9189F">
            <w:rPr>
              <w:rStyle w:val="PlaceholderText"/>
            </w:rPr>
            <w:t>Click here to enter text.</w:t>
          </w:r>
        </w:p>
      </w:docPartBody>
    </w:docPart>
    <w:docPart>
      <w:docPartPr>
        <w:name w:val="BD0B7546B4394AB4AEA05965F382365B"/>
        <w:category>
          <w:name w:val="General"/>
          <w:gallery w:val="placeholder"/>
        </w:category>
        <w:types>
          <w:type w:val="bbPlcHdr"/>
        </w:types>
        <w:behaviors>
          <w:behavior w:val="content"/>
        </w:behaviors>
        <w:guid w:val="{62C6ECCA-4F54-48AD-A4BA-002E10989F23}"/>
      </w:docPartPr>
      <w:docPartBody>
        <w:p w:rsidR="0058667E" w:rsidRDefault="00285E47" w:rsidP="00285E47">
          <w:pPr>
            <w:pStyle w:val="BD0B7546B4394AB4AEA05965F382365B"/>
          </w:pPr>
          <w:r w:rsidRPr="00B9189F">
            <w:rPr>
              <w:rStyle w:val="PlaceholderText"/>
            </w:rPr>
            <w:t>Click here to enter text.</w:t>
          </w:r>
        </w:p>
      </w:docPartBody>
    </w:docPart>
    <w:docPart>
      <w:docPartPr>
        <w:name w:val="F67936E712D1487C88B9E5E4B66094A0"/>
        <w:category>
          <w:name w:val="General"/>
          <w:gallery w:val="placeholder"/>
        </w:category>
        <w:types>
          <w:type w:val="bbPlcHdr"/>
        </w:types>
        <w:behaviors>
          <w:behavior w:val="content"/>
        </w:behaviors>
        <w:guid w:val="{B5BBB9C5-1980-4AF6-8919-0F55C6209D3C}"/>
      </w:docPartPr>
      <w:docPartBody>
        <w:p w:rsidR="0058667E" w:rsidRDefault="00285E47" w:rsidP="00285E47">
          <w:pPr>
            <w:pStyle w:val="F67936E712D1487C88B9E5E4B66094A0"/>
          </w:pPr>
          <w:r w:rsidRPr="00B9189F">
            <w:rPr>
              <w:rStyle w:val="PlaceholderText"/>
            </w:rPr>
            <w:t>Click here to enter text.</w:t>
          </w:r>
        </w:p>
      </w:docPartBody>
    </w:docPart>
    <w:docPart>
      <w:docPartPr>
        <w:name w:val="A50490ED628A4F47AE664368B15C41EC"/>
        <w:category>
          <w:name w:val="General"/>
          <w:gallery w:val="placeholder"/>
        </w:category>
        <w:types>
          <w:type w:val="bbPlcHdr"/>
        </w:types>
        <w:behaviors>
          <w:behavior w:val="content"/>
        </w:behaviors>
        <w:guid w:val="{C3812B97-398A-4AB1-8D1B-2A7564E8E93B}"/>
      </w:docPartPr>
      <w:docPartBody>
        <w:p w:rsidR="0058667E" w:rsidRDefault="00285E47" w:rsidP="00285E47">
          <w:pPr>
            <w:pStyle w:val="A50490ED628A4F47AE664368B15C41EC"/>
          </w:pPr>
          <w:r w:rsidRPr="00B9189F">
            <w:rPr>
              <w:rStyle w:val="PlaceholderText"/>
            </w:rPr>
            <w:t>Click here to enter text.</w:t>
          </w:r>
        </w:p>
      </w:docPartBody>
    </w:docPart>
    <w:docPart>
      <w:docPartPr>
        <w:name w:val="6D92E92B71FF4D1D9E29EC5CEB7233E4"/>
        <w:category>
          <w:name w:val="General"/>
          <w:gallery w:val="placeholder"/>
        </w:category>
        <w:types>
          <w:type w:val="bbPlcHdr"/>
        </w:types>
        <w:behaviors>
          <w:behavior w:val="content"/>
        </w:behaviors>
        <w:guid w:val="{E53429E4-B389-4D87-B9CF-E5F649DEF6B1}"/>
      </w:docPartPr>
      <w:docPartBody>
        <w:p w:rsidR="0058667E" w:rsidRDefault="00285E47" w:rsidP="00285E47">
          <w:pPr>
            <w:pStyle w:val="6D92E92B71FF4D1D9E29EC5CEB7233E4"/>
          </w:pPr>
          <w:r w:rsidRPr="00B9189F">
            <w:rPr>
              <w:rStyle w:val="PlaceholderText"/>
            </w:rPr>
            <w:t>Click here to enter text.</w:t>
          </w:r>
        </w:p>
      </w:docPartBody>
    </w:docPart>
    <w:docPart>
      <w:docPartPr>
        <w:name w:val="D24244ED9C504E28BCB1AA163FB2E232"/>
        <w:category>
          <w:name w:val="General"/>
          <w:gallery w:val="placeholder"/>
        </w:category>
        <w:types>
          <w:type w:val="bbPlcHdr"/>
        </w:types>
        <w:behaviors>
          <w:behavior w:val="content"/>
        </w:behaviors>
        <w:guid w:val="{755156CA-16AF-465D-BBDF-302929F703F4}"/>
      </w:docPartPr>
      <w:docPartBody>
        <w:p w:rsidR="0058667E" w:rsidRDefault="00285E47" w:rsidP="00285E47">
          <w:pPr>
            <w:pStyle w:val="D24244ED9C504E28BCB1AA163FB2E232"/>
          </w:pPr>
          <w:r w:rsidRPr="00B9189F">
            <w:rPr>
              <w:rStyle w:val="PlaceholderText"/>
            </w:rPr>
            <w:t>Click here to enter text.</w:t>
          </w:r>
        </w:p>
      </w:docPartBody>
    </w:docPart>
    <w:docPart>
      <w:docPartPr>
        <w:name w:val="3B7B7FE5EB2C42CDB8C1CD86F9A1147C"/>
        <w:category>
          <w:name w:val="General"/>
          <w:gallery w:val="placeholder"/>
        </w:category>
        <w:types>
          <w:type w:val="bbPlcHdr"/>
        </w:types>
        <w:behaviors>
          <w:behavior w:val="content"/>
        </w:behaviors>
        <w:guid w:val="{FAC79384-13F2-43D0-9B26-E4B0B5A8AC44}"/>
      </w:docPartPr>
      <w:docPartBody>
        <w:p w:rsidR="0058667E" w:rsidRDefault="00285E47" w:rsidP="00285E47">
          <w:pPr>
            <w:pStyle w:val="3B7B7FE5EB2C42CDB8C1CD86F9A1147C"/>
          </w:pPr>
          <w:r w:rsidRPr="00B9189F">
            <w:rPr>
              <w:rStyle w:val="PlaceholderText"/>
            </w:rPr>
            <w:t>Click here to enter text.</w:t>
          </w:r>
        </w:p>
      </w:docPartBody>
    </w:docPart>
    <w:docPart>
      <w:docPartPr>
        <w:name w:val="25342D7055134F24BA38D73762054E56"/>
        <w:category>
          <w:name w:val="General"/>
          <w:gallery w:val="placeholder"/>
        </w:category>
        <w:types>
          <w:type w:val="bbPlcHdr"/>
        </w:types>
        <w:behaviors>
          <w:behavior w:val="content"/>
        </w:behaviors>
        <w:guid w:val="{3C561E21-F10C-459D-B119-1883D9B71AF0}"/>
      </w:docPartPr>
      <w:docPartBody>
        <w:p w:rsidR="0058667E" w:rsidRDefault="00285E47" w:rsidP="00285E47">
          <w:pPr>
            <w:pStyle w:val="25342D7055134F24BA38D73762054E56"/>
          </w:pPr>
          <w:r w:rsidRPr="00B9189F">
            <w:rPr>
              <w:rStyle w:val="PlaceholderText"/>
            </w:rPr>
            <w:t>Click here to enter text.</w:t>
          </w:r>
        </w:p>
      </w:docPartBody>
    </w:docPart>
    <w:docPart>
      <w:docPartPr>
        <w:name w:val="CCFBF2D5D0264FF48FED5A758B7921CD"/>
        <w:category>
          <w:name w:val="General"/>
          <w:gallery w:val="placeholder"/>
        </w:category>
        <w:types>
          <w:type w:val="bbPlcHdr"/>
        </w:types>
        <w:behaviors>
          <w:behavior w:val="content"/>
        </w:behaviors>
        <w:guid w:val="{DEF3AED6-05AC-4D1A-A2E1-40AF4BC8739B}"/>
      </w:docPartPr>
      <w:docPartBody>
        <w:p w:rsidR="0058667E" w:rsidRDefault="00285E47" w:rsidP="00285E47">
          <w:pPr>
            <w:pStyle w:val="CCFBF2D5D0264FF48FED5A758B7921CD"/>
          </w:pPr>
          <w:r w:rsidRPr="00B9189F">
            <w:rPr>
              <w:rStyle w:val="PlaceholderText"/>
            </w:rPr>
            <w:t>Click here to enter text.</w:t>
          </w:r>
        </w:p>
      </w:docPartBody>
    </w:docPart>
    <w:docPart>
      <w:docPartPr>
        <w:name w:val="2A38F9982DF74DC39BFD4DC5BBBE4F02"/>
        <w:category>
          <w:name w:val="General"/>
          <w:gallery w:val="placeholder"/>
        </w:category>
        <w:types>
          <w:type w:val="bbPlcHdr"/>
        </w:types>
        <w:behaviors>
          <w:behavior w:val="content"/>
        </w:behaviors>
        <w:guid w:val="{C95330CB-82D7-4EC0-A53F-C061840F6E09}"/>
      </w:docPartPr>
      <w:docPartBody>
        <w:p w:rsidR="0058667E" w:rsidRDefault="00285E47" w:rsidP="00285E47">
          <w:pPr>
            <w:pStyle w:val="2A38F9982DF74DC39BFD4DC5BBBE4F02"/>
          </w:pPr>
          <w:r w:rsidRPr="00B9189F">
            <w:rPr>
              <w:rStyle w:val="PlaceholderText"/>
            </w:rPr>
            <w:t>Click here to enter text.</w:t>
          </w:r>
        </w:p>
      </w:docPartBody>
    </w:docPart>
    <w:docPart>
      <w:docPartPr>
        <w:name w:val="C147005AD11B4D73BD6EC0395276C859"/>
        <w:category>
          <w:name w:val="General"/>
          <w:gallery w:val="placeholder"/>
        </w:category>
        <w:types>
          <w:type w:val="bbPlcHdr"/>
        </w:types>
        <w:behaviors>
          <w:behavior w:val="content"/>
        </w:behaviors>
        <w:guid w:val="{1CA6B8DC-1015-416E-93C1-1C9BB8823475}"/>
      </w:docPartPr>
      <w:docPartBody>
        <w:p w:rsidR="00814F95" w:rsidRDefault="0058667E" w:rsidP="0058667E">
          <w:pPr>
            <w:pStyle w:val="C147005AD11B4D73BD6EC0395276C859"/>
          </w:pPr>
          <w:r w:rsidRPr="00B9189F">
            <w:rPr>
              <w:rStyle w:val="PlaceholderText"/>
            </w:rPr>
            <w:t>Click here to enter text.</w:t>
          </w:r>
        </w:p>
      </w:docPartBody>
    </w:docPart>
    <w:docPart>
      <w:docPartPr>
        <w:name w:val="9CD34DB6A0D3459E815527623046C94D"/>
        <w:category>
          <w:name w:val="General"/>
          <w:gallery w:val="placeholder"/>
        </w:category>
        <w:types>
          <w:type w:val="bbPlcHdr"/>
        </w:types>
        <w:behaviors>
          <w:behavior w:val="content"/>
        </w:behaviors>
        <w:guid w:val="{C2A504F6-236D-42CB-8FAF-91F0D4A33ED5}"/>
      </w:docPartPr>
      <w:docPartBody>
        <w:p w:rsidR="00814F95" w:rsidRDefault="0058667E" w:rsidP="0058667E">
          <w:pPr>
            <w:pStyle w:val="9CD34DB6A0D3459E815527623046C94D"/>
          </w:pPr>
          <w:r w:rsidRPr="00B9189F">
            <w:rPr>
              <w:rStyle w:val="PlaceholderText"/>
            </w:rPr>
            <w:t>Click here to enter text.</w:t>
          </w:r>
        </w:p>
      </w:docPartBody>
    </w:docPart>
    <w:docPart>
      <w:docPartPr>
        <w:name w:val="BEA1911EE63547BFB0BB74D46323D052"/>
        <w:category>
          <w:name w:val="General"/>
          <w:gallery w:val="placeholder"/>
        </w:category>
        <w:types>
          <w:type w:val="bbPlcHdr"/>
        </w:types>
        <w:behaviors>
          <w:behavior w:val="content"/>
        </w:behaviors>
        <w:guid w:val="{84C1B6C6-B12A-40D1-A443-01AA7F47568E}"/>
      </w:docPartPr>
      <w:docPartBody>
        <w:p w:rsidR="00814F95" w:rsidRDefault="0058667E" w:rsidP="0058667E">
          <w:pPr>
            <w:pStyle w:val="BEA1911EE63547BFB0BB74D46323D052"/>
          </w:pPr>
          <w:r w:rsidRPr="00B9189F">
            <w:rPr>
              <w:rStyle w:val="PlaceholderText"/>
            </w:rPr>
            <w:t>Click here to enter text.</w:t>
          </w:r>
        </w:p>
      </w:docPartBody>
    </w:docPart>
    <w:docPart>
      <w:docPartPr>
        <w:name w:val="7A7A07C01FC54FE287AE04452D0CF340"/>
        <w:category>
          <w:name w:val="General"/>
          <w:gallery w:val="placeholder"/>
        </w:category>
        <w:types>
          <w:type w:val="bbPlcHdr"/>
        </w:types>
        <w:behaviors>
          <w:behavior w:val="content"/>
        </w:behaviors>
        <w:guid w:val="{9B896E3C-FA9A-4268-BF5C-BDC4F066484B}"/>
      </w:docPartPr>
      <w:docPartBody>
        <w:p w:rsidR="00814F95" w:rsidRDefault="0058667E" w:rsidP="0058667E">
          <w:pPr>
            <w:pStyle w:val="7A7A07C01FC54FE287AE04452D0CF340"/>
          </w:pPr>
          <w:r w:rsidRPr="00B9189F">
            <w:rPr>
              <w:rStyle w:val="PlaceholderText"/>
            </w:rPr>
            <w:t>Click here to enter text.</w:t>
          </w:r>
        </w:p>
      </w:docPartBody>
    </w:docPart>
    <w:docPart>
      <w:docPartPr>
        <w:name w:val="C98EB5AA15724D968631DD4FBAAF79D2"/>
        <w:category>
          <w:name w:val="General"/>
          <w:gallery w:val="placeholder"/>
        </w:category>
        <w:types>
          <w:type w:val="bbPlcHdr"/>
        </w:types>
        <w:behaviors>
          <w:behavior w:val="content"/>
        </w:behaviors>
        <w:guid w:val="{89AF98F9-3123-4F09-8DFB-BD24D858BC0B}"/>
      </w:docPartPr>
      <w:docPartBody>
        <w:p w:rsidR="00814F95" w:rsidRDefault="0058667E" w:rsidP="0058667E">
          <w:pPr>
            <w:pStyle w:val="C98EB5AA15724D968631DD4FBAAF79D2"/>
          </w:pPr>
          <w:r w:rsidRPr="00B9189F">
            <w:rPr>
              <w:rStyle w:val="PlaceholderText"/>
            </w:rPr>
            <w:t>Click here to enter text.</w:t>
          </w:r>
        </w:p>
      </w:docPartBody>
    </w:docPart>
    <w:docPart>
      <w:docPartPr>
        <w:name w:val="384244A90B30436C9DB38BE06D98143E"/>
        <w:category>
          <w:name w:val="General"/>
          <w:gallery w:val="placeholder"/>
        </w:category>
        <w:types>
          <w:type w:val="bbPlcHdr"/>
        </w:types>
        <w:behaviors>
          <w:behavior w:val="content"/>
        </w:behaviors>
        <w:guid w:val="{C8107DB6-7A01-4F77-B197-4792DEBDB3FB}"/>
      </w:docPartPr>
      <w:docPartBody>
        <w:p w:rsidR="00814F95" w:rsidRDefault="0058667E" w:rsidP="0058667E">
          <w:pPr>
            <w:pStyle w:val="384244A90B30436C9DB38BE06D98143E"/>
          </w:pPr>
          <w:r w:rsidRPr="00B9189F">
            <w:rPr>
              <w:rStyle w:val="PlaceholderText"/>
            </w:rPr>
            <w:t>Click here to enter text.</w:t>
          </w:r>
        </w:p>
      </w:docPartBody>
    </w:docPart>
    <w:docPart>
      <w:docPartPr>
        <w:name w:val="0A227604F96F482DB5FD7003E79C13F8"/>
        <w:category>
          <w:name w:val="General"/>
          <w:gallery w:val="placeholder"/>
        </w:category>
        <w:types>
          <w:type w:val="bbPlcHdr"/>
        </w:types>
        <w:behaviors>
          <w:behavior w:val="content"/>
        </w:behaviors>
        <w:guid w:val="{17C1785B-E554-4A72-BA1E-EA2736041B51}"/>
      </w:docPartPr>
      <w:docPartBody>
        <w:p w:rsidR="00814F95" w:rsidRDefault="0058667E" w:rsidP="0058667E">
          <w:pPr>
            <w:pStyle w:val="0A227604F96F482DB5FD7003E79C13F8"/>
          </w:pPr>
          <w:r w:rsidRPr="00B9189F">
            <w:rPr>
              <w:rStyle w:val="PlaceholderText"/>
            </w:rPr>
            <w:t>Click here to enter text.</w:t>
          </w:r>
        </w:p>
      </w:docPartBody>
    </w:docPart>
    <w:docPart>
      <w:docPartPr>
        <w:name w:val="E164A255B55843B5BB937B6D658C480D"/>
        <w:category>
          <w:name w:val="General"/>
          <w:gallery w:val="placeholder"/>
        </w:category>
        <w:types>
          <w:type w:val="bbPlcHdr"/>
        </w:types>
        <w:behaviors>
          <w:behavior w:val="content"/>
        </w:behaviors>
        <w:guid w:val="{C0216528-B055-4EC3-BC6B-799DE00B41E6}"/>
      </w:docPartPr>
      <w:docPartBody>
        <w:p w:rsidR="00814F95" w:rsidRDefault="0058667E" w:rsidP="0058667E">
          <w:pPr>
            <w:pStyle w:val="E164A255B55843B5BB937B6D658C480D"/>
          </w:pPr>
          <w:r w:rsidRPr="00B9189F">
            <w:rPr>
              <w:rStyle w:val="PlaceholderText"/>
            </w:rPr>
            <w:t>Click here to enter text.</w:t>
          </w:r>
        </w:p>
      </w:docPartBody>
    </w:docPart>
    <w:docPart>
      <w:docPartPr>
        <w:name w:val="9D9D8DFB8D184BABB2B18F91144E3121"/>
        <w:category>
          <w:name w:val="General"/>
          <w:gallery w:val="placeholder"/>
        </w:category>
        <w:types>
          <w:type w:val="bbPlcHdr"/>
        </w:types>
        <w:behaviors>
          <w:behavior w:val="content"/>
        </w:behaviors>
        <w:guid w:val="{E46159A4-88D9-4524-A244-BC4CAC7451ED}"/>
      </w:docPartPr>
      <w:docPartBody>
        <w:p w:rsidR="00814F95" w:rsidRDefault="0058667E" w:rsidP="0058667E">
          <w:pPr>
            <w:pStyle w:val="9D9D8DFB8D184BABB2B18F91144E3121"/>
          </w:pPr>
          <w:r w:rsidRPr="00B9189F">
            <w:rPr>
              <w:rStyle w:val="PlaceholderText"/>
            </w:rPr>
            <w:t>Click here to enter text.</w:t>
          </w:r>
        </w:p>
      </w:docPartBody>
    </w:docPart>
    <w:docPart>
      <w:docPartPr>
        <w:name w:val="A0B1C0A2415B4E3982054E1F78EAC6D5"/>
        <w:category>
          <w:name w:val="General"/>
          <w:gallery w:val="placeholder"/>
        </w:category>
        <w:types>
          <w:type w:val="bbPlcHdr"/>
        </w:types>
        <w:behaviors>
          <w:behavior w:val="content"/>
        </w:behaviors>
        <w:guid w:val="{9B7293D5-F1D3-48AE-8BC6-1F585441C431}"/>
      </w:docPartPr>
      <w:docPartBody>
        <w:p w:rsidR="00814F95" w:rsidRDefault="0058667E" w:rsidP="0058667E">
          <w:pPr>
            <w:pStyle w:val="A0B1C0A2415B4E3982054E1F78EAC6D5"/>
          </w:pPr>
          <w:r w:rsidRPr="00B9189F">
            <w:rPr>
              <w:rStyle w:val="PlaceholderText"/>
            </w:rPr>
            <w:t>Click here to enter text.</w:t>
          </w:r>
        </w:p>
      </w:docPartBody>
    </w:docPart>
    <w:docPart>
      <w:docPartPr>
        <w:name w:val="C2CCDCD13C764CBB8EEF8E8BFF89B2B4"/>
        <w:category>
          <w:name w:val="General"/>
          <w:gallery w:val="placeholder"/>
        </w:category>
        <w:types>
          <w:type w:val="bbPlcHdr"/>
        </w:types>
        <w:behaviors>
          <w:behavior w:val="content"/>
        </w:behaviors>
        <w:guid w:val="{8FBEED1E-7419-4DF3-80A9-662B2276D37A}"/>
      </w:docPartPr>
      <w:docPartBody>
        <w:p w:rsidR="00814F95" w:rsidRDefault="0058667E" w:rsidP="0058667E">
          <w:pPr>
            <w:pStyle w:val="C2CCDCD13C764CBB8EEF8E8BFF89B2B4"/>
          </w:pPr>
          <w:r w:rsidRPr="00B9189F">
            <w:rPr>
              <w:rStyle w:val="PlaceholderText"/>
            </w:rPr>
            <w:t>Click here to enter text.</w:t>
          </w:r>
        </w:p>
      </w:docPartBody>
    </w:docPart>
    <w:docPart>
      <w:docPartPr>
        <w:name w:val="BAE93253CD65439691B1E5866367A9B7"/>
        <w:category>
          <w:name w:val="General"/>
          <w:gallery w:val="placeholder"/>
        </w:category>
        <w:types>
          <w:type w:val="bbPlcHdr"/>
        </w:types>
        <w:behaviors>
          <w:behavior w:val="content"/>
        </w:behaviors>
        <w:guid w:val="{54031B87-C505-4AA0-AF36-8691C91DEF89}"/>
      </w:docPartPr>
      <w:docPartBody>
        <w:p w:rsidR="00814F95" w:rsidRDefault="0058667E" w:rsidP="0058667E">
          <w:pPr>
            <w:pStyle w:val="BAE93253CD65439691B1E5866367A9B7"/>
          </w:pPr>
          <w:r w:rsidRPr="00B9189F">
            <w:rPr>
              <w:rStyle w:val="PlaceholderText"/>
            </w:rPr>
            <w:t>Click here to enter text.</w:t>
          </w:r>
        </w:p>
      </w:docPartBody>
    </w:docPart>
    <w:docPart>
      <w:docPartPr>
        <w:name w:val="199EE2E1733441B08D5C2566A6020419"/>
        <w:category>
          <w:name w:val="General"/>
          <w:gallery w:val="placeholder"/>
        </w:category>
        <w:types>
          <w:type w:val="bbPlcHdr"/>
        </w:types>
        <w:behaviors>
          <w:behavior w:val="content"/>
        </w:behaviors>
        <w:guid w:val="{F59D4D64-0417-49D1-9314-09FF4FC1E6FE}"/>
      </w:docPartPr>
      <w:docPartBody>
        <w:p w:rsidR="00814F95" w:rsidRDefault="0058667E" w:rsidP="0058667E">
          <w:pPr>
            <w:pStyle w:val="199EE2E1733441B08D5C2566A6020419"/>
          </w:pPr>
          <w:r w:rsidRPr="00B9189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Whitney Book">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38068D"/>
    <w:multiLevelType w:val="multilevel"/>
    <w:tmpl w:val="EEDE699C"/>
    <w:lvl w:ilvl="0">
      <w:start w:val="1"/>
      <w:numFmt w:val="decimal"/>
      <w:pStyle w:val="88BB227B460A451787ACBC886133ED5C"/>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E47"/>
    <w:rsid w:val="00285E47"/>
    <w:rsid w:val="0058667E"/>
    <w:rsid w:val="0063450E"/>
    <w:rsid w:val="00814F95"/>
    <w:rsid w:val="00B13050"/>
    <w:rsid w:val="00D3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667E"/>
    <w:rPr>
      <w:color w:val="808080"/>
    </w:rPr>
  </w:style>
  <w:style w:type="paragraph" w:customStyle="1" w:styleId="E91D4A75E20C4BE0946D876EB314EFDA">
    <w:name w:val="E91D4A75E20C4BE0946D876EB314EFDA"/>
    <w:rsid w:val="00285E47"/>
    <w:pPr>
      <w:spacing w:after="0" w:line="240" w:lineRule="auto"/>
    </w:pPr>
    <w:rPr>
      <w:rFonts w:ascii="Arial Narrow" w:eastAsiaTheme="minorHAnsi" w:hAnsi="Arial Narrow" w:cs="Arial"/>
      <w:sz w:val="20"/>
    </w:rPr>
  </w:style>
  <w:style w:type="paragraph" w:customStyle="1" w:styleId="88BB227B460A451787ACBC886133ED5C">
    <w:name w:val="88BB227B460A451787ACBC886133ED5C"/>
    <w:rsid w:val="00285E47"/>
    <w:pPr>
      <w:numPr>
        <w:numId w:val="1"/>
      </w:numPr>
      <w:tabs>
        <w:tab w:val="left" w:pos="180"/>
        <w:tab w:val="left" w:pos="216"/>
      </w:tabs>
      <w:spacing w:after="0" w:line="240" w:lineRule="auto"/>
      <w:ind w:hanging="360"/>
    </w:pPr>
    <w:rPr>
      <w:rFonts w:ascii="Arial Narrow" w:eastAsiaTheme="minorHAnsi" w:hAnsi="Arial Narrow" w:cs="Arial"/>
      <w:sz w:val="20"/>
    </w:rPr>
  </w:style>
  <w:style w:type="paragraph" w:customStyle="1" w:styleId="1A4124DA29184648B32136DAF469CEA8">
    <w:name w:val="1A4124DA29184648B32136DAF469CEA8"/>
    <w:rsid w:val="00285E47"/>
    <w:pPr>
      <w:spacing w:after="0" w:line="240" w:lineRule="auto"/>
    </w:pPr>
    <w:rPr>
      <w:rFonts w:ascii="Arial Narrow" w:eastAsiaTheme="minorHAnsi" w:hAnsi="Arial Narrow" w:cs="Arial"/>
      <w:sz w:val="20"/>
    </w:rPr>
  </w:style>
  <w:style w:type="paragraph" w:customStyle="1" w:styleId="0F1B3CEE597B4AE4BAE449F9EADBED9A">
    <w:name w:val="0F1B3CEE597B4AE4BAE449F9EADBED9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B048241B49C4DF1B9C7C3A882A97163">
    <w:name w:val="3B048241B49C4DF1B9C7C3A882A9716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FCECFA573754CD6992E042CFEFB09BC">
    <w:name w:val="5FCECFA573754CD6992E042CFEFB09B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3AC1D198CD3480E86A6C45B92935B13">
    <w:name w:val="93AC1D198CD3480E86A6C45B92935B1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457BD4262064154A7433D164A8BF37F">
    <w:name w:val="F457BD4262064154A7433D164A8BF37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B43197A7CA34552A7FA52D746773BEB">
    <w:name w:val="2B43197A7CA34552A7FA52D746773BE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2E813533E9B4EB5B88F5F1287DBB1F7">
    <w:name w:val="A2E813533E9B4EB5B88F5F1287DBB1F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8AA78EDC9F0483E989CC8A1A93960F3">
    <w:name w:val="B8AA78EDC9F0483E989CC8A1A93960F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863665A6E59456B9EB983C8C40C0700">
    <w:name w:val="6863665A6E59456B9EB983C8C40C070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C585254250B4BA79402B00295AF0E5B">
    <w:name w:val="2C585254250B4BA79402B00295AF0E5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C3CE3D7DADA42608419E1FD4782AA67">
    <w:name w:val="CC3CE3D7DADA42608419E1FD4782AA6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A7A91FA09E0485DAB32B94449C9D092">
    <w:name w:val="9A7A91FA09E0485DAB32B94449C9D09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5EE0098AA7E4645BCB64202EF1D7D14">
    <w:name w:val="D5EE0098AA7E4645BCB64202EF1D7D1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EB0E92035AC4D21BB029C5444C39312">
    <w:name w:val="EEB0E92035AC4D21BB029C5444C3931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25D4A77E91E4F00B7E552D1C0A42DE3">
    <w:name w:val="E25D4A77E91E4F00B7E552D1C0A42DE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00CFBD71FBA478691F4D8D727F429BB">
    <w:name w:val="A00CFBD71FBA478691F4D8D727F429B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9429947E5F24800A4FA955AD8ED6315">
    <w:name w:val="39429947E5F24800A4FA955AD8ED631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D55B8A2A32D4CABBDB1CAB9FBE4E979">
    <w:name w:val="CD55B8A2A32D4CABBDB1CAB9FBE4E97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A5DCD80D4B8425E9C5BA4E43C39CF81">
    <w:name w:val="9A5DCD80D4B8425E9C5BA4E43C39CF8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319596082F84B68A13BAC44EAA18479">
    <w:name w:val="E319596082F84B68A13BAC44EAA1847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AA0F7DE597D4FE0902A0AB9A0E53ACC">
    <w:name w:val="3AA0F7DE597D4FE0902A0AB9A0E53AC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DA629A80CD24767A4A2AA32CAD3D120">
    <w:name w:val="6DA629A80CD24767A4A2AA32CAD3D12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8FEB1B6760540F4B4B70A852FD15945">
    <w:name w:val="98FEB1B6760540F4B4B70A852FD1594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EB5FFC85A954BA6B049BF38A9DA9446">
    <w:name w:val="7EB5FFC85A954BA6B049BF38A9DA944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6935B8784664841A6D27AA36BB64CAD">
    <w:name w:val="26935B8784664841A6D27AA36BB64CA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B90E58DB51544E182F670B8E76079F3">
    <w:name w:val="FB90E58DB51544E182F670B8E76079F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1D6DE9790514B67825BF12B4DA527DB">
    <w:name w:val="61D6DE9790514B67825BF12B4DA527D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94E1685A01F4FD3BA437C52717793AF">
    <w:name w:val="F94E1685A01F4FD3BA437C52717793A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3D1601A8A5A47078B087584DA337777">
    <w:name w:val="13D1601A8A5A47078B087584DA33777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4C93CBE7A1447F880BCC5FC0045FA57">
    <w:name w:val="34C93CBE7A1447F880BCC5FC0045FA5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276169641CD440F8FAF14CEE84C4202">
    <w:name w:val="C276169641CD440F8FAF14CEE84C420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AB5BB83E44142A5A73F835E2AC42758">
    <w:name w:val="AAB5BB83E44142A5A73F835E2AC4275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B9896D6396C49B29FF19E5B23CBBFA5">
    <w:name w:val="AB9896D6396C49B29FF19E5B23CBBFA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5F0C57A29904C0881ABE14AA2B19F82">
    <w:name w:val="05F0C57A29904C0881ABE14AA2B19F8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AC25AEC0C7E4567ACFF7864DD6D2E34">
    <w:name w:val="1AC25AEC0C7E4567ACFF7864DD6D2E3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115E81DD641408996DBF2762CC0F218">
    <w:name w:val="7115E81DD641408996DBF2762CC0F21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78869FCE80645A091B2A466080693AD">
    <w:name w:val="878869FCE80645A091B2A466080693A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0FA3F131C64429CA79E76CB88795321">
    <w:name w:val="F0FA3F131C64429CA79E76CB8879532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52E1130F7D64673B2422C642513329D">
    <w:name w:val="352E1130F7D64673B2422C642513329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E3239F489FA4B238386B5739A5F92A5">
    <w:name w:val="CE3239F489FA4B238386B5739A5F92A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DAB7D2AEF2545AEA1716B152F1E6AF6">
    <w:name w:val="0DAB7D2AEF2545AEA1716B152F1E6AF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EBF0FEB2012420487BBF60E0EBEEEA5">
    <w:name w:val="8EBF0FEB2012420487BBF60E0EBEEEA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0A1ACB5FC7A492AB231CE0141D475DE">
    <w:name w:val="10A1ACB5FC7A492AB231CE0141D475D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3D90810833B48EB8DEAE9D278757823">
    <w:name w:val="73D90810833B48EB8DEAE9D27875782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9716A955E624C068FD7671FC657E35D">
    <w:name w:val="69716A955E624C068FD7671FC657E35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48D3229BDD44F409A9533EDBFE1F6FA">
    <w:name w:val="048D3229BDD44F409A9533EDBFE1F6F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FD3A323A9274734B0886B791F4FD4EA">
    <w:name w:val="EFD3A323A9274734B0886B791F4FD4E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C0C6AA2A0F34FDEB6A1503E0EF153D1">
    <w:name w:val="AC0C6AA2A0F34FDEB6A1503E0EF153D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11EB38530DE4123A6591C5E8CC5F2E8">
    <w:name w:val="611EB38530DE4123A6591C5E8CC5F2E8"/>
    <w:rsid w:val="00285E47"/>
    <w:pPr>
      <w:spacing w:after="0" w:line="240" w:lineRule="auto"/>
    </w:pPr>
    <w:rPr>
      <w:rFonts w:ascii="Arial Narrow" w:eastAsiaTheme="minorHAnsi" w:hAnsi="Arial Narrow" w:cs="Arial"/>
      <w:sz w:val="20"/>
    </w:rPr>
  </w:style>
  <w:style w:type="paragraph" w:customStyle="1" w:styleId="231A569F34A24E9989BACF7B134840D6">
    <w:name w:val="231A569F34A24E9989BACF7B134840D6"/>
    <w:rsid w:val="00285E47"/>
    <w:pPr>
      <w:spacing w:after="0" w:line="240" w:lineRule="auto"/>
    </w:pPr>
    <w:rPr>
      <w:rFonts w:ascii="Arial Narrow" w:eastAsiaTheme="minorHAnsi" w:hAnsi="Arial Narrow" w:cs="Arial"/>
      <w:sz w:val="20"/>
    </w:rPr>
  </w:style>
  <w:style w:type="paragraph" w:customStyle="1" w:styleId="2747BEEE947E46409B64CB89F4C02A25">
    <w:name w:val="2747BEEE947E46409B64CB89F4C02A25"/>
    <w:rsid w:val="00285E47"/>
    <w:pPr>
      <w:spacing w:after="0" w:line="240" w:lineRule="auto"/>
    </w:pPr>
    <w:rPr>
      <w:rFonts w:ascii="Arial Narrow" w:eastAsiaTheme="minorHAnsi" w:hAnsi="Arial Narrow" w:cs="Arial"/>
      <w:sz w:val="20"/>
    </w:rPr>
  </w:style>
  <w:style w:type="paragraph" w:customStyle="1" w:styleId="56B59BAAD8FA467BB191C2C5D1D3AF8C">
    <w:name w:val="56B59BAAD8FA467BB191C2C5D1D3AF8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6C73FEF4B144344947F4A6685E8B3DA">
    <w:name w:val="86C73FEF4B144344947F4A6685E8B3D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DFB9FC08A064D809CAC971DA91EE08F">
    <w:name w:val="0DFB9FC08A064D809CAC971DA91EE08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B26E52C3001429A9C590907FAA1D3BA">
    <w:name w:val="5B26E52C3001429A9C590907FAA1D3B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C6CCB178A664022948A0745BCF36491">
    <w:name w:val="8C6CCB178A664022948A0745BCF3649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8254094EA3D4064802EFF014C7CFBD5">
    <w:name w:val="08254094EA3D4064802EFF014C7CFBD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377B837F21642AD9EB867DD98018B5C">
    <w:name w:val="E377B837F21642AD9EB867DD98018B5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80BDC222551459D853A453494A1B7E4">
    <w:name w:val="080BDC222551459D853A453494A1B7E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BBC183381214417B6528DFB694ED419">
    <w:name w:val="8BBC183381214417B6528DFB694ED41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2CF4CCE0FF54BBCA81BB41E7A2C27B0">
    <w:name w:val="B2CF4CCE0FF54BBCA81BB41E7A2C27B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4BCE8C252EE41C49801083F317BD898">
    <w:name w:val="14BCE8C252EE41C49801083F317BD89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8F8ECA402F7407BA37AB9C078829BB4">
    <w:name w:val="F8F8ECA402F7407BA37AB9C078829BB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AEA458DCD794B0FA12E6681EFE9216C">
    <w:name w:val="7AEA458DCD794B0FA12E6681EFE9216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36415D6ED3848CF8AB049176DF4CA4F">
    <w:name w:val="236415D6ED3848CF8AB049176DF4CA4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5241E3FD66547FEB94A6A73B7B38701">
    <w:name w:val="D5241E3FD66547FEB94A6A73B7B3870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4D0E4BFFD4942C1B1B3F96B2A0E1A27">
    <w:name w:val="94D0E4BFFD4942C1B1B3F96B2A0E1A2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137796E48CE4AC6B1C2498AF0522A51">
    <w:name w:val="9137796E48CE4AC6B1C2498AF0522A5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8BCFA98E155467A94815F9398194E8E">
    <w:name w:val="C8BCFA98E155467A94815F9398194E8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C883E0B529D402492877DB385A6B5AA">
    <w:name w:val="FC883E0B529D402492877DB385A6B5A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BD862FC550D4FEAAC9200635C5F55DC">
    <w:name w:val="3BD862FC550D4FEAAC9200635C5F55D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BDB1D5EA2CC485D9B85C6716B4F23DC">
    <w:name w:val="EBDB1D5EA2CC485D9B85C6716B4F23D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9908BCE29584B80984AFCE8F36FC2E0">
    <w:name w:val="69908BCE29584B80984AFCE8F36FC2E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AF1DF73F01D40C4B973E991A29C2C83">
    <w:name w:val="5AF1DF73F01D40C4B973E991A29C2C8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016CC2CE9A94396AEA52A4749D7E24E">
    <w:name w:val="0016CC2CE9A94396AEA52A4749D7E24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56AFEEAF1DB437DB78C1DE6D18DEABE">
    <w:name w:val="B56AFEEAF1DB437DB78C1DE6D18DEAB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F81AA9BB9B14640B9B48D14AEA76095">
    <w:name w:val="2F81AA9BB9B14640B9B48D14AEA7609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1CFF86755054A678D0EC20EF8A16BFE">
    <w:name w:val="A1CFF86755054A678D0EC20EF8A16BF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787B39A171946B09763206D07C5B2FB">
    <w:name w:val="B787B39A171946B09763206D07C5B2F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1291F7534914974B20B5B161DEB84CB">
    <w:name w:val="E1291F7534914974B20B5B161DEB84C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0F2612163D449A9B3DB8F429888A0CA">
    <w:name w:val="D0F2612163D449A9B3DB8F429888A0C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01DD50905F34D768AE38CC5FEEE1CD0">
    <w:name w:val="001DD50905F34D768AE38CC5FEEE1CD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10C24C074ED4C448DE5075B50AF62DD">
    <w:name w:val="A10C24C074ED4C448DE5075B50AF62D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9EFCF1B70674B50B316E71E93D6D3D9">
    <w:name w:val="E9EFCF1B70674B50B316E71E93D6D3D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F9D0DE1DFFA4B15A36151A1D3B39B9C">
    <w:name w:val="1F9D0DE1DFFA4B15A36151A1D3B39B9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BF5318AA6C14A4386C4A6940AB633EB">
    <w:name w:val="9BF5318AA6C14A4386C4A6940AB633E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8D14267BAEC49DC81FA3BA0B1652E81">
    <w:name w:val="38D14267BAEC49DC81FA3BA0B1652E8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5163B6B690D404D80BAACE93BDCCDCD">
    <w:name w:val="F5163B6B690D404D80BAACE93BDCCDC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0227E81A2FD48C7AF27C0104E035622">
    <w:name w:val="B0227E81A2FD48C7AF27C0104E03562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A89C691F0224C69B428805DF3040ECF">
    <w:name w:val="7A89C691F0224C69B428805DF3040EC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ECDBAB78E06421CA187ADB309C70E6A">
    <w:name w:val="FECDBAB78E06421CA187ADB309C70E6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6D34AEF30484E8CBDC4CEFA6264C432">
    <w:name w:val="B6D34AEF30484E8CBDC4CEFA6264C43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E378F9A38984F9CB4416E2D86B216A7">
    <w:name w:val="7E378F9A38984F9CB4416E2D86B216A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4AB4144CB58447B89B24BD5F4205FEB">
    <w:name w:val="24AB4144CB58447B89B24BD5F4205FE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BD0FB51418D4279895F33AE778CB71F">
    <w:name w:val="DBD0FB51418D4279895F33AE778CB71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728C740264E45B6AEB0533A2140A2DC">
    <w:name w:val="4728C740264E45B6AEB0533A2140A2D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5747BBD9C0545E787D2FC6BB51910C4">
    <w:name w:val="05747BBD9C0545E787D2FC6BB51910C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12CCCBFBB5B46DBA3D072E88C6F32CF">
    <w:name w:val="C12CCCBFBB5B46DBA3D072E88C6F32C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833B14A8B9840BA926210BAED705E03">
    <w:name w:val="2833B14A8B9840BA926210BAED705E0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0E1C0B72E6A4C4EBD8B168AC04D457B">
    <w:name w:val="E0E1C0B72E6A4C4EBD8B168AC04D457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67A29C03E964BB2B889FA67788B113C">
    <w:name w:val="367A29C03E964BB2B889FA67788B113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E2FCCA0B6454A51BB46F076DC6E3251">
    <w:name w:val="6E2FCCA0B6454A51BB46F076DC6E325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23057820EDF4C35B97107F58C5415DB">
    <w:name w:val="623057820EDF4C35B97107F58C5415D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9E4E45469994B9C9FA3513F8D69C17A">
    <w:name w:val="89E4E45469994B9C9FA3513F8D69C17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FF42A9398FC40D4BC1CAB08BAB9622D">
    <w:name w:val="8FF42A9398FC40D4BC1CAB08BAB9622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1F9D1F99DC246A48F9CC09AEED28F3B">
    <w:name w:val="B1F9D1F99DC246A48F9CC09AEED28F3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3F061CE01514BB4AB9C7D2643D9ED41">
    <w:name w:val="13F061CE01514BB4AB9C7D2643D9ED4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F58CC351CCD450BAC53476B08A1997E">
    <w:name w:val="EF58CC351CCD450BAC53476B08A1997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03D0F816D3E4EB68CDF38176D5D2C7D">
    <w:name w:val="703D0F816D3E4EB68CDF38176D5D2C7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1A4A610E0B140F781D8061EF485CA5D">
    <w:name w:val="11A4A610E0B140F781D8061EF485CA5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E371D1E353045169CD1A21A4C6A7721">
    <w:name w:val="4E371D1E353045169CD1A21A4C6A772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A14BBD27E0C4168862B95E97D0AD11D">
    <w:name w:val="3A14BBD27E0C4168862B95E97D0AD11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41C82A3FA424D1DA7F0303B14F462AB">
    <w:name w:val="641C82A3FA424D1DA7F0303B14F462A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BA0BA054C7746D1B7196C9B2ADBEC18">
    <w:name w:val="6BA0BA054C7746D1B7196C9B2ADBEC1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4D91B187D90465BAEEC850491F5AAFD">
    <w:name w:val="14D91B187D90465BAEEC850491F5AAF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80B7042D161464F8583A579C97E19E9">
    <w:name w:val="180B7042D161464F8583A579C97E19E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FB48B4AA5124DEEB8F36F30A181D6E3">
    <w:name w:val="0FB48B4AA5124DEEB8F36F30A181D6E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266A0A421FB464C963D852F552B057D">
    <w:name w:val="6266A0A421FB464C963D852F552B057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822469B9728449B8E7981980BDE0114">
    <w:name w:val="1822469B9728449B8E7981980BDE011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499FC7F0ED641228AF37B882218EEA2">
    <w:name w:val="9499FC7F0ED641228AF37B882218EEA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8C04942A5B546528D00AA993570AA84">
    <w:name w:val="98C04942A5B546528D00AA993570AA8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CAFB7450C6341D9AEB53922D5F0A417">
    <w:name w:val="DCAFB7450C6341D9AEB53922D5F0A41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A7FD31A4E9240C396A244CC888A8AB1">
    <w:name w:val="EA7FD31A4E9240C396A244CC888A8AB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549E23EE6214089976C530A1EBD794D">
    <w:name w:val="E549E23EE6214089976C530A1EBD794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9C51DFB5A46490D9107FDF5EC4D3384">
    <w:name w:val="59C51DFB5A46490D9107FDF5EC4D338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858CFF60C99471699DFAFF80D3B9CD1">
    <w:name w:val="E858CFF60C99471699DFAFF80D3B9CD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96B1F03DA9242828B2C914675D1CB8E">
    <w:name w:val="396B1F03DA9242828B2C914675D1CB8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84B7ED6DA964454B892E74F0D742B91">
    <w:name w:val="884B7ED6DA964454B892E74F0D742B9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8E45E7C7FBE4D0485E544F49BFF47C1">
    <w:name w:val="78E45E7C7FBE4D0485E544F49BFF47C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386B3BF6E3142E181FBCD971E11EB92">
    <w:name w:val="0386B3BF6E3142E181FBCD971E11EB9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232044498F647D5AC2094C30294CC24">
    <w:name w:val="C232044498F647D5AC2094C30294CC2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38F96A19C564910988785D18F3B4FFF">
    <w:name w:val="538F96A19C564910988785D18F3B4FF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B6A44EBF7894DFD9E6F3B805D639EC9">
    <w:name w:val="2B6A44EBF7894DFD9E6F3B805D639EC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5B176E819894EA1980F3E5E197BB420">
    <w:name w:val="D5B176E819894EA1980F3E5E197BB42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38710FB3F25429B9FB96BA6E4F739B7">
    <w:name w:val="038710FB3F25429B9FB96BA6E4F739B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6B43E0654D742548D22CE4369918FBD">
    <w:name w:val="A6B43E0654D742548D22CE4369918FB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7D81E95BAF0461A82DF773B5D253774">
    <w:name w:val="C7D81E95BAF0461A82DF773B5D25377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29E49D8B7A24E008678F518EF7F6588">
    <w:name w:val="929E49D8B7A24E008678F518EF7F658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BA7533A64D343C08E2A44D827CB728F">
    <w:name w:val="DBA7533A64D343C08E2A44D827CB728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15B6397B30447BFB7BDEE9E0753C64F">
    <w:name w:val="B15B6397B30447BFB7BDEE9E0753C64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EC24C930A3F4B09B543643F28653B49">
    <w:name w:val="FEC24C930A3F4B09B543643F28653B4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61534678A554C3BBA34B97C059E3BFA">
    <w:name w:val="361534678A554C3BBA34B97C059E3BF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D36633DD9CB404184F2698569A43C10">
    <w:name w:val="2D36633DD9CB404184F2698569A43C1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858A0742D584ACF964056F7F844DA71">
    <w:name w:val="9858A0742D584ACF964056F7F844DA7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60C0C89232945FB89295077DE9B2B63">
    <w:name w:val="760C0C89232945FB89295077DE9B2B6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3CAAE652E084C689CB6C4E862188658">
    <w:name w:val="73CAAE652E084C689CB6C4E86218865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0007D7E028C4E2D833BFECFC660108C">
    <w:name w:val="50007D7E028C4E2D833BFECFC660108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C87593CB49B4BBC9CAEAA12DC80DB87">
    <w:name w:val="1C87593CB49B4BBC9CAEAA12DC80DB8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8F7D6B452E24FE08CCC1D5654206E6C">
    <w:name w:val="F8F7D6B452E24FE08CCC1D5654206E6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0FCB5E0BBA9422BB0D843A9FAF0DBE8">
    <w:name w:val="B0FCB5E0BBA9422BB0D843A9FAF0DBE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D0A03E9CF8F439A8E53D7EBDCD5BA54">
    <w:name w:val="9D0A03E9CF8F439A8E53D7EBDCD5BA5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2BDA14A8A5744E1B5929F464787CEAB">
    <w:name w:val="92BDA14A8A5744E1B5929F464787CEA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8192862FD54493BAE6F36D973EFF51E">
    <w:name w:val="68192862FD54493BAE6F36D973EFF51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EA9DC7DF3E1435D9D25D67C8F7A599C">
    <w:name w:val="7EA9DC7DF3E1435D9D25D67C8F7A599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7542F3F3C2D44E1AEE3F6FBB0913DAE">
    <w:name w:val="C7542F3F3C2D44E1AEE3F6FBB0913DA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916FB29BE434CFE8EABA56439118C45">
    <w:name w:val="A916FB29BE434CFE8EABA56439118C4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0CB84C0179C46A0BDC9D8893C4F6E22">
    <w:name w:val="D0CB84C0179C46A0BDC9D8893C4F6E2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C64F253B5084A39983B6DDAA45AB5B3">
    <w:name w:val="0C64F253B5084A39983B6DDAA45AB5B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B82BFCD302743A29BF00B0EFF817F92">
    <w:name w:val="4B82BFCD302743A29BF00B0EFF817F9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6EE8B05FA124FA2980CCBF8983FF21B">
    <w:name w:val="66EE8B05FA124FA2980CCBF8983FF21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780D50C1CE74FF9AB4F591826F99654">
    <w:name w:val="0780D50C1CE74FF9AB4F591826F9965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1B6CDA90FCC4B7DB14006D6446C090E">
    <w:name w:val="61B6CDA90FCC4B7DB14006D6446C090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5DC64C55C384D3BBD2D0802645D98C3">
    <w:name w:val="05DC64C55C384D3BBD2D0802645D98C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342AE020DF649F183A346B38FAA4E58">
    <w:name w:val="4342AE020DF649F183A346B38FAA4E5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E19EAA05F824BA8BEFB6A65508A1406">
    <w:name w:val="EE19EAA05F824BA8BEFB6A65508A140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983542023004CC8ADBC161BF18BF0BB">
    <w:name w:val="8983542023004CC8ADBC161BF18BF0B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842AF7AE31A4DDB8FA61DA7E8AA3B23">
    <w:name w:val="9842AF7AE31A4DDB8FA61DA7E8AA3B2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E0D5ABEDF8D495BA9B22428FB641522">
    <w:name w:val="FE0D5ABEDF8D495BA9B22428FB64152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1DCDA0C605147DB9BD9E52FACA2332A">
    <w:name w:val="81DCDA0C605147DB9BD9E52FACA2332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A0499E7914F4DA899270EA79BC1B4F8">
    <w:name w:val="7A0499E7914F4DA899270EA79BC1B4F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F4D10CEF19B4FEA878CC6F1B077C64D">
    <w:name w:val="EF4D10CEF19B4FEA878CC6F1B077C64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BFCE685361D42119E01820C741F4D36">
    <w:name w:val="ABFCE685361D42119E01820C741F4D3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B0EC82DF2824880AE08FD323C59E5E9">
    <w:name w:val="DB0EC82DF2824880AE08FD323C59E5E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1640B5211764E169B82A7FE72C4A983">
    <w:name w:val="E1640B5211764E169B82A7FE72C4A98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60759B4E6924BD49CA383DA453446EF">
    <w:name w:val="B60759B4E6924BD49CA383DA453446E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E372EA48B8644C0BBFC09BC217E711C">
    <w:name w:val="1E372EA48B8644C0BBFC09BC217E711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C6DD68BD3824E64B0014C5EE1FD9D31">
    <w:name w:val="FC6DD68BD3824E64B0014C5EE1FD9D3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50A6E3BDEC84C6ABB4C75416D7E79BB">
    <w:name w:val="650A6E3BDEC84C6ABB4C75416D7E79B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A02B7D793B343B79C79EC7D55F45BF5">
    <w:name w:val="2A02B7D793B343B79C79EC7D55F45BF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E57DC19DECD4325ACCB7F02DF56B9F2">
    <w:name w:val="7E57DC19DECD4325ACCB7F02DF56B9F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D958A4974844601A1E560A940976F99">
    <w:name w:val="6D958A4974844601A1E560A940976F9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B46B5F52B28453CAA702403B978F097">
    <w:name w:val="8B46B5F52B28453CAA702403B978F09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1309F09F9D04B31BCE208C85DC3FA77">
    <w:name w:val="01309F09F9D04B31BCE208C85DC3FA7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2021FBC653E4E5C9FBCA06DC0278064">
    <w:name w:val="02021FBC653E4E5C9FBCA06DC027806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7F47F57387749B7BF1ACE290466E13F">
    <w:name w:val="97F47F57387749B7BF1ACE290466E13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4ED7C52951C4DF4BC2C83C565258E88">
    <w:name w:val="04ED7C52951C4DF4BC2C83C565258E8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57BF75AE34E4D928AF4DBC8FA85E1DC">
    <w:name w:val="C57BF75AE34E4D928AF4DBC8FA85E1D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DD9B433D82E4560ADF701294D9B0C3F">
    <w:name w:val="1DD9B433D82E4560ADF701294D9B0C3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20403371918497286F52C0327C09B0A">
    <w:name w:val="120403371918497286F52C0327C09B0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77E25D029B14448B24743FCD3B9F962">
    <w:name w:val="F77E25D029B14448B24743FCD3B9F96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2962B56DF0446A2B152CF8F04D7AE7F">
    <w:name w:val="42962B56DF0446A2B152CF8F04D7AE7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2496E2CCCE4458F8C4CA674B82219CC">
    <w:name w:val="82496E2CCCE4458F8C4CA674B82219C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522A35431C4431D9EE61089F9E4C9BF">
    <w:name w:val="3522A35431C4431D9EE61089F9E4C9B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2B3DB158BDF4C9E80E25254ABE3A3C7">
    <w:name w:val="D2B3DB158BDF4C9E80E25254ABE3A3C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71EA202A03246AC8E7501DD6B2C5E5D">
    <w:name w:val="A71EA202A03246AC8E7501DD6B2C5E5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EA2E208CB00429A899D6EFC3B41E193">
    <w:name w:val="BEA2E208CB00429A899D6EFC3B41E19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9DBEE91CBD34DA1AF866E1827DD0A87">
    <w:name w:val="09DBEE91CBD34DA1AF866E1827DD0A8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57839F1BDDF408DB2D8A078B9DAD936">
    <w:name w:val="E57839F1BDDF408DB2D8A078B9DAD93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4C40C360E39440AB20C4E66E278920D">
    <w:name w:val="84C40C360E39440AB20C4E66E278920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3EAE96D44764DC2A0E24C7DB28381C2">
    <w:name w:val="63EAE96D44764DC2A0E24C7DB28381C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D46A329E93748FAB5852F53E03EEF8B">
    <w:name w:val="ED46A329E93748FAB5852F53E03EEF8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8C8C6163B1D4E0BBC33AC5048714699">
    <w:name w:val="C8C8C6163B1D4E0BBC33AC504871469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AA0B2452CA24215A8E83345050544B1">
    <w:name w:val="BAA0B2452CA24215A8E83345050544B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A5240E61DAB459DBB8137C01C343118">
    <w:name w:val="AA5240E61DAB459DBB8137C01C34311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561BF4655FC4CFB89AA75225E32C119">
    <w:name w:val="B561BF4655FC4CFB89AA75225E32C11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C4DD549C0F242A690420881AB3766B8">
    <w:name w:val="FC4DD549C0F242A690420881AB3766B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D6BCDA1C1B54FACAC2B5EB052844145">
    <w:name w:val="DD6BCDA1C1B54FACAC2B5EB05284414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D1259C8387949228DDFF1A3881B70AA">
    <w:name w:val="0D1259C8387949228DDFF1A3881B70A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C7B1814DD7340C78849EC4315406B80">
    <w:name w:val="DC7B1814DD7340C78849EC4315406B8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C3A844C97E84C2EAF4BD3D0F0868278">
    <w:name w:val="DC3A844C97E84C2EAF4BD3D0F086827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20D9BC786434F8EBF365FC1A5DA1C07">
    <w:name w:val="E20D9BC786434F8EBF365FC1A5DA1C0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AE8DFCF3C2E4D1CB4A328BFFF4A3120">
    <w:name w:val="5AE8DFCF3C2E4D1CB4A328BFFF4A312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CA00F4389474BFDAE6D924C024906A7">
    <w:name w:val="0CA00F4389474BFDAE6D924C024906A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3D1596B4C1247748494A55DC6E92DB4">
    <w:name w:val="A3D1596B4C1247748494A55DC6E92DB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4C875ADF28B479D98D1F29DE2A41024">
    <w:name w:val="F4C875ADF28B479D98D1F29DE2A4102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0230177E5E54EC68DF55E29EA84DE3C">
    <w:name w:val="D0230177E5E54EC68DF55E29EA84DE3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D29DDECD63C431B92794C40DAEDFAA4">
    <w:name w:val="BD29DDECD63C431B92794C40DAEDFAA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D060EE3665246FD9E15B4EB7FD7BAD7">
    <w:name w:val="9D060EE3665246FD9E15B4EB7FD7BAD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A8762CC5B004756BD41CB0C6CDE802D">
    <w:name w:val="9A8762CC5B004756BD41CB0C6CDE802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4B0D15C901C4534AE49453B16386EBD">
    <w:name w:val="64B0D15C901C4534AE49453B16386EB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CBC1EDD5EC64D3D8210D3DAC1C6CA92">
    <w:name w:val="BCBC1EDD5EC64D3D8210D3DAC1C6CA9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E68B2E76B6B460D9E86B38D619EB8FC">
    <w:name w:val="7E68B2E76B6B460D9E86B38D619EB8F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C9A15CE2B5A4D2D887FC9AC9A5B3154">
    <w:name w:val="EC9A15CE2B5A4D2D887FC9AC9A5B315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F9C4743152E44E29C56A919DEA8EF9F">
    <w:name w:val="3F9C4743152E44E29C56A919DEA8EF9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C00517F60134BE081A96CA6A3D31A86">
    <w:name w:val="5C00517F60134BE081A96CA6A3D31A8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08A7A952B2141E7AC6B5512DF80F588">
    <w:name w:val="E08A7A952B2141E7AC6B5512DF80F58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82ACF32A30C4A55A12C28DE290F496F">
    <w:name w:val="782ACF32A30C4A55A12C28DE290F496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8EEA8DBBFCA48D08AFF7ED0611D44B5">
    <w:name w:val="B8EEA8DBBFCA48D08AFF7ED0611D44B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9A300626D1F48D595D413E035126139">
    <w:name w:val="D9A300626D1F48D595D413E03512613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CC3A32867A547CCAE367F1B73FCA0DF">
    <w:name w:val="0CC3A32867A547CCAE367F1B73FCA0D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1556AFF85E2450291C7597BD4F853A5">
    <w:name w:val="11556AFF85E2450291C7597BD4F853A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FAEA0433FD54C9E8D1DD7E758A710AC">
    <w:name w:val="BFAEA0433FD54C9E8D1DD7E758A710A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E725232054A40A8BC011CFBADF5FB01">
    <w:name w:val="0E725232054A40A8BC011CFBADF5FB0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53AC8EE5D1B421CA20AA5C845195A77">
    <w:name w:val="B53AC8EE5D1B421CA20AA5C845195A7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F486F1D1AAE48D79EBD666CFD3881AC">
    <w:name w:val="FF486F1D1AAE48D79EBD666CFD3881A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2841AA3F1EB43B78ADF3D8F6AD711DB">
    <w:name w:val="02841AA3F1EB43B78ADF3D8F6AD711D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85947E6654245999DF5C5D42B779A82">
    <w:name w:val="285947E6654245999DF5C5D42B779A8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89B9E68F954473FA3F58FD06F25F9FA">
    <w:name w:val="089B9E68F954473FA3F58FD06F25F9F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8A37413D9394740B1EF79056EAB2884">
    <w:name w:val="C8A37413D9394740B1EF79056EAB288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35D657FC2AB4BE289993FBC160645F9">
    <w:name w:val="935D657FC2AB4BE289993FBC160645F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C2BB30E26594FEC851CA30E508D8978">
    <w:name w:val="8C2BB30E26594FEC851CA30E508D897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626A0FF549844A9A0F65CC05732DA5D">
    <w:name w:val="8626A0FF549844A9A0F65CC05732DA5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14CE8022A2A4534AC603B357C0D5CA8">
    <w:name w:val="714CE8022A2A4534AC603B357C0D5CA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3ABF6B977244973BF095D7375171355">
    <w:name w:val="13ABF6B977244973BF095D737517135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122881480974E2E9E0B8617E72BE049">
    <w:name w:val="A122881480974E2E9E0B8617E72BE04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5126A193DED4D44A8FC3F1F1D26A264">
    <w:name w:val="95126A193DED4D44A8FC3F1F1D26A26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BB3108F03384ED4B0E7C50D66CEA624">
    <w:name w:val="2BB3108F03384ED4B0E7C50D66CEA62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CE5DBD71B42410296D459D922714443">
    <w:name w:val="4CE5DBD71B42410296D459D92271444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EB817D859B445A7A178887C1E08F639">
    <w:name w:val="AEB817D859B445A7A178887C1E08F63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584EFA4B78F44ED92CD1A5CD36C66BE">
    <w:name w:val="0584EFA4B78F44ED92CD1A5CD36C66B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1FA0BE5207146CF8E2E9CACA972CA40">
    <w:name w:val="51FA0BE5207146CF8E2E9CACA972CA4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70739EE8E5B4A80B7757B1F6FAD1745">
    <w:name w:val="D70739EE8E5B4A80B7757B1F6FAD174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D84050495A646ACA47FB37125D4F8D6">
    <w:name w:val="4D84050495A646ACA47FB37125D4F8D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289FF8158F442418B2DBEC1C83D1906">
    <w:name w:val="E289FF8158F442418B2DBEC1C83D190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0420A964D0943B6B31AD042065DCE20">
    <w:name w:val="60420A964D0943B6B31AD042065DCE2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C4C6D26D3884DB49CAC335CEC804769">
    <w:name w:val="6C4C6D26D3884DB49CAC335CEC80476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67054A2586D4B7B82BC815F825B6577">
    <w:name w:val="367054A2586D4B7B82BC815F825B657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2D00297259643F4AD580C522BE1ABF9">
    <w:name w:val="A2D00297259643F4AD580C522BE1ABF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80044896BB24C88B3BAAD21B534CD63">
    <w:name w:val="680044896BB24C88B3BAAD21B534CD6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4D5C1D9F1A54F26B5A653F23A1DF684">
    <w:name w:val="44D5C1D9F1A54F26B5A653F23A1DF68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3F219C04D184BAEBBB352121B5CA1A2">
    <w:name w:val="93F219C04D184BAEBBB352121B5CA1A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68D141938FD4ED08702886AA25906AD">
    <w:name w:val="A68D141938FD4ED08702886AA25906A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F6E5C059A3746EEBF7344615DDADD67">
    <w:name w:val="BF6E5C059A3746EEBF7344615DDADD6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80D91770D914972A2D513F70FCB11D1">
    <w:name w:val="480D91770D914972A2D513F70FCB11D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BD0309C4AA640A8A8E39F7CB9CAF1B4">
    <w:name w:val="0BD0309C4AA640A8A8E39F7CB9CAF1B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F64E5004D134CB484E3F3B1507D2D7A">
    <w:name w:val="9F64E5004D134CB484E3F3B1507D2D7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44D0FF73E494971AF60C806B706E554">
    <w:name w:val="844D0FF73E494971AF60C806B706E55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8974DE3690C477D8E50F102AFFADF75">
    <w:name w:val="A8974DE3690C477D8E50F102AFFADF7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2395D33CF464828A4A194C1D8944221">
    <w:name w:val="12395D33CF464828A4A194C1D894422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9F7C43BE3864045BDBE2C59B20CB67B">
    <w:name w:val="59F7C43BE3864045BDBE2C59B20CB67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EDE80F8A8B24AB5BCC821C03F356C36">
    <w:name w:val="EEDE80F8A8B24AB5BCC821C03F356C3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AAED1E85B5D4FC09021F42F5C18FFDD">
    <w:name w:val="5AAED1E85B5D4FC09021F42F5C18FFD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A302DB2C6844EF4853C6C14F38B27B1">
    <w:name w:val="0A302DB2C6844EF4853C6C14F38B27B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F790798E8DC45DD917000E322AA4834">
    <w:name w:val="6F790798E8DC45DD917000E322AA483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B0252D45FB6401F9BAF293D4CFD98A7">
    <w:name w:val="1B0252D45FB6401F9BAF293D4CFD98A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A5DB1F92E394C538CE4966AE9B0A3D6">
    <w:name w:val="2A5DB1F92E394C538CE4966AE9B0A3D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BC055AE53B14E668E1C459C6CEB438A">
    <w:name w:val="FBC055AE53B14E668E1C459C6CEB438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309CF6F745E42DD809CD5577F8A2F9A">
    <w:name w:val="4309CF6F745E42DD809CD5577F8A2F9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96EB1B593884E1CA06EEA9AA443C25D">
    <w:name w:val="B96EB1B593884E1CA06EEA9AA443C25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68E5ACD78BA4115ABCFA6D1E693D8F7">
    <w:name w:val="768E5ACD78BA4115ABCFA6D1E693D8F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F094F72850548A38ECB90BECD523C92">
    <w:name w:val="AF094F72850548A38ECB90BECD523C9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F06D0E579B64241ACA6BEC821EA14D5">
    <w:name w:val="EF06D0E579B64241ACA6BEC821EA14D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43F98516A334A038AA47A63DE8171BA">
    <w:name w:val="A43F98516A334A038AA47A63DE8171B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AB3DCF882094CB6B92B945041710EC9">
    <w:name w:val="9AB3DCF882094CB6B92B945041710EC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617DA25897D4496BBA1845AE7974543">
    <w:name w:val="3617DA25897D4496BBA1845AE797454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58BDB9DE1844E7B97E91B3EC668DC0A">
    <w:name w:val="558BDB9DE1844E7B97E91B3EC668DC0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5E684FBDDFF4C789F01B23E1A5A91A6">
    <w:name w:val="55E684FBDDFF4C789F01B23E1A5A91A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AA9D0A13388403CA7EF97D5FA7EF32E">
    <w:name w:val="8AA9D0A13388403CA7EF97D5FA7EF32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B72DF87D4C4467BB4B8AA373452691C">
    <w:name w:val="1B72DF87D4C4467BB4B8AA373452691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AD45050D1C84AF7A9287BAAEFDB96C6">
    <w:name w:val="FAD45050D1C84AF7A9287BAAEFDB96C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5C1DB60B41640DD8F5E19E6502527A9">
    <w:name w:val="D5C1DB60B41640DD8F5E19E6502527A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CF3ECEAA3B7457484EAD854CA38172F">
    <w:name w:val="ACF3ECEAA3B7457484EAD854CA38172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6C83F4F4EE34B9EA970EE62EE014CC3">
    <w:name w:val="B6C83F4F4EE34B9EA970EE62EE014CC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E6FE630B63C41949DE5D34A909CF977">
    <w:name w:val="CE6FE630B63C41949DE5D34A909CF97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905EC3AAD214C30A318AC34E86ED46A">
    <w:name w:val="5905EC3AAD214C30A318AC34E86ED46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D035937CB59468D8521EEDE159ACD8C">
    <w:name w:val="1D035937CB59468D8521EEDE159ACD8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5DA29BEE1D245C48F8DC2BC22034966">
    <w:name w:val="A5DA29BEE1D245C48F8DC2BC2203496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854461C7C424059A91CC981681CE26B">
    <w:name w:val="5854461C7C424059A91CC981681CE26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92A8BFE0D12421381EFB3C4199B7099">
    <w:name w:val="A92A8BFE0D12421381EFB3C4199B709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05433C060124EEF83097DC15057971D">
    <w:name w:val="305433C060124EEF83097DC15057971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E14F181CEAC4E46A61643EFCA5922C2">
    <w:name w:val="3E14F181CEAC4E46A61643EFCA5922C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B185FD278914DE0B78FD648C449900E">
    <w:name w:val="CB185FD278914DE0B78FD648C449900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F227B1BAD9744D7A68A2B4C54778386">
    <w:name w:val="EF227B1BAD9744D7A68A2B4C5477838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A87133076654F63A00B63E9FFE181FA">
    <w:name w:val="8A87133076654F63A00B63E9FFE181F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A823B395E564EE3BE4FA6B857047E00">
    <w:name w:val="5A823B395E564EE3BE4FA6B857047E0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8D2C91354BC45988FFB0E5B462332B8">
    <w:name w:val="98D2C91354BC45988FFB0E5B462332B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A6C2E06B73344F995EEB81C72D1A287">
    <w:name w:val="CA6C2E06B73344F995EEB81C72D1A28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71873C1D889485EB614C14E8AA48DD0">
    <w:name w:val="771873C1D889485EB614C14E8AA48DD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941A8A5B39349B99574B004A57204B0">
    <w:name w:val="0941A8A5B39349B99574B004A57204B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44A7D26E82642A2ADC4CB29F8425CE8">
    <w:name w:val="F44A7D26E82642A2ADC4CB29F8425CE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57D8504ACAC4707A4C6B6374B926EBD">
    <w:name w:val="157D8504ACAC4707A4C6B6374B926EB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944AC19F1074D72898969286515B5FC">
    <w:name w:val="D944AC19F1074D72898969286515B5F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2D36E27BC7E486F821D683251BB0D6B">
    <w:name w:val="D2D36E27BC7E486F821D683251BB0D6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45384F257C4470EAE84AA5819668862">
    <w:name w:val="E45384F257C4470EAE84AA581966886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0832363021049C68A350E674DBAA856">
    <w:name w:val="30832363021049C68A350E674DBAA85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12DA001268A490297CA307C098DCC96">
    <w:name w:val="F12DA001268A490297CA307C098DCC9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2B2BC4F8B6146F08399C726BD5B2695">
    <w:name w:val="C2B2BC4F8B6146F08399C726BD5B269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D0B7546B4394AB4AEA05965F382365B">
    <w:name w:val="BD0B7546B4394AB4AEA05965F382365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67936E712D1487C88B9E5E4B66094A0">
    <w:name w:val="F67936E712D1487C88B9E5E4B66094A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50490ED628A4F47AE664368B15C41EC">
    <w:name w:val="A50490ED628A4F47AE664368B15C41E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D92E92B71FF4D1D9E29EC5CEB7233E4">
    <w:name w:val="6D92E92B71FF4D1D9E29EC5CEB7233E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24244ED9C504E28BCB1AA163FB2E232">
    <w:name w:val="D24244ED9C504E28BCB1AA163FB2E23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B7B7FE5EB2C42CDB8C1CD86F9A1147C">
    <w:name w:val="3B7B7FE5EB2C42CDB8C1CD86F9A1147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5342D7055134F24BA38D73762054E56">
    <w:name w:val="25342D7055134F24BA38D73762054E5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CFBF2D5D0264FF48FED5A758B7921CD">
    <w:name w:val="CCFBF2D5D0264FF48FED5A758B7921C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E950CF06EC34DAFA601D437F4A16474">
    <w:name w:val="EE950CF06EC34DAFA601D437F4A16474"/>
    <w:rsid w:val="00285E47"/>
    <w:pPr>
      <w:spacing w:after="0" w:line="240" w:lineRule="auto"/>
    </w:pPr>
    <w:rPr>
      <w:rFonts w:ascii="Arial Narrow" w:eastAsiaTheme="minorHAnsi" w:hAnsi="Arial Narrow" w:cs="Arial"/>
      <w:sz w:val="20"/>
    </w:rPr>
  </w:style>
  <w:style w:type="paragraph" w:customStyle="1" w:styleId="0A1835DF7845457BB335F447511CDD0E">
    <w:name w:val="0A1835DF7845457BB335F447511CDD0E"/>
    <w:rsid w:val="00285E47"/>
    <w:pPr>
      <w:spacing w:after="0" w:line="240" w:lineRule="auto"/>
    </w:pPr>
    <w:rPr>
      <w:rFonts w:ascii="Arial Narrow" w:eastAsiaTheme="minorHAnsi" w:hAnsi="Arial Narrow" w:cs="Arial"/>
      <w:sz w:val="20"/>
    </w:rPr>
  </w:style>
  <w:style w:type="paragraph" w:customStyle="1" w:styleId="37F8D3832F254D289393E8BDA2F5DF7F">
    <w:name w:val="37F8D3832F254D289393E8BDA2F5DF7F"/>
    <w:rsid w:val="00285E47"/>
    <w:pPr>
      <w:spacing w:after="0" w:line="240" w:lineRule="auto"/>
    </w:pPr>
    <w:rPr>
      <w:rFonts w:ascii="Arial Narrow" w:eastAsiaTheme="minorHAnsi" w:hAnsi="Arial Narrow" w:cs="Arial"/>
      <w:sz w:val="20"/>
    </w:rPr>
  </w:style>
  <w:style w:type="paragraph" w:customStyle="1" w:styleId="2A38F9982DF74DC39BFD4DC5BBBE4F02">
    <w:name w:val="2A38F9982DF74DC39BFD4DC5BBBE4F02"/>
    <w:rsid w:val="00285E47"/>
    <w:pPr>
      <w:spacing w:after="0" w:line="240" w:lineRule="auto"/>
    </w:pPr>
    <w:rPr>
      <w:rFonts w:ascii="Arial Narrow" w:eastAsiaTheme="minorHAnsi" w:hAnsi="Arial Narrow" w:cs="Arial"/>
      <w:sz w:val="20"/>
    </w:rPr>
  </w:style>
  <w:style w:type="paragraph" w:customStyle="1" w:styleId="939C4B8AA55A4B8F86603A56294618D3">
    <w:name w:val="939C4B8AA55A4B8F86603A56294618D3"/>
    <w:rsid w:val="00285E47"/>
    <w:pPr>
      <w:spacing w:after="0" w:line="240" w:lineRule="auto"/>
    </w:pPr>
    <w:rPr>
      <w:rFonts w:ascii="Arial Narrow" w:eastAsiaTheme="minorHAnsi" w:hAnsi="Arial Narrow" w:cs="Arial"/>
      <w:sz w:val="20"/>
    </w:rPr>
  </w:style>
  <w:style w:type="paragraph" w:customStyle="1" w:styleId="164E894CE3CC4EB580D2362028F1A6C0">
    <w:name w:val="164E894CE3CC4EB580D2362028F1A6C0"/>
    <w:rsid w:val="00285E47"/>
    <w:pPr>
      <w:spacing w:after="0" w:line="240" w:lineRule="auto"/>
    </w:pPr>
    <w:rPr>
      <w:rFonts w:ascii="Arial Narrow" w:eastAsiaTheme="minorHAnsi" w:hAnsi="Arial Narrow" w:cs="Arial"/>
      <w:sz w:val="20"/>
    </w:rPr>
  </w:style>
  <w:style w:type="paragraph" w:customStyle="1" w:styleId="5CCBC7ECBA704E7684AEA32FC8E224B4">
    <w:name w:val="5CCBC7ECBA704E7684AEA32FC8E224B4"/>
    <w:rsid w:val="00285E47"/>
    <w:pPr>
      <w:spacing w:after="0" w:line="240" w:lineRule="auto"/>
    </w:pPr>
    <w:rPr>
      <w:rFonts w:ascii="Arial Narrow" w:eastAsiaTheme="minorHAnsi" w:hAnsi="Arial Narrow" w:cs="Arial"/>
      <w:sz w:val="20"/>
    </w:rPr>
  </w:style>
  <w:style w:type="paragraph" w:customStyle="1" w:styleId="D7B55D60ACA347F2B2785DACE4D0A612">
    <w:name w:val="D7B55D60ACA347F2B2785DACE4D0A612"/>
    <w:rsid w:val="00285E47"/>
    <w:pPr>
      <w:spacing w:after="0" w:line="240" w:lineRule="auto"/>
    </w:pPr>
    <w:rPr>
      <w:rFonts w:ascii="Arial Narrow" w:eastAsiaTheme="minorHAnsi" w:hAnsi="Arial Narrow" w:cs="Arial"/>
      <w:sz w:val="20"/>
    </w:rPr>
  </w:style>
  <w:style w:type="paragraph" w:customStyle="1" w:styleId="3E6D1023E3E14054B949E65B91B3007F">
    <w:name w:val="3E6D1023E3E14054B949E65B91B3007F"/>
    <w:rsid w:val="00285E47"/>
    <w:pPr>
      <w:spacing w:after="0" w:line="240" w:lineRule="auto"/>
    </w:pPr>
    <w:rPr>
      <w:rFonts w:ascii="Arial Narrow" w:eastAsiaTheme="minorHAnsi" w:hAnsi="Arial Narrow" w:cs="Arial"/>
      <w:sz w:val="20"/>
    </w:rPr>
  </w:style>
  <w:style w:type="paragraph" w:customStyle="1" w:styleId="1CDAAE053DD244079286DBEECD21545E">
    <w:name w:val="1CDAAE053DD244079286DBEECD21545E"/>
    <w:rsid w:val="00285E47"/>
    <w:pPr>
      <w:spacing w:after="0" w:line="240" w:lineRule="auto"/>
    </w:pPr>
    <w:rPr>
      <w:rFonts w:ascii="Arial Narrow" w:eastAsiaTheme="minorHAnsi" w:hAnsi="Arial Narrow" w:cs="Arial"/>
      <w:sz w:val="20"/>
    </w:rPr>
  </w:style>
  <w:style w:type="paragraph" w:customStyle="1" w:styleId="B0FE3681A852433AB0AE8B7C7446EA1A">
    <w:name w:val="B0FE3681A852433AB0AE8B7C7446EA1A"/>
    <w:rsid w:val="00285E47"/>
    <w:pPr>
      <w:spacing w:after="0" w:line="240" w:lineRule="auto"/>
    </w:pPr>
    <w:rPr>
      <w:rFonts w:ascii="Arial Narrow" w:eastAsiaTheme="minorHAnsi" w:hAnsi="Arial Narrow" w:cs="Arial"/>
      <w:sz w:val="20"/>
    </w:rPr>
  </w:style>
  <w:style w:type="paragraph" w:customStyle="1" w:styleId="A5CC691AAFE54553901F20780BF70044">
    <w:name w:val="A5CC691AAFE54553901F20780BF70044"/>
    <w:rsid w:val="00285E47"/>
    <w:pPr>
      <w:spacing w:after="0" w:line="240" w:lineRule="auto"/>
    </w:pPr>
    <w:rPr>
      <w:rFonts w:ascii="Arial Narrow" w:eastAsiaTheme="minorHAnsi" w:hAnsi="Arial Narrow" w:cs="Arial"/>
      <w:sz w:val="20"/>
    </w:rPr>
  </w:style>
  <w:style w:type="paragraph" w:customStyle="1" w:styleId="08062F6AF9F84B86AE1DE9B817545C5A">
    <w:name w:val="08062F6AF9F84B86AE1DE9B817545C5A"/>
    <w:rsid w:val="00285E47"/>
    <w:pPr>
      <w:spacing w:after="0" w:line="240" w:lineRule="auto"/>
    </w:pPr>
    <w:rPr>
      <w:rFonts w:ascii="Arial Narrow" w:eastAsiaTheme="minorHAnsi" w:hAnsi="Arial Narrow" w:cs="Arial"/>
      <w:sz w:val="20"/>
    </w:rPr>
  </w:style>
  <w:style w:type="paragraph" w:customStyle="1" w:styleId="700285A946F44752A4FE30447241D158">
    <w:name w:val="700285A946F44752A4FE30447241D158"/>
    <w:rsid w:val="00285E47"/>
    <w:pPr>
      <w:spacing w:after="0" w:line="240" w:lineRule="auto"/>
    </w:pPr>
    <w:rPr>
      <w:rFonts w:ascii="Arial Narrow" w:eastAsiaTheme="minorHAnsi" w:hAnsi="Arial Narrow" w:cs="Arial"/>
      <w:sz w:val="20"/>
    </w:rPr>
  </w:style>
  <w:style w:type="paragraph" w:customStyle="1" w:styleId="8EA713D29253414A9C89B690D5F817ED">
    <w:name w:val="8EA713D29253414A9C89B690D5F817ED"/>
    <w:rsid w:val="00285E47"/>
    <w:pPr>
      <w:spacing w:after="0" w:line="240" w:lineRule="auto"/>
    </w:pPr>
    <w:rPr>
      <w:rFonts w:ascii="Arial Narrow" w:eastAsiaTheme="minorHAnsi" w:hAnsi="Arial Narrow" w:cs="Arial"/>
      <w:sz w:val="20"/>
    </w:rPr>
  </w:style>
  <w:style w:type="paragraph" w:customStyle="1" w:styleId="B83F241D630F487AAFA952AAECA2B8C6">
    <w:name w:val="B83F241D630F487AAFA952AAECA2B8C6"/>
    <w:rsid w:val="00285E47"/>
    <w:pPr>
      <w:spacing w:after="0" w:line="240" w:lineRule="auto"/>
    </w:pPr>
    <w:rPr>
      <w:rFonts w:ascii="Arial Narrow" w:eastAsiaTheme="minorHAnsi" w:hAnsi="Arial Narrow" w:cs="Arial"/>
      <w:sz w:val="20"/>
    </w:rPr>
  </w:style>
  <w:style w:type="paragraph" w:customStyle="1" w:styleId="34E4BFB7A306465EBECA61E7580C6C7B">
    <w:name w:val="34E4BFB7A306465EBECA61E7580C6C7B"/>
    <w:rsid w:val="00285E47"/>
    <w:pPr>
      <w:spacing w:after="0" w:line="240" w:lineRule="auto"/>
    </w:pPr>
    <w:rPr>
      <w:rFonts w:ascii="Arial Narrow" w:eastAsiaTheme="minorHAnsi" w:hAnsi="Arial Narrow" w:cs="Arial"/>
      <w:sz w:val="20"/>
    </w:rPr>
  </w:style>
  <w:style w:type="paragraph" w:customStyle="1" w:styleId="7EB9F7ACA76549AC886482F04CFD6510">
    <w:name w:val="7EB9F7ACA76549AC886482F04CFD6510"/>
    <w:rsid w:val="00285E47"/>
    <w:pPr>
      <w:spacing w:after="0" w:line="240" w:lineRule="auto"/>
    </w:pPr>
    <w:rPr>
      <w:rFonts w:ascii="Arial Narrow" w:eastAsiaTheme="minorHAnsi" w:hAnsi="Arial Narrow" w:cs="Arial"/>
      <w:sz w:val="20"/>
    </w:rPr>
  </w:style>
  <w:style w:type="paragraph" w:customStyle="1" w:styleId="547496229A6A4AC8962317BDE5406385">
    <w:name w:val="547496229A6A4AC8962317BDE5406385"/>
    <w:rsid w:val="00285E47"/>
    <w:pPr>
      <w:spacing w:after="0" w:line="240" w:lineRule="auto"/>
    </w:pPr>
    <w:rPr>
      <w:rFonts w:ascii="Arial Narrow" w:eastAsiaTheme="minorHAnsi" w:hAnsi="Arial Narrow" w:cs="Arial"/>
      <w:sz w:val="20"/>
    </w:rPr>
  </w:style>
  <w:style w:type="paragraph" w:customStyle="1" w:styleId="BC9E69A2819744619912154B725818BC">
    <w:name w:val="BC9E69A2819744619912154B725818BC"/>
    <w:rsid w:val="00285E47"/>
    <w:pPr>
      <w:spacing w:after="0" w:line="240" w:lineRule="auto"/>
    </w:pPr>
    <w:rPr>
      <w:rFonts w:ascii="Arial Narrow" w:eastAsiaTheme="minorHAnsi" w:hAnsi="Arial Narrow" w:cs="Arial"/>
      <w:sz w:val="20"/>
    </w:rPr>
  </w:style>
  <w:style w:type="paragraph" w:customStyle="1" w:styleId="8A3B26182EE04C2399A46769FF33F993">
    <w:name w:val="8A3B26182EE04C2399A46769FF33F993"/>
    <w:rsid w:val="00285E47"/>
    <w:pPr>
      <w:spacing w:after="0" w:line="240" w:lineRule="auto"/>
    </w:pPr>
    <w:rPr>
      <w:rFonts w:ascii="Arial Narrow" w:eastAsiaTheme="minorHAnsi" w:hAnsi="Arial Narrow" w:cs="Arial"/>
      <w:sz w:val="20"/>
    </w:rPr>
  </w:style>
  <w:style w:type="paragraph" w:customStyle="1" w:styleId="805E7A3BCD784C449801FE4CD7104081">
    <w:name w:val="805E7A3BCD784C449801FE4CD7104081"/>
    <w:rsid w:val="00285E47"/>
    <w:pPr>
      <w:spacing w:after="0" w:line="240" w:lineRule="auto"/>
    </w:pPr>
    <w:rPr>
      <w:rFonts w:ascii="Arial Narrow" w:eastAsiaTheme="minorHAnsi" w:hAnsi="Arial Narrow" w:cs="Arial"/>
      <w:sz w:val="20"/>
    </w:rPr>
  </w:style>
  <w:style w:type="paragraph" w:customStyle="1" w:styleId="7B7C7216E97E453F8294A6A1DEE77545">
    <w:name w:val="7B7C7216E97E453F8294A6A1DEE77545"/>
    <w:rsid w:val="00285E47"/>
    <w:pPr>
      <w:spacing w:after="0" w:line="240" w:lineRule="auto"/>
    </w:pPr>
    <w:rPr>
      <w:rFonts w:ascii="Arial Narrow" w:eastAsiaTheme="minorHAnsi" w:hAnsi="Arial Narrow" w:cs="Arial"/>
      <w:sz w:val="20"/>
    </w:rPr>
  </w:style>
  <w:style w:type="paragraph" w:customStyle="1" w:styleId="1E9BA35E772C48F18EDE319602C12C90">
    <w:name w:val="1E9BA35E772C48F18EDE319602C12C90"/>
    <w:rsid w:val="00285E47"/>
    <w:pPr>
      <w:spacing w:after="0" w:line="240" w:lineRule="auto"/>
    </w:pPr>
    <w:rPr>
      <w:rFonts w:ascii="Arial Narrow" w:eastAsiaTheme="minorHAnsi" w:hAnsi="Arial Narrow" w:cs="Arial"/>
      <w:sz w:val="20"/>
    </w:rPr>
  </w:style>
  <w:style w:type="paragraph" w:customStyle="1" w:styleId="B7683924A3E94D588E8DB930ED568501">
    <w:name w:val="B7683924A3E94D588E8DB930ED568501"/>
    <w:rsid w:val="00285E47"/>
    <w:pPr>
      <w:spacing w:after="0" w:line="240" w:lineRule="auto"/>
    </w:pPr>
    <w:rPr>
      <w:rFonts w:ascii="Arial Narrow" w:eastAsiaTheme="minorHAnsi" w:hAnsi="Arial Narrow" w:cs="Arial"/>
      <w:sz w:val="20"/>
    </w:rPr>
  </w:style>
  <w:style w:type="paragraph" w:customStyle="1" w:styleId="22707009627D45D783754742868E72A1">
    <w:name w:val="22707009627D45D783754742868E72A1"/>
    <w:rsid w:val="00285E47"/>
    <w:pPr>
      <w:spacing w:after="0" w:line="240" w:lineRule="auto"/>
    </w:pPr>
    <w:rPr>
      <w:rFonts w:ascii="Arial Narrow" w:eastAsiaTheme="minorHAnsi" w:hAnsi="Arial Narrow" w:cs="Arial"/>
      <w:sz w:val="20"/>
    </w:rPr>
  </w:style>
  <w:style w:type="paragraph" w:customStyle="1" w:styleId="E0A31C55786F467BB843200581C8B670">
    <w:name w:val="E0A31C55786F467BB843200581C8B670"/>
    <w:rsid w:val="00285E47"/>
    <w:pPr>
      <w:spacing w:after="0" w:line="240" w:lineRule="auto"/>
    </w:pPr>
    <w:rPr>
      <w:rFonts w:ascii="Arial Narrow" w:eastAsiaTheme="minorHAnsi" w:hAnsi="Arial Narrow" w:cs="Arial"/>
      <w:sz w:val="20"/>
    </w:rPr>
  </w:style>
  <w:style w:type="paragraph" w:customStyle="1" w:styleId="CF50B7AF69C24F1D81A9F65CA4CE873E">
    <w:name w:val="CF50B7AF69C24F1D81A9F65CA4CE873E"/>
    <w:rsid w:val="00285E47"/>
    <w:pPr>
      <w:spacing w:after="0" w:line="240" w:lineRule="auto"/>
    </w:pPr>
    <w:rPr>
      <w:rFonts w:ascii="Arial Narrow" w:eastAsiaTheme="minorHAnsi" w:hAnsi="Arial Narrow" w:cs="Arial"/>
      <w:sz w:val="20"/>
    </w:rPr>
  </w:style>
  <w:style w:type="paragraph" w:customStyle="1" w:styleId="D7C792420D934C60B83DE7593D344B6A">
    <w:name w:val="D7C792420D934C60B83DE7593D344B6A"/>
    <w:rsid w:val="00285E47"/>
    <w:pPr>
      <w:spacing w:after="0" w:line="240" w:lineRule="auto"/>
    </w:pPr>
    <w:rPr>
      <w:rFonts w:ascii="Arial Narrow" w:eastAsiaTheme="minorHAnsi" w:hAnsi="Arial Narrow" w:cs="Arial"/>
      <w:sz w:val="20"/>
    </w:rPr>
  </w:style>
  <w:style w:type="paragraph" w:customStyle="1" w:styleId="775DB23F17DF4A89AD70A8BDB47385F0">
    <w:name w:val="775DB23F17DF4A89AD70A8BDB47385F0"/>
    <w:rsid w:val="00285E47"/>
    <w:pPr>
      <w:spacing w:after="0" w:line="240" w:lineRule="auto"/>
    </w:pPr>
    <w:rPr>
      <w:rFonts w:ascii="Arial Narrow" w:eastAsiaTheme="minorHAnsi" w:hAnsi="Arial Narrow" w:cs="Arial"/>
      <w:sz w:val="20"/>
    </w:rPr>
  </w:style>
  <w:style w:type="paragraph" w:customStyle="1" w:styleId="B6E87338A6CF41C1ABF00C9632E7A5DF">
    <w:name w:val="B6E87338A6CF41C1ABF00C9632E7A5DF"/>
    <w:rsid w:val="00285E47"/>
    <w:pPr>
      <w:spacing w:after="0" w:line="240" w:lineRule="auto"/>
    </w:pPr>
    <w:rPr>
      <w:rFonts w:ascii="Arial Narrow" w:eastAsiaTheme="minorHAnsi" w:hAnsi="Arial Narrow" w:cs="Arial"/>
      <w:sz w:val="20"/>
    </w:rPr>
  </w:style>
  <w:style w:type="paragraph" w:customStyle="1" w:styleId="782ED0FF2867422EABE8EFE135C5CCA9">
    <w:name w:val="782ED0FF2867422EABE8EFE135C5CCA9"/>
    <w:rsid w:val="00285E47"/>
    <w:pPr>
      <w:spacing w:after="0" w:line="240" w:lineRule="auto"/>
    </w:pPr>
    <w:rPr>
      <w:rFonts w:ascii="Arial Narrow" w:eastAsiaTheme="minorHAnsi" w:hAnsi="Arial Narrow" w:cs="Arial"/>
      <w:sz w:val="20"/>
    </w:rPr>
  </w:style>
  <w:style w:type="paragraph" w:customStyle="1" w:styleId="394CDDD13FFE4E008EB3A0C53157E833">
    <w:name w:val="394CDDD13FFE4E008EB3A0C53157E833"/>
    <w:rsid w:val="00285E47"/>
    <w:pPr>
      <w:spacing w:after="0" w:line="240" w:lineRule="auto"/>
    </w:pPr>
    <w:rPr>
      <w:rFonts w:ascii="Arial Narrow" w:eastAsiaTheme="minorHAnsi" w:hAnsi="Arial Narrow" w:cs="Arial"/>
      <w:sz w:val="20"/>
    </w:rPr>
  </w:style>
  <w:style w:type="paragraph" w:customStyle="1" w:styleId="8659D2079CBE405DAFF290C32EB0DFCD">
    <w:name w:val="8659D2079CBE405DAFF290C32EB0DFCD"/>
    <w:rsid w:val="00285E47"/>
    <w:pPr>
      <w:spacing w:after="0" w:line="240" w:lineRule="auto"/>
    </w:pPr>
    <w:rPr>
      <w:rFonts w:ascii="Arial Narrow" w:eastAsiaTheme="minorHAnsi" w:hAnsi="Arial Narrow" w:cs="Arial"/>
      <w:sz w:val="20"/>
    </w:rPr>
  </w:style>
  <w:style w:type="paragraph" w:customStyle="1" w:styleId="350FA574C3134CB091E45AC348C8CCCD">
    <w:name w:val="350FA574C3134CB091E45AC348C8CCCD"/>
    <w:rsid w:val="00285E47"/>
    <w:pPr>
      <w:spacing w:after="0" w:line="240" w:lineRule="auto"/>
    </w:pPr>
    <w:rPr>
      <w:rFonts w:ascii="Arial Narrow" w:eastAsiaTheme="minorHAnsi" w:hAnsi="Arial Narrow" w:cs="Arial"/>
      <w:sz w:val="20"/>
    </w:rPr>
  </w:style>
  <w:style w:type="paragraph" w:customStyle="1" w:styleId="1171A53C78424783868D4595EDBB1579">
    <w:name w:val="1171A53C78424783868D4595EDBB1579"/>
    <w:rsid w:val="00285E47"/>
    <w:pPr>
      <w:spacing w:after="0" w:line="240" w:lineRule="auto"/>
    </w:pPr>
    <w:rPr>
      <w:rFonts w:ascii="Arial Narrow" w:eastAsiaTheme="minorHAnsi" w:hAnsi="Arial Narrow" w:cs="Arial"/>
      <w:sz w:val="20"/>
    </w:rPr>
  </w:style>
  <w:style w:type="paragraph" w:customStyle="1" w:styleId="12A3A12F902A46B49AEDB4EADE13FCB2">
    <w:name w:val="12A3A12F902A46B49AEDB4EADE13FCB2"/>
    <w:rsid w:val="00285E47"/>
    <w:pPr>
      <w:spacing w:after="0" w:line="240" w:lineRule="auto"/>
    </w:pPr>
    <w:rPr>
      <w:rFonts w:ascii="Arial Narrow" w:eastAsiaTheme="minorHAnsi" w:hAnsi="Arial Narrow" w:cs="Arial"/>
      <w:sz w:val="20"/>
    </w:rPr>
  </w:style>
  <w:style w:type="paragraph" w:customStyle="1" w:styleId="A0E77165963343E7B268FB941C1DDF98">
    <w:name w:val="A0E77165963343E7B268FB941C1DDF98"/>
    <w:rsid w:val="00285E47"/>
    <w:pPr>
      <w:spacing w:after="0" w:line="240" w:lineRule="auto"/>
    </w:pPr>
    <w:rPr>
      <w:rFonts w:ascii="Arial Narrow" w:eastAsiaTheme="minorHAnsi" w:hAnsi="Arial Narrow" w:cs="Arial"/>
      <w:sz w:val="20"/>
    </w:rPr>
  </w:style>
  <w:style w:type="paragraph" w:customStyle="1" w:styleId="A79070C084764D6989F3C5404A288781">
    <w:name w:val="A79070C084764D6989F3C5404A288781"/>
    <w:rsid w:val="00285E47"/>
    <w:pPr>
      <w:spacing w:after="0" w:line="240" w:lineRule="auto"/>
    </w:pPr>
    <w:rPr>
      <w:rFonts w:ascii="Arial Narrow" w:eastAsiaTheme="minorHAnsi" w:hAnsi="Arial Narrow" w:cs="Arial"/>
      <w:sz w:val="20"/>
    </w:rPr>
  </w:style>
  <w:style w:type="paragraph" w:customStyle="1" w:styleId="5EE28F70638A4B68BBE44142C9C235A7">
    <w:name w:val="5EE28F70638A4B68BBE44142C9C235A7"/>
    <w:rsid w:val="00285E47"/>
    <w:pPr>
      <w:spacing w:after="0" w:line="240" w:lineRule="auto"/>
    </w:pPr>
    <w:rPr>
      <w:rFonts w:ascii="Arial Narrow" w:eastAsiaTheme="minorHAnsi" w:hAnsi="Arial Narrow" w:cs="Arial"/>
      <w:sz w:val="20"/>
    </w:rPr>
  </w:style>
  <w:style w:type="paragraph" w:customStyle="1" w:styleId="4AC22DE2A444435188198058E2FE582F">
    <w:name w:val="4AC22DE2A444435188198058E2FE582F"/>
    <w:rsid w:val="00285E47"/>
    <w:pPr>
      <w:spacing w:after="0" w:line="240" w:lineRule="auto"/>
    </w:pPr>
    <w:rPr>
      <w:rFonts w:ascii="Arial Narrow" w:eastAsiaTheme="minorHAnsi" w:hAnsi="Arial Narrow" w:cs="Arial"/>
      <w:sz w:val="20"/>
    </w:rPr>
  </w:style>
  <w:style w:type="paragraph" w:customStyle="1" w:styleId="8563E8FCB4D84D42B93504660BB012B1">
    <w:name w:val="8563E8FCB4D84D42B93504660BB012B1"/>
    <w:rsid w:val="00285E47"/>
    <w:pPr>
      <w:spacing w:after="0" w:line="240" w:lineRule="auto"/>
    </w:pPr>
    <w:rPr>
      <w:rFonts w:ascii="Arial Narrow" w:eastAsiaTheme="minorHAnsi" w:hAnsi="Arial Narrow" w:cs="Arial"/>
      <w:sz w:val="20"/>
    </w:rPr>
  </w:style>
  <w:style w:type="paragraph" w:customStyle="1" w:styleId="047210CF9F3B4B7FA21202F38FDBCD84">
    <w:name w:val="047210CF9F3B4B7FA21202F38FDBCD84"/>
    <w:rsid w:val="00285E47"/>
    <w:pPr>
      <w:spacing w:after="0" w:line="240" w:lineRule="auto"/>
    </w:pPr>
    <w:rPr>
      <w:rFonts w:ascii="Arial Narrow" w:eastAsiaTheme="minorHAnsi" w:hAnsi="Arial Narrow" w:cs="Arial"/>
      <w:sz w:val="20"/>
    </w:rPr>
  </w:style>
  <w:style w:type="paragraph" w:customStyle="1" w:styleId="700C2D7C3C5149E2857D38F9620C5F53">
    <w:name w:val="700C2D7C3C5149E2857D38F9620C5F53"/>
    <w:rsid w:val="00285E47"/>
    <w:pPr>
      <w:spacing w:after="0" w:line="240" w:lineRule="auto"/>
    </w:pPr>
    <w:rPr>
      <w:rFonts w:ascii="Arial Narrow" w:eastAsiaTheme="minorHAnsi" w:hAnsi="Arial Narrow" w:cs="Arial"/>
      <w:sz w:val="20"/>
    </w:rPr>
  </w:style>
  <w:style w:type="paragraph" w:customStyle="1" w:styleId="C414A1E76AB74E178E674888A16FB3A3">
    <w:name w:val="C414A1E76AB74E178E674888A16FB3A3"/>
    <w:rsid w:val="00285E47"/>
    <w:pPr>
      <w:spacing w:after="0" w:line="240" w:lineRule="auto"/>
    </w:pPr>
    <w:rPr>
      <w:rFonts w:ascii="Arial Narrow" w:eastAsiaTheme="minorHAnsi" w:hAnsi="Arial Narrow" w:cs="Arial"/>
      <w:sz w:val="20"/>
    </w:rPr>
  </w:style>
  <w:style w:type="paragraph" w:customStyle="1" w:styleId="ADC7F2EC973B46309A3E4EA1A017256A">
    <w:name w:val="ADC7F2EC973B46309A3E4EA1A017256A"/>
    <w:rsid w:val="00285E47"/>
    <w:pPr>
      <w:spacing w:after="0" w:line="240" w:lineRule="auto"/>
    </w:pPr>
    <w:rPr>
      <w:rFonts w:ascii="Arial Narrow" w:eastAsiaTheme="minorHAnsi" w:hAnsi="Arial Narrow" w:cs="Arial"/>
      <w:sz w:val="20"/>
    </w:rPr>
  </w:style>
  <w:style w:type="paragraph" w:customStyle="1" w:styleId="58C1AF9F33EF45A9995A63AB181CF6EB">
    <w:name w:val="58C1AF9F33EF45A9995A63AB181CF6EB"/>
    <w:rsid w:val="00285E47"/>
    <w:pPr>
      <w:spacing w:after="0" w:line="240" w:lineRule="auto"/>
    </w:pPr>
    <w:rPr>
      <w:rFonts w:ascii="Arial Narrow" w:eastAsiaTheme="minorHAnsi" w:hAnsi="Arial Narrow" w:cs="Arial"/>
      <w:sz w:val="20"/>
    </w:rPr>
  </w:style>
  <w:style w:type="paragraph" w:customStyle="1" w:styleId="561EA5EF3AF44657B331F731CF0E61F9">
    <w:name w:val="561EA5EF3AF44657B331F731CF0E61F9"/>
    <w:rsid w:val="00285E47"/>
    <w:pPr>
      <w:spacing w:after="0" w:line="240" w:lineRule="auto"/>
    </w:pPr>
    <w:rPr>
      <w:rFonts w:ascii="Arial Narrow" w:eastAsiaTheme="minorHAnsi" w:hAnsi="Arial Narrow" w:cs="Arial"/>
      <w:sz w:val="20"/>
    </w:rPr>
  </w:style>
  <w:style w:type="paragraph" w:customStyle="1" w:styleId="DAA4EAD355114231A03CA0C017AE5A8F">
    <w:name w:val="DAA4EAD355114231A03CA0C017AE5A8F"/>
    <w:rsid w:val="00285E47"/>
    <w:pPr>
      <w:spacing w:after="0" w:line="240" w:lineRule="auto"/>
    </w:pPr>
    <w:rPr>
      <w:rFonts w:ascii="Arial Narrow" w:eastAsiaTheme="minorHAnsi" w:hAnsi="Arial Narrow" w:cs="Arial"/>
      <w:sz w:val="20"/>
    </w:rPr>
  </w:style>
  <w:style w:type="paragraph" w:customStyle="1" w:styleId="708F99EAE4B94B06AD5476EB6EE98638">
    <w:name w:val="708F99EAE4B94B06AD5476EB6EE98638"/>
    <w:rsid w:val="00285E47"/>
    <w:pPr>
      <w:spacing w:after="0" w:line="240" w:lineRule="auto"/>
    </w:pPr>
    <w:rPr>
      <w:rFonts w:ascii="Arial Narrow" w:eastAsiaTheme="minorHAnsi" w:hAnsi="Arial Narrow" w:cs="Arial"/>
      <w:sz w:val="20"/>
    </w:rPr>
  </w:style>
  <w:style w:type="paragraph" w:customStyle="1" w:styleId="F343313A59974989B986CE360FECBF64">
    <w:name w:val="F343313A59974989B986CE360FECBF64"/>
    <w:rsid w:val="00285E47"/>
    <w:pPr>
      <w:spacing w:after="0" w:line="240" w:lineRule="auto"/>
    </w:pPr>
    <w:rPr>
      <w:rFonts w:ascii="Arial Narrow" w:eastAsiaTheme="minorHAnsi" w:hAnsi="Arial Narrow" w:cs="Arial"/>
      <w:sz w:val="20"/>
    </w:rPr>
  </w:style>
  <w:style w:type="paragraph" w:customStyle="1" w:styleId="9E383C37D59E4E7BBF7517E0C0F62C47">
    <w:name w:val="9E383C37D59E4E7BBF7517E0C0F62C47"/>
    <w:rsid w:val="00285E47"/>
    <w:pPr>
      <w:spacing w:after="0" w:line="240" w:lineRule="auto"/>
    </w:pPr>
    <w:rPr>
      <w:rFonts w:ascii="Arial Narrow" w:eastAsiaTheme="minorHAnsi" w:hAnsi="Arial Narrow" w:cs="Arial"/>
      <w:sz w:val="20"/>
    </w:rPr>
  </w:style>
  <w:style w:type="paragraph" w:customStyle="1" w:styleId="F818AB9616B54D4E998DD28346BCBDA3">
    <w:name w:val="F818AB9616B54D4E998DD28346BCBDA3"/>
    <w:rsid w:val="00285E47"/>
    <w:pPr>
      <w:spacing w:after="0" w:line="240" w:lineRule="auto"/>
    </w:pPr>
    <w:rPr>
      <w:rFonts w:ascii="Arial Narrow" w:eastAsiaTheme="minorHAnsi" w:hAnsi="Arial Narrow" w:cs="Arial"/>
      <w:sz w:val="20"/>
    </w:rPr>
  </w:style>
  <w:style w:type="paragraph" w:customStyle="1" w:styleId="DF57A51ECD974E7EBA3435D3429C6C72">
    <w:name w:val="DF57A51ECD974E7EBA3435D3429C6C72"/>
    <w:rsid w:val="00285E47"/>
    <w:pPr>
      <w:spacing w:after="0" w:line="240" w:lineRule="auto"/>
    </w:pPr>
    <w:rPr>
      <w:rFonts w:ascii="Arial Narrow" w:eastAsiaTheme="minorHAnsi" w:hAnsi="Arial Narrow" w:cs="Arial"/>
      <w:sz w:val="20"/>
    </w:rPr>
  </w:style>
  <w:style w:type="paragraph" w:customStyle="1" w:styleId="89C93EE04CA2476BA93BCC3E29ECA014">
    <w:name w:val="89C93EE04CA2476BA93BCC3E29ECA014"/>
    <w:rsid w:val="00285E47"/>
    <w:pPr>
      <w:spacing w:after="0" w:line="240" w:lineRule="auto"/>
    </w:pPr>
    <w:rPr>
      <w:rFonts w:ascii="Arial Narrow" w:eastAsiaTheme="minorHAnsi" w:hAnsi="Arial Narrow" w:cs="Arial"/>
      <w:sz w:val="20"/>
    </w:rPr>
  </w:style>
  <w:style w:type="paragraph" w:customStyle="1" w:styleId="D50C3A4D5D8D4776A873D8D91592207B">
    <w:name w:val="D50C3A4D5D8D4776A873D8D91592207B"/>
    <w:rsid w:val="00285E47"/>
    <w:pPr>
      <w:spacing w:after="0" w:line="240" w:lineRule="auto"/>
    </w:pPr>
    <w:rPr>
      <w:rFonts w:ascii="Arial Narrow" w:eastAsiaTheme="minorHAnsi" w:hAnsi="Arial Narrow" w:cs="Arial"/>
      <w:sz w:val="20"/>
    </w:rPr>
  </w:style>
  <w:style w:type="paragraph" w:customStyle="1" w:styleId="C2D374903EC94C039A64475DAD1C4F5B">
    <w:name w:val="C2D374903EC94C039A64475DAD1C4F5B"/>
    <w:rsid w:val="00285E47"/>
    <w:pPr>
      <w:spacing w:after="0" w:line="240" w:lineRule="auto"/>
    </w:pPr>
    <w:rPr>
      <w:rFonts w:ascii="Arial Narrow" w:eastAsiaTheme="minorHAnsi" w:hAnsi="Arial Narrow" w:cs="Arial"/>
      <w:sz w:val="20"/>
    </w:rPr>
  </w:style>
  <w:style w:type="paragraph" w:customStyle="1" w:styleId="94BD798505344E8A97CC6D3A08A1014D">
    <w:name w:val="94BD798505344E8A97CC6D3A08A1014D"/>
    <w:rsid w:val="00285E47"/>
    <w:pPr>
      <w:spacing w:after="0" w:line="240" w:lineRule="auto"/>
    </w:pPr>
    <w:rPr>
      <w:rFonts w:ascii="Arial Narrow" w:eastAsiaTheme="minorHAnsi" w:hAnsi="Arial Narrow" w:cs="Arial"/>
      <w:sz w:val="20"/>
    </w:rPr>
  </w:style>
  <w:style w:type="paragraph" w:customStyle="1" w:styleId="3F140461DD98426099322A38C8CEA832">
    <w:name w:val="3F140461DD98426099322A38C8CEA832"/>
    <w:rsid w:val="00285E47"/>
    <w:pPr>
      <w:spacing w:after="0" w:line="240" w:lineRule="auto"/>
    </w:pPr>
    <w:rPr>
      <w:rFonts w:ascii="Arial Narrow" w:eastAsiaTheme="minorHAnsi" w:hAnsi="Arial Narrow" w:cs="Arial"/>
      <w:sz w:val="20"/>
    </w:rPr>
  </w:style>
  <w:style w:type="paragraph" w:customStyle="1" w:styleId="B5A75827B671422DBCA3060FB49FF262">
    <w:name w:val="B5A75827B671422DBCA3060FB49FF262"/>
    <w:rsid w:val="00285E47"/>
    <w:pPr>
      <w:spacing w:after="0" w:line="240" w:lineRule="auto"/>
    </w:pPr>
    <w:rPr>
      <w:rFonts w:ascii="Arial Narrow" w:eastAsiaTheme="minorHAnsi" w:hAnsi="Arial Narrow" w:cs="Arial"/>
      <w:sz w:val="20"/>
    </w:rPr>
  </w:style>
  <w:style w:type="paragraph" w:customStyle="1" w:styleId="A223713BD236420EA5364761608D2540">
    <w:name w:val="A223713BD236420EA5364761608D2540"/>
    <w:rsid w:val="00285E47"/>
    <w:pPr>
      <w:spacing w:after="0" w:line="240" w:lineRule="auto"/>
    </w:pPr>
    <w:rPr>
      <w:rFonts w:ascii="Arial Narrow" w:eastAsiaTheme="minorHAnsi" w:hAnsi="Arial Narrow" w:cs="Arial"/>
      <w:sz w:val="20"/>
    </w:rPr>
  </w:style>
  <w:style w:type="paragraph" w:customStyle="1" w:styleId="1581D871E231463C80ED5BCCDE4C781B">
    <w:name w:val="1581D871E231463C80ED5BCCDE4C781B"/>
    <w:rsid w:val="00285E47"/>
    <w:pPr>
      <w:spacing w:after="0" w:line="240" w:lineRule="auto"/>
    </w:pPr>
    <w:rPr>
      <w:rFonts w:ascii="Arial Narrow" w:eastAsiaTheme="minorHAnsi" w:hAnsi="Arial Narrow" w:cs="Arial"/>
      <w:sz w:val="20"/>
    </w:rPr>
  </w:style>
  <w:style w:type="paragraph" w:customStyle="1" w:styleId="8DF73104A43D4684980A433F3FA11B69">
    <w:name w:val="8DF73104A43D4684980A433F3FA11B69"/>
    <w:rsid w:val="00285E47"/>
    <w:pPr>
      <w:spacing w:after="0" w:line="240" w:lineRule="auto"/>
    </w:pPr>
    <w:rPr>
      <w:rFonts w:ascii="Arial Narrow" w:eastAsiaTheme="minorHAnsi" w:hAnsi="Arial Narrow" w:cs="Arial"/>
      <w:sz w:val="20"/>
    </w:rPr>
  </w:style>
  <w:style w:type="paragraph" w:customStyle="1" w:styleId="8345AABB748D493B873EFA62BB74D58C">
    <w:name w:val="8345AABB748D493B873EFA62BB74D58C"/>
    <w:rsid w:val="00285E47"/>
    <w:pPr>
      <w:spacing w:after="0" w:line="240" w:lineRule="auto"/>
    </w:pPr>
    <w:rPr>
      <w:rFonts w:ascii="Arial Narrow" w:eastAsiaTheme="minorHAnsi" w:hAnsi="Arial Narrow" w:cs="Arial"/>
      <w:sz w:val="20"/>
    </w:rPr>
  </w:style>
  <w:style w:type="paragraph" w:customStyle="1" w:styleId="3C455C9F939B4A5B8FFA35116E919CF9">
    <w:name w:val="3C455C9F939B4A5B8FFA35116E919CF9"/>
    <w:rsid w:val="00285E47"/>
    <w:pPr>
      <w:spacing w:after="0" w:line="240" w:lineRule="auto"/>
    </w:pPr>
    <w:rPr>
      <w:rFonts w:ascii="Arial Narrow" w:eastAsiaTheme="minorHAnsi" w:hAnsi="Arial Narrow" w:cs="Arial"/>
      <w:sz w:val="20"/>
    </w:rPr>
  </w:style>
  <w:style w:type="paragraph" w:customStyle="1" w:styleId="5B882EE07E6E4A5FB2E604025CB1399D">
    <w:name w:val="5B882EE07E6E4A5FB2E604025CB1399D"/>
    <w:rsid w:val="00285E47"/>
    <w:pPr>
      <w:spacing w:after="0" w:line="240" w:lineRule="auto"/>
    </w:pPr>
    <w:rPr>
      <w:rFonts w:ascii="Arial Narrow" w:eastAsiaTheme="minorHAnsi" w:hAnsi="Arial Narrow" w:cs="Arial"/>
      <w:sz w:val="20"/>
    </w:rPr>
  </w:style>
  <w:style w:type="paragraph" w:customStyle="1" w:styleId="307B106B3D294FB7B5A83B12E9BBB512">
    <w:name w:val="307B106B3D294FB7B5A83B12E9BBB512"/>
    <w:rsid w:val="00285E47"/>
    <w:pPr>
      <w:spacing w:after="0" w:line="240" w:lineRule="auto"/>
    </w:pPr>
    <w:rPr>
      <w:rFonts w:ascii="Arial Narrow" w:eastAsiaTheme="minorHAnsi" w:hAnsi="Arial Narrow" w:cs="Arial"/>
      <w:sz w:val="20"/>
    </w:rPr>
  </w:style>
  <w:style w:type="paragraph" w:customStyle="1" w:styleId="D6E734C66226475AAA875E59BB06D0FA">
    <w:name w:val="D6E734C66226475AAA875E59BB06D0FA"/>
    <w:rsid w:val="00285E47"/>
    <w:pPr>
      <w:spacing w:after="0" w:line="240" w:lineRule="auto"/>
    </w:pPr>
    <w:rPr>
      <w:rFonts w:ascii="Arial Narrow" w:eastAsiaTheme="minorHAnsi" w:hAnsi="Arial Narrow" w:cs="Arial"/>
      <w:sz w:val="20"/>
    </w:rPr>
  </w:style>
  <w:style w:type="paragraph" w:customStyle="1" w:styleId="EAD7821A047A46B2A3DCB5D5FAB29AD3">
    <w:name w:val="EAD7821A047A46B2A3DCB5D5FAB29AD3"/>
    <w:rsid w:val="00285E47"/>
    <w:pPr>
      <w:spacing w:after="0" w:line="240" w:lineRule="auto"/>
    </w:pPr>
    <w:rPr>
      <w:rFonts w:ascii="Arial Narrow" w:eastAsiaTheme="minorHAnsi" w:hAnsi="Arial Narrow" w:cs="Arial"/>
      <w:sz w:val="20"/>
    </w:rPr>
  </w:style>
  <w:style w:type="paragraph" w:customStyle="1" w:styleId="6369E71085864DB9AB7D4DB3563A6D61">
    <w:name w:val="6369E71085864DB9AB7D4DB3563A6D61"/>
    <w:rsid w:val="00285E47"/>
    <w:pPr>
      <w:spacing w:after="0" w:line="240" w:lineRule="auto"/>
    </w:pPr>
    <w:rPr>
      <w:rFonts w:ascii="Arial Narrow" w:eastAsiaTheme="minorHAnsi" w:hAnsi="Arial Narrow" w:cs="Arial"/>
      <w:sz w:val="20"/>
    </w:rPr>
  </w:style>
  <w:style w:type="paragraph" w:customStyle="1" w:styleId="3632C305635C499D8703C8692CDEADA0">
    <w:name w:val="3632C305635C499D8703C8692CDEADA0"/>
    <w:rsid w:val="00285E47"/>
    <w:pPr>
      <w:spacing w:after="0" w:line="240" w:lineRule="auto"/>
    </w:pPr>
    <w:rPr>
      <w:rFonts w:ascii="Arial Narrow" w:eastAsiaTheme="minorHAnsi" w:hAnsi="Arial Narrow" w:cs="Arial"/>
      <w:sz w:val="20"/>
    </w:rPr>
  </w:style>
  <w:style w:type="paragraph" w:customStyle="1" w:styleId="EAB5BF7D8C16473D9BD52D0CD697A03F">
    <w:name w:val="EAB5BF7D8C16473D9BD52D0CD697A03F"/>
    <w:rsid w:val="00285E47"/>
    <w:pPr>
      <w:spacing w:after="0" w:line="240" w:lineRule="auto"/>
    </w:pPr>
    <w:rPr>
      <w:rFonts w:ascii="Arial Narrow" w:eastAsiaTheme="minorHAnsi" w:hAnsi="Arial Narrow" w:cs="Arial"/>
      <w:sz w:val="20"/>
    </w:rPr>
  </w:style>
  <w:style w:type="paragraph" w:customStyle="1" w:styleId="6D01B991AB59432AA57FB998E8C9E830">
    <w:name w:val="6D01B991AB59432AA57FB998E8C9E830"/>
    <w:rsid w:val="00285E47"/>
    <w:pPr>
      <w:spacing w:after="0" w:line="240" w:lineRule="auto"/>
    </w:pPr>
    <w:rPr>
      <w:rFonts w:ascii="Arial Narrow" w:eastAsiaTheme="minorHAnsi" w:hAnsi="Arial Narrow" w:cs="Arial"/>
      <w:sz w:val="20"/>
    </w:rPr>
  </w:style>
  <w:style w:type="paragraph" w:customStyle="1" w:styleId="EB03BDCD179E40D8B89E43BC76EB407F">
    <w:name w:val="EB03BDCD179E40D8B89E43BC76EB407F"/>
    <w:rsid w:val="00285E47"/>
    <w:pPr>
      <w:spacing w:after="0" w:line="240" w:lineRule="auto"/>
    </w:pPr>
    <w:rPr>
      <w:rFonts w:ascii="Arial Narrow" w:eastAsiaTheme="minorHAnsi" w:hAnsi="Arial Narrow" w:cs="Arial"/>
      <w:sz w:val="20"/>
    </w:rPr>
  </w:style>
  <w:style w:type="paragraph" w:customStyle="1" w:styleId="6353F25F6E6B41E68E7692C937AC7A7B">
    <w:name w:val="6353F25F6E6B41E68E7692C937AC7A7B"/>
    <w:rsid w:val="00285E47"/>
    <w:pPr>
      <w:spacing w:after="0" w:line="240" w:lineRule="auto"/>
    </w:pPr>
    <w:rPr>
      <w:rFonts w:ascii="Arial Narrow" w:eastAsiaTheme="minorHAnsi" w:hAnsi="Arial Narrow" w:cs="Arial"/>
      <w:sz w:val="20"/>
    </w:rPr>
  </w:style>
  <w:style w:type="paragraph" w:customStyle="1" w:styleId="5B8CA2A210DF49A496E2AEFB1AD11FF3">
    <w:name w:val="5B8CA2A210DF49A496E2AEFB1AD11FF3"/>
    <w:rsid w:val="00285E47"/>
    <w:pPr>
      <w:spacing w:after="0" w:line="240" w:lineRule="auto"/>
    </w:pPr>
    <w:rPr>
      <w:rFonts w:ascii="Arial Narrow" w:eastAsiaTheme="minorHAnsi" w:hAnsi="Arial Narrow" w:cs="Arial"/>
      <w:sz w:val="20"/>
    </w:rPr>
  </w:style>
  <w:style w:type="paragraph" w:customStyle="1" w:styleId="38E26D5E9ED24419A823AB41E4E43DF2">
    <w:name w:val="38E26D5E9ED24419A823AB41E4E43DF2"/>
    <w:rsid w:val="00285E47"/>
    <w:pPr>
      <w:spacing w:after="0" w:line="240" w:lineRule="auto"/>
    </w:pPr>
    <w:rPr>
      <w:rFonts w:ascii="Arial Narrow" w:eastAsiaTheme="minorHAnsi" w:hAnsi="Arial Narrow" w:cs="Arial"/>
      <w:sz w:val="20"/>
    </w:rPr>
  </w:style>
  <w:style w:type="paragraph" w:customStyle="1" w:styleId="4D178F58EDF9413EA851411192D636DD">
    <w:name w:val="4D178F58EDF9413EA851411192D636DD"/>
    <w:rsid w:val="00285E47"/>
    <w:pPr>
      <w:spacing w:after="0" w:line="240" w:lineRule="auto"/>
    </w:pPr>
    <w:rPr>
      <w:rFonts w:ascii="Arial Narrow" w:eastAsiaTheme="minorHAnsi" w:hAnsi="Arial Narrow" w:cs="Arial"/>
      <w:sz w:val="20"/>
    </w:rPr>
  </w:style>
  <w:style w:type="paragraph" w:customStyle="1" w:styleId="D4AA471D2C144620910AA6CC9FCB87A8">
    <w:name w:val="D4AA471D2C144620910AA6CC9FCB87A8"/>
    <w:rsid w:val="00285E47"/>
    <w:pPr>
      <w:spacing w:after="0" w:line="240" w:lineRule="auto"/>
    </w:pPr>
    <w:rPr>
      <w:rFonts w:ascii="Arial Narrow" w:eastAsiaTheme="minorHAnsi" w:hAnsi="Arial Narrow" w:cs="Arial"/>
      <w:sz w:val="20"/>
    </w:rPr>
  </w:style>
  <w:style w:type="paragraph" w:customStyle="1" w:styleId="885A5514EE614F1BBE85CF52CCFE9BE6">
    <w:name w:val="885A5514EE614F1BBE85CF52CCFE9BE6"/>
    <w:rsid w:val="00285E47"/>
    <w:pPr>
      <w:spacing w:after="0" w:line="240" w:lineRule="auto"/>
    </w:pPr>
    <w:rPr>
      <w:rFonts w:ascii="Arial Narrow" w:eastAsiaTheme="minorHAnsi" w:hAnsi="Arial Narrow" w:cs="Arial"/>
      <w:sz w:val="20"/>
    </w:rPr>
  </w:style>
  <w:style w:type="paragraph" w:customStyle="1" w:styleId="EF1112D09B5C48F5B18B90C19A99DD1E">
    <w:name w:val="EF1112D09B5C48F5B18B90C19A99DD1E"/>
    <w:rsid w:val="00285E47"/>
    <w:pPr>
      <w:spacing w:after="0" w:line="240" w:lineRule="auto"/>
    </w:pPr>
    <w:rPr>
      <w:rFonts w:ascii="Arial Narrow" w:eastAsiaTheme="minorHAnsi" w:hAnsi="Arial Narrow" w:cs="Arial"/>
      <w:sz w:val="20"/>
    </w:rPr>
  </w:style>
  <w:style w:type="paragraph" w:customStyle="1" w:styleId="E7587AAECCF042FCA758EA72F7FD2800">
    <w:name w:val="E7587AAECCF042FCA758EA72F7FD2800"/>
    <w:rsid w:val="00285E47"/>
    <w:pPr>
      <w:spacing w:after="0" w:line="240" w:lineRule="auto"/>
    </w:pPr>
    <w:rPr>
      <w:rFonts w:ascii="Arial Narrow" w:eastAsiaTheme="minorHAnsi" w:hAnsi="Arial Narrow" w:cs="Arial"/>
      <w:sz w:val="20"/>
    </w:rPr>
  </w:style>
  <w:style w:type="paragraph" w:customStyle="1" w:styleId="EADF33FF9E294B45BE521FA33FD676C7">
    <w:name w:val="EADF33FF9E294B45BE521FA33FD676C7"/>
    <w:rsid w:val="00285E47"/>
    <w:pPr>
      <w:spacing w:after="0" w:line="240" w:lineRule="auto"/>
    </w:pPr>
    <w:rPr>
      <w:rFonts w:ascii="Arial Narrow" w:eastAsiaTheme="minorHAnsi" w:hAnsi="Arial Narrow" w:cs="Arial"/>
      <w:sz w:val="20"/>
    </w:rPr>
  </w:style>
  <w:style w:type="paragraph" w:customStyle="1" w:styleId="B92EB8A4D617434F81F11DB2482D5490">
    <w:name w:val="B92EB8A4D617434F81F11DB2482D5490"/>
    <w:rsid w:val="00285E47"/>
    <w:pPr>
      <w:spacing w:after="0" w:line="240" w:lineRule="auto"/>
    </w:pPr>
    <w:rPr>
      <w:rFonts w:ascii="Arial Narrow" w:eastAsiaTheme="minorHAnsi" w:hAnsi="Arial Narrow" w:cs="Arial"/>
      <w:sz w:val="20"/>
    </w:rPr>
  </w:style>
  <w:style w:type="paragraph" w:customStyle="1" w:styleId="A40ADB909F4A4C5CAAA0250C7114694F">
    <w:name w:val="A40ADB909F4A4C5CAAA0250C7114694F"/>
    <w:rsid w:val="00285E47"/>
    <w:pPr>
      <w:spacing w:after="0" w:line="240" w:lineRule="auto"/>
    </w:pPr>
    <w:rPr>
      <w:rFonts w:ascii="Arial Narrow" w:eastAsiaTheme="minorHAnsi" w:hAnsi="Arial Narrow" w:cs="Arial"/>
      <w:sz w:val="20"/>
    </w:rPr>
  </w:style>
  <w:style w:type="paragraph" w:customStyle="1" w:styleId="C18EBDB20376442ABE72226350F600DB">
    <w:name w:val="C18EBDB20376442ABE72226350F600DB"/>
    <w:rsid w:val="00285E47"/>
    <w:pPr>
      <w:spacing w:after="0" w:line="240" w:lineRule="auto"/>
    </w:pPr>
    <w:rPr>
      <w:rFonts w:ascii="Arial Narrow" w:eastAsiaTheme="minorHAnsi" w:hAnsi="Arial Narrow" w:cs="Arial"/>
      <w:sz w:val="20"/>
    </w:rPr>
  </w:style>
  <w:style w:type="paragraph" w:customStyle="1" w:styleId="0DF1350E58C14271879D254084679A51">
    <w:name w:val="0DF1350E58C14271879D254084679A51"/>
    <w:rsid w:val="00285E47"/>
    <w:pPr>
      <w:spacing w:after="0" w:line="240" w:lineRule="auto"/>
    </w:pPr>
    <w:rPr>
      <w:rFonts w:ascii="Arial Narrow" w:eastAsiaTheme="minorHAnsi" w:hAnsi="Arial Narrow" w:cs="Arial"/>
      <w:sz w:val="20"/>
    </w:rPr>
  </w:style>
  <w:style w:type="paragraph" w:customStyle="1" w:styleId="BF654ADB575C4E48ADA76C6856AE9C90">
    <w:name w:val="BF654ADB575C4E48ADA76C6856AE9C90"/>
    <w:rsid w:val="00285E47"/>
    <w:pPr>
      <w:spacing w:after="0" w:line="240" w:lineRule="auto"/>
    </w:pPr>
    <w:rPr>
      <w:rFonts w:ascii="Arial Narrow" w:eastAsiaTheme="minorHAnsi" w:hAnsi="Arial Narrow" w:cs="Arial"/>
      <w:sz w:val="20"/>
    </w:rPr>
  </w:style>
  <w:style w:type="paragraph" w:customStyle="1" w:styleId="3132385C21B142FEA2AD1E6E1FF2AC58">
    <w:name w:val="3132385C21B142FEA2AD1E6E1FF2AC58"/>
    <w:rsid w:val="00285E47"/>
    <w:pPr>
      <w:spacing w:after="0" w:line="240" w:lineRule="auto"/>
    </w:pPr>
    <w:rPr>
      <w:rFonts w:ascii="Arial Narrow" w:eastAsiaTheme="minorHAnsi" w:hAnsi="Arial Narrow" w:cs="Arial"/>
      <w:sz w:val="20"/>
    </w:rPr>
  </w:style>
  <w:style w:type="paragraph" w:customStyle="1" w:styleId="3738D35716F6429CAB1FDC4F480C0584">
    <w:name w:val="3738D35716F6429CAB1FDC4F480C0584"/>
    <w:rsid w:val="00285E47"/>
    <w:pPr>
      <w:spacing w:after="0" w:line="240" w:lineRule="auto"/>
    </w:pPr>
    <w:rPr>
      <w:rFonts w:ascii="Arial Narrow" w:eastAsiaTheme="minorHAnsi" w:hAnsi="Arial Narrow" w:cs="Arial"/>
      <w:sz w:val="20"/>
    </w:rPr>
  </w:style>
  <w:style w:type="paragraph" w:customStyle="1" w:styleId="9E101CE79DFD45949DC6BA07F425B30E">
    <w:name w:val="9E101CE79DFD45949DC6BA07F425B30E"/>
    <w:rsid w:val="00285E47"/>
    <w:pPr>
      <w:spacing w:after="0" w:line="240" w:lineRule="auto"/>
    </w:pPr>
    <w:rPr>
      <w:rFonts w:ascii="Arial Narrow" w:eastAsiaTheme="minorHAnsi" w:hAnsi="Arial Narrow" w:cs="Arial"/>
      <w:sz w:val="20"/>
    </w:rPr>
  </w:style>
  <w:style w:type="paragraph" w:customStyle="1" w:styleId="C603203EFF4F47B8B870DF241D852E2B">
    <w:name w:val="C603203EFF4F47B8B870DF241D852E2B"/>
    <w:rsid w:val="00285E47"/>
    <w:pPr>
      <w:spacing w:after="0" w:line="240" w:lineRule="auto"/>
    </w:pPr>
    <w:rPr>
      <w:rFonts w:ascii="Arial Narrow" w:eastAsiaTheme="minorHAnsi" w:hAnsi="Arial Narrow" w:cs="Arial"/>
      <w:sz w:val="20"/>
    </w:rPr>
  </w:style>
  <w:style w:type="paragraph" w:customStyle="1" w:styleId="8F78F323AB794762A341E098F1632D2D">
    <w:name w:val="8F78F323AB794762A341E098F1632D2D"/>
    <w:rsid w:val="00285E47"/>
    <w:pPr>
      <w:spacing w:after="0" w:line="240" w:lineRule="auto"/>
    </w:pPr>
    <w:rPr>
      <w:rFonts w:ascii="Arial Narrow" w:eastAsiaTheme="minorHAnsi" w:hAnsi="Arial Narrow" w:cs="Arial"/>
      <w:sz w:val="20"/>
    </w:rPr>
  </w:style>
  <w:style w:type="paragraph" w:customStyle="1" w:styleId="E344B36B85E946409CDA89AE1CC1CB49">
    <w:name w:val="E344B36B85E946409CDA89AE1CC1CB49"/>
    <w:rsid w:val="00285E47"/>
    <w:pPr>
      <w:spacing w:after="0" w:line="240" w:lineRule="auto"/>
    </w:pPr>
    <w:rPr>
      <w:rFonts w:ascii="Arial Narrow" w:eastAsiaTheme="minorHAnsi" w:hAnsi="Arial Narrow" w:cs="Arial"/>
      <w:sz w:val="20"/>
    </w:rPr>
  </w:style>
  <w:style w:type="paragraph" w:customStyle="1" w:styleId="B5BC2310266643F987851DD9133007AC">
    <w:name w:val="B5BC2310266643F987851DD9133007AC"/>
    <w:rsid w:val="00285E47"/>
    <w:pPr>
      <w:spacing w:after="0" w:line="240" w:lineRule="auto"/>
    </w:pPr>
    <w:rPr>
      <w:rFonts w:ascii="Arial Narrow" w:eastAsiaTheme="minorHAnsi" w:hAnsi="Arial Narrow" w:cs="Arial"/>
      <w:sz w:val="20"/>
    </w:rPr>
  </w:style>
  <w:style w:type="paragraph" w:customStyle="1" w:styleId="877DEFFD29324F888FC3CF8D08FD491E">
    <w:name w:val="877DEFFD29324F888FC3CF8D08FD491E"/>
    <w:rsid w:val="00285E47"/>
    <w:pPr>
      <w:spacing w:after="0" w:line="240" w:lineRule="auto"/>
    </w:pPr>
    <w:rPr>
      <w:rFonts w:ascii="Arial Narrow" w:eastAsiaTheme="minorHAnsi" w:hAnsi="Arial Narrow" w:cs="Arial"/>
      <w:sz w:val="20"/>
    </w:rPr>
  </w:style>
  <w:style w:type="paragraph" w:customStyle="1" w:styleId="23EF156275B646EAA15270E0F1933D7F">
    <w:name w:val="23EF156275B646EAA15270E0F1933D7F"/>
    <w:rsid w:val="00285E47"/>
    <w:pPr>
      <w:spacing w:after="0" w:line="240" w:lineRule="auto"/>
    </w:pPr>
    <w:rPr>
      <w:rFonts w:ascii="Arial Narrow" w:eastAsiaTheme="minorHAnsi" w:hAnsi="Arial Narrow" w:cs="Arial"/>
      <w:sz w:val="20"/>
    </w:rPr>
  </w:style>
  <w:style w:type="paragraph" w:customStyle="1" w:styleId="E0EC8657B24F45329CD397FF65A344CA">
    <w:name w:val="E0EC8657B24F45329CD397FF65A344CA"/>
    <w:rsid w:val="00285E47"/>
    <w:pPr>
      <w:spacing w:after="0" w:line="240" w:lineRule="auto"/>
    </w:pPr>
    <w:rPr>
      <w:rFonts w:ascii="Arial Narrow" w:eastAsiaTheme="minorHAnsi" w:hAnsi="Arial Narrow" w:cs="Arial"/>
      <w:sz w:val="20"/>
    </w:rPr>
  </w:style>
  <w:style w:type="paragraph" w:customStyle="1" w:styleId="62CA9C78BFD642909B6DAC9DA7BE0084">
    <w:name w:val="62CA9C78BFD642909B6DAC9DA7BE0084"/>
    <w:rsid w:val="00285E47"/>
    <w:pPr>
      <w:spacing w:after="0" w:line="240" w:lineRule="auto"/>
    </w:pPr>
    <w:rPr>
      <w:rFonts w:ascii="Arial Narrow" w:eastAsiaTheme="minorHAnsi" w:hAnsi="Arial Narrow" w:cs="Arial"/>
      <w:sz w:val="20"/>
    </w:rPr>
  </w:style>
  <w:style w:type="paragraph" w:customStyle="1" w:styleId="80D09397D943407DB14C6A220DB4C3D8">
    <w:name w:val="80D09397D943407DB14C6A220DB4C3D8"/>
    <w:rsid w:val="00285E47"/>
    <w:pPr>
      <w:spacing w:after="0" w:line="240" w:lineRule="auto"/>
    </w:pPr>
    <w:rPr>
      <w:rFonts w:ascii="Arial Narrow" w:eastAsiaTheme="minorHAnsi" w:hAnsi="Arial Narrow" w:cs="Arial"/>
      <w:sz w:val="20"/>
    </w:rPr>
  </w:style>
  <w:style w:type="paragraph" w:customStyle="1" w:styleId="016AFF47360F4C9C92F16CCBB25BC08E">
    <w:name w:val="016AFF47360F4C9C92F16CCBB25BC08E"/>
    <w:rsid w:val="00285E47"/>
    <w:pPr>
      <w:spacing w:after="0" w:line="240" w:lineRule="auto"/>
    </w:pPr>
    <w:rPr>
      <w:rFonts w:ascii="Arial Narrow" w:eastAsiaTheme="minorHAnsi" w:hAnsi="Arial Narrow" w:cs="Arial"/>
      <w:sz w:val="20"/>
    </w:rPr>
  </w:style>
  <w:style w:type="paragraph" w:customStyle="1" w:styleId="4088CBB0ADAD471B9EDAF79159CD6E0C">
    <w:name w:val="4088CBB0ADAD471B9EDAF79159CD6E0C"/>
    <w:rsid w:val="00285E47"/>
    <w:pPr>
      <w:spacing w:after="0" w:line="240" w:lineRule="auto"/>
    </w:pPr>
    <w:rPr>
      <w:rFonts w:ascii="Arial Narrow" w:eastAsiaTheme="minorHAnsi" w:hAnsi="Arial Narrow" w:cs="Arial"/>
      <w:sz w:val="20"/>
    </w:rPr>
  </w:style>
  <w:style w:type="paragraph" w:customStyle="1" w:styleId="1DD406A659714A2B9E59FDEFFBEEB097">
    <w:name w:val="1DD406A659714A2B9E59FDEFFBEEB097"/>
    <w:rsid w:val="00285E47"/>
    <w:pPr>
      <w:spacing w:after="0" w:line="240" w:lineRule="auto"/>
    </w:pPr>
    <w:rPr>
      <w:rFonts w:ascii="Arial Narrow" w:eastAsiaTheme="minorHAnsi" w:hAnsi="Arial Narrow" w:cs="Arial"/>
      <w:sz w:val="20"/>
    </w:rPr>
  </w:style>
  <w:style w:type="paragraph" w:customStyle="1" w:styleId="FDA21C9B649C48759A13D717C707B385">
    <w:name w:val="FDA21C9B649C48759A13D717C707B385"/>
    <w:rsid w:val="00285E47"/>
    <w:pPr>
      <w:spacing w:after="0" w:line="240" w:lineRule="auto"/>
    </w:pPr>
    <w:rPr>
      <w:rFonts w:ascii="Arial Narrow" w:eastAsiaTheme="minorHAnsi" w:hAnsi="Arial Narrow" w:cs="Arial"/>
      <w:sz w:val="20"/>
    </w:rPr>
  </w:style>
  <w:style w:type="paragraph" w:customStyle="1" w:styleId="E25252092AAA4FF786D78DC25A2537E2">
    <w:name w:val="E25252092AAA4FF786D78DC25A2537E2"/>
    <w:rsid w:val="00285E47"/>
    <w:pPr>
      <w:spacing w:after="0" w:line="240" w:lineRule="auto"/>
    </w:pPr>
    <w:rPr>
      <w:rFonts w:ascii="Arial Narrow" w:eastAsiaTheme="minorHAnsi" w:hAnsi="Arial Narrow" w:cs="Arial"/>
      <w:sz w:val="20"/>
    </w:rPr>
  </w:style>
  <w:style w:type="paragraph" w:customStyle="1" w:styleId="921C6D6F199B48ADBF2558A059173D95">
    <w:name w:val="921C6D6F199B48ADBF2558A059173D95"/>
    <w:rsid w:val="00285E47"/>
    <w:pPr>
      <w:spacing w:after="0" w:line="240" w:lineRule="auto"/>
    </w:pPr>
    <w:rPr>
      <w:rFonts w:ascii="Arial Narrow" w:eastAsiaTheme="minorHAnsi" w:hAnsi="Arial Narrow" w:cs="Arial"/>
      <w:sz w:val="20"/>
    </w:rPr>
  </w:style>
  <w:style w:type="paragraph" w:customStyle="1" w:styleId="18A77CBD3F544195983365D4424367CB">
    <w:name w:val="18A77CBD3F544195983365D4424367CB"/>
    <w:rsid w:val="00285E47"/>
    <w:pPr>
      <w:spacing w:after="0" w:line="240" w:lineRule="auto"/>
    </w:pPr>
    <w:rPr>
      <w:rFonts w:ascii="Arial Narrow" w:eastAsiaTheme="minorHAnsi" w:hAnsi="Arial Narrow" w:cs="Arial"/>
      <w:sz w:val="20"/>
    </w:rPr>
  </w:style>
  <w:style w:type="paragraph" w:customStyle="1" w:styleId="0EE5B5308B48497691B1AA497C64EA37">
    <w:name w:val="0EE5B5308B48497691B1AA497C64EA37"/>
    <w:rsid w:val="00285E47"/>
    <w:pPr>
      <w:spacing w:after="0" w:line="240" w:lineRule="auto"/>
    </w:pPr>
    <w:rPr>
      <w:rFonts w:ascii="Arial Narrow" w:eastAsiaTheme="minorHAnsi" w:hAnsi="Arial Narrow" w:cs="Arial"/>
      <w:sz w:val="20"/>
    </w:rPr>
  </w:style>
  <w:style w:type="paragraph" w:customStyle="1" w:styleId="94D56113838E4B25B8D422542388F7FE">
    <w:name w:val="94D56113838E4B25B8D422542388F7FE"/>
    <w:rsid w:val="00285E47"/>
    <w:pPr>
      <w:spacing w:after="0" w:line="240" w:lineRule="auto"/>
    </w:pPr>
    <w:rPr>
      <w:rFonts w:ascii="Arial Narrow" w:eastAsiaTheme="minorHAnsi" w:hAnsi="Arial Narrow" w:cs="Arial"/>
      <w:sz w:val="20"/>
    </w:rPr>
  </w:style>
  <w:style w:type="paragraph" w:customStyle="1" w:styleId="93752BBD53F6498387B6FD2BE69EC692">
    <w:name w:val="93752BBD53F6498387B6FD2BE69EC692"/>
    <w:rsid w:val="00285E47"/>
    <w:pPr>
      <w:spacing w:after="0" w:line="240" w:lineRule="auto"/>
    </w:pPr>
    <w:rPr>
      <w:rFonts w:ascii="Arial Narrow" w:eastAsiaTheme="minorHAnsi" w:hAnsi="Arial Narrow" w:cs="Arial"/>
      <w:sz w:val="20"/>
    </w:rPr>
  </w:style>
  <w:style w:type="paragraph" w:customStyle="1" w:styleId="E6F0CEF380CA4AC7B6836F0E55559B07">
    <w:name w:val="E6F0CEF380CA4AC7B6836F0E55559B07"/>
    <w:rsid w:val="00285E47"/>
    <w:pPr>
      <w:spacing w:after="0" w:line="240" w:lineRule="auto"/>
    </w:pPr>
    <w:rPr>
      <w:rFonts w:ascii="Arial Narrow" w:eastAsiaTheme="minorHAnsi" w:hAnsi="Arial Narrow" w:cs="Arial"/>
      <w:sz w:val="20"/>
    </w:rPr>
  </w:style>
  <w:style w:type="paragraph" w:customStyle="1" w:styleId="4AF9C7E9DF364212A1C5C1BA14A5333D">
    <w:name w:val="4AF9C7E9DF364212A1C5C1BA14A5333D"/>
    <w:rsid w:val="00285E47"/>
    <w:pPr>
      <w:spacing w:after="0" w:line="240" w:lineRule="auto"/>
    </w:pPr>
    <w:rPr>
      <w:rFonts w:ascii="Arial Narrow" w:eastAsiaTheme="minorHAnsi" w:hAnsi="Arial Narrow" w:cs="Arial"/>
      <w:sz w:val="20"/>
    </w:rPr>
  </w:style>
  <w:style w:type="paragraph" w:customStyle="1" w:styleId="EB182067332645D9A16563B215F1E478">
    <w:name w:val="EB182067332645D9A16563B215F1E478"/>
    <w:rsid w:val="00285E47"/>
    <w:pPr>
      <w:spacing w:after="0" w:line="240" w:lineRule="auto"/>
    </w:pPr>
    <w:rPr>
      <w:rFonts w:ascii="Arial Narrow" w:eastAsiaTheme="minorHAnsi" w:hAnsi="Arial Narrow" w:cs="Arial"/>
      <w:sz w:val="20"/>
    </w:rPr>
  </w:style>
  <w:style w:type="paragraph" w:customStyle="1" w:styleId="A6511C5A74074FA59A33CCCFF33ABEB1">
    <w:name w:val="A6511C5A74074FA59A33CCCFF33ABEB1"/>
    <w:rsid w:val="00285E47"/>
    <w:pPr>
      <w:spacing w:after="0" w:line="240" w:lineRule="auto"/>
    </w:pPr>
    <w:rPr>
      <w:rFonts w:ascii="Arial Narrow" w:eastAsiaTheme="minorHAnsi" w:hAnsi="Arial Narrow" w:cs="Arial"/>
      <w:sz w:val="20"/>
    </w:rPr>
  </w:style>
  <w:style w:type="paragraph" w:customStyle="1" w:styleId="22A57E3BC9EE4979989FA93FBF7148EE">
    <w:name w:val="22A57E3BC9EE4979989FA93FBF7148EE"/>
    <w:rsid w:val="00285E47"/>
    <w:pPr>
      <w:spacing w:after="0" w:line="240" w:lineRule="auto"/>
    </w:pPr>
    <w:rPr>
      <w:rFonts w:ascii="Arial Narrow" w:eastAsiaTheme="minorHAnsi" w:hAnsi="Arial Narrow" w:cs="Arial"/>
      <w:sz w:val="20"/>
    </w:rPr>
  </w:style>
  <w:style w:type="paragraph" w:customStyle="1" w:styleId="6645EB3179F54FC5BD7923E136A272ED">
    <w:name w:val="6645EB3179F54FC5BD7923E136A272ED"/>
    <w:rsid w:val="00285E47"/>
    <w:pPr>
      <w:spacing w:after="0" w:line="240" w:lineRule="auto"/>
    </w:pPr>
    <w:rPr>
      <w:rFonts w:ascii="Arial Narrow" w:eastAsiaTheme="minorHAnsi" w:hAnsi="Arial Narrow" w:cs="Arial"/>
      <w:sz w:val="20"/>
    </w:rPr>
  </w:style>
  <w:style w:type="paragraph" w:customStyle="1" w:styleId="C56FEE3F2A434445A44ABE1E8A091B05">
    <w:name w:val="C56FEE3F2A434445A44ABE1E8A091B05"/>
    <w:rsid w:val="00285E47"/>
    <w:pPr>
      <w:spacing w:after="0" w:line="240" w:lineRule="auto"/>
    </w:pPr>
    <w:rPr>
      <w:rFonts w:ascii="Arial Narrow" w:eastAsiaTheme="minorHAnsi" w:hAnsi="Arial Narrow" w:cs="Arial"/>
      <w:sz w:val="20"/>
    </w:rPr>
  </w:style>
  <w:style w:type="paragraph" w:customStyle="1" w:styleId="DADE75F9DB0C49298BE1C4FC5DDAADC4">
    <w:name w:val="DADE75F9DB0C49298BE1C4FC5DDAADC4"/>
    <w:rsid w:val="00285E47"/>
    <w:pPr>
      <w:spacing w:after="0" w:line="240" w:lineRule="auto"/>
    </w:pPr>
    <w:rPr>
      <w:rFonts w:ascii="Arial Narrow" w:eastAsiaTheme="minorHAnsi" w:hAnsi="Arial Narrow" w:cs="Arial"/>
      <w:sz w:val="20"/>
    </w:rPr>
  </w:style>
  <w:style w:type="paragraph" w:customStyle="1" w:styleId="7E378ACE5CC74FACA7D1771D91138A8C">
    <w:name w:val="7E378ACE5CC74FACA7D1771D91138A8C"/>
    <w:rsid w:val="00285E47"/>
    <w:pPr>
      <w:spacing w:after="0" w:line="240" w:lineRule="auto"/>
    </w:pPr>
    <w:rPr>
      <w:rFonts w:ascii="Arial Narrow" w:eastAsiaTheme="minorHAnsi" w:hAnsi="Arial Narrow" w:cs="Arial"/>
      <w:sz w:val="20"/>
    </w:rPr>
  </w:style>
  <w:style w:type="paragraph" w:customStyle="1" w:styleId="F06CA501A4DF491F9F9B5FB50D37EF8F">
    <w:name w:val="F06CA501A4DF491F9F9B5FB50D37EF8F"/>
    <w:rsid w:val="00285E47"/>
    <w:pPr>
      <w:spacing w:after="0" w:line="240" w:lineRule="auto"/>
    </w:pPr>
    <w:rPr>
      <w:rFonts w:ascii="Arial Narrow" w:eastAsiaTheme="minorHAnsi" w:hAnsi="Arial Narrow" w:cs="Arial"/>
      <w:sz w:val="20"/>
    </w:rPr>
  </w:style>
  <w:style w:type="paragraph" w:customStyle="1" w:styleId="6B4BCC1F2DF34BD087FE40151120BDBB">
    <w:name w:val="6B4BCC1F2DF34BD087FE40151120BDBB"/>
    <w:rsid w:val="00285E47"/>
    <w:pPr>
      <w:spacing w:after="0" w:line="240" w:lineRule="auto"/>
    </w:pPr>
    <w:rPr>
      <w:rFonts w:ascii="Arial Narrow" w:eastAsiaTheme="minorHAnsi" w:hAnsi="Arial Narrow" w:cs="Arial"/>
      <w:sz w:val="20"/>
    </w:rPr>
  </w:style>
  <w:style w:type="paragraph" w:customStyle="1" w:styleId="B34CD2892B574A8D8D6212E9C67F8470">
    <w:name w:val="B34CD2892B574A8D8D6212E9C67F8470"/>
    <w:rsid w:val="00285E47"/>
    <w:pPr>
      <w:spacing w:after="0" w:line="240" w:lineRule="auto"/>
    </w:pPr>
    <w:rPr>
      <w:rFonts w:ascii="Arial Narrow" w:eastAsiaTheme="minorHAnsi" w:hAnsi="Arial Narrow" w:cs="Arial"/>
      <w:sz w:val="20"/>
    </w:rPr>
  </w:style>
  <w:style w:type="paragraph" w:customStyle="1" w:styleId="879C6FC799A74BF6B9310E962EBAFEC0">
    <w:name w:val="879C6FC799A74BF6B9310E962EBAFEC0"/>
    <w:rsid w:val="00285E47"/>
    <w:pPr>
      <w:spacing w:after="0" w:line="240" w:lineRule="auto"/>
    </w:pPr>
    <w:rPr>
      <w:rFonts w:ascii="Arial Narrow" w:eastAsiaTheme="minorHAnsi" w:hAnsi="Arial Narrow" w:cs="Arial"/>
      <w:sz w:val="20"/>
    </w:rPr>
  </w:style>
  <w:style w:type="paragraph" w:customStyle="1" w:styleId="BAD9A86171A842A59AC4E8948B5246C8">
    <w:name w:val="BAD9A86171A842A59AC4E8948B5246C8"/>
    <w:rsid w:val="00285E47"/>
    <w:pPr>
      <w:spacing w:after="0" w:line="240" w:lineRule="auto"/>
    </w:pPr>
    <w:rPr>
      <w:rFonts w:ascii="Arial Narrow" w:eastAsiaTheme="minorHAnsi" w:hAnsi="Arial Narrow" w:cs="Arial"/>
      <w:sz w:val="20"/>
    </w:rPr>
  </w:style>
  <w:style w:type="paragraph" w:customStyle="1" w:styleId="8F5195641C7E431BAC25753E50A1EBC9">
    <w:name w:val="8F5195641C7E431BAC25753E50A1EBC9"/>
    <w:rsid w:val="00285E47"/>
    <w:pPr>
      <w:spacing w:after="0" w:line="240" w:lineRule="auto"/>
    </w:pPr>
    <w:rPr>
      <w:rFonts w:ascii="Arial Narrow" w:eastAsiaTheme="minorHAnsi" w:hAnsi="Arial Narrow" w:cs="Arial"/>
      <w:sz w:val="20"/>
    </w:rPr>
  </w:style>
  <w:style w:type="paragraph" w:customStyle="1" w:styleId="C676C7F963B44CB6B73FEF81EC7055B3">
    <w:name w:val="C676C7F963B44CB6B73FEF81EC7055B3"/>
    <w:rsid w:val="00285E47"/>
    <w:pPr>
      <w:spacing w:after="0" w:line="240" w:lineRule="auto"/>
    </w:pPr>
    <w:rPr>
      <w:rFonts w:ascii="Arial Narrow" w:eastAsiaTheme="minorHAnsi" w:hAnsi="Arial Narrow" w:cs="Arial"/>
      <w:sz w:val="20"/>
    </w:rPr>
  </w:style>
  <w:style w:type="paragraph" w:customStyle="1" w:styleId="496367F858654DC9A3E7999C0706BB1C">
    <w:name w:val="496367F858654DC9A3E7999C0706BB1C"/>
    <w:rsid w:val="00285E47"/>
    <w:pPr>
      <w:spacing w:after="0" w:line="240" w:lineRule="auto"/>
    </w:pPr>
    <w:rPr>
      <w:rFonts w:ascii="Arial Narrow" w:eastAsiaTheme="minorHAnsi" w:hAnsi="Arial Narrow" w:cs="Arial"/>
      <w:sz w:val="20"/>
    </w:rPr>
  </w:style>
  <w:style w:type="paragraph" w:customStyle="1" w:styleId="37BC086B38E24217967B1572E887F994">
    <w:name w:val="37BC086B38E24217967B1572E887F994"/>
    <w:rsid w:val="00285E47"/>
    <w:pPr>
      <w:spacing w:after="0" w:line="240" w:lineRule="auto"/>
    </w:pPr>
    <w:rPr>
      <w:rFonts w:ascii="Arial Narrow" w:eastAsiaTheme="minorHAnsi" w:hAnsi="Arial Narrow" w:cs="Arial"/>
      <w:sz w:val="20"/>
    </w:rPr>
  </w:style>
  <w:style w:type="paragraph" w:customStyle="1" w:styleId="736A6692342F4AB2A8C84794FED6C54C">
    <w:name w:val="736A6692342F4AB2A8C84794FED6C54C"/>
    <w:rsid w:val="00285E47"/>
    <w:pPr>
      <w:spacing w:after="0" w:line="240" w:lineRule="auto"/>
    </w:pPr>
    <w:rPr>
      <w:rFonts w:ascii="Arial Narrow" w:eastAsiaTheme="minorHAnsi" w:hAnsi="Arial Narrow" w:cs="Arial"/>
      <w:sz w:val="20"/>
    </w:rPr>
  </w:style>
  <w:style w:type="paragraph" w:customStyle="1" w:styleId="FE7B0EB818214123B00B3C1132FC5EFE">
    <w:name w:val="FE7B0EB818214123B00B3C1132FC5EFE"/>
    <w:rsid w:val="00285E47"/>
    <w:pPr>
      <w:spacing w:after="0" w:line="240" w:lineRule="auto"/>
    </w:pPr>
    <w:rPr>
      <w:rFonts w:ascii="Arial Narrow" w:eastAsiaTheme="minorHAnsi" w:hAnsi="Arial Narrow" w:cs="Arial"/>
      <w:sz w:val="20"/>
    </w:rPr>
  </w:style>
  <w:style w:type="paragraph" w:customStyle="1" w:styleId="9EBAB4551E214779B1906202E4D8B572">
    <w:name w:val="9EBAB4551E214779B1906202E4D8B572"/>
    <w:rsid w:val="00285E47"/>
    <w:pPr>
      <w:spacing w:after="0" w:line="240" w:lineRule="auto"/>
    </w:pPr>
    <w:rPr>
      <w:rFonts w:ascii="Arial Narrow" w:eastAsiaTheme="minorHAnsi" w:hAnsi="Arial Narrow" w:cs="Arial"/>
      <w:sz w:val="20"/>
    </w:rPr>
  </w:style>
  <w:style w:type="paragraph" w:customStyle="1" w:styleId="1E3A4B5F257E43A68DC6959D2CF44489">
    <w:name w:val="1E3A4B5F257E43A68DC6959D2CF44489"/>
    <w:rsid w:val="00285E47"/>
    <w:pPr>
      <w:spacing w:after="0" w:line="240" w:lineRule="auto"/>
    </w:pPr>
    <w:rPr>
      <w:rFonts w:ascii="Arial Narrow" w:eastAsiaTheme="minorHAnsi" w:hAnsi="Arial Narrow" w:cs="Arial"/>
      <w:sz w:val="20"/>
    </w:rPr>
  </w:style>
  <w:style w:type="paragraph" w:customStyle="1" w:styleId="8AF94FB2498E4A55894A1A11BE69AA4D">
    <w:name w:val="8AF94FB2498E4A55894A1A11BE69AA4D"/>
    <w:rsid w:val="00285E47"/>
    <w:pPr>
      <w:spacing w:after="0" w:line="240" w:lineRule="auto"/>
    </w:pPr>
    <w:rPr>
      <w:rFonts w:ascii="Arial Narrow" w:eastAsiaTheme="minorHAnsi" w:hAnsi="Arial Narrow" w:cs="Arial"/>
      <w:sz w:val="20"/>
    </w:rPr>
  </w:style>
  <w:style w:type="paragraph" w:customStyle="1" w:styleId="7D87AB63F10643BAB659506F46B71A02">
    <w:name w:val="7D87AB63F10643BAB659506F46B71A02"/>
    <w:rsid w:val="00285E47"/>
    <w:pPr>
      <w:spacing w:after="0" w:line="240" w:lineRule="auto"/>
    </w:pPr>
    <w:rPr>
      <w:rFonts w:ascii="Arial Narrow" w:eastAsiaTheme="minorHAnsi" w:hAnsi="Arial Narrow" w:cs="Arial"/>
      <w:sz w:val="20"/>
    </w:rPr>
  </w:style>
  <w:style w:type="paragraph" w:customStyle="1" w:styleId="CB47A46CA7BA469BA7EA04430EB8CA14">
    <w:name w:val="CB47A46CA7BA469BA7EA04430EB8CA14"/>
    <w:rsid w:val="00285E47"/>
    <w:pPr>
      <w:spacing w:after="0" w:line="240" w:lineRule="auto"/>
    </w:pPr>
    <w:rPr>
      <w:rFonts w:ascii="Arial Narrow" w:eastAsiaTheme="minorHAnsi" w:hAnsi="Arial Narrow" w:cs="Arial"/>
      <w:sz w:val="20"/>
    </w:rPr>
  </w:style>
  <w:style w:type="paragraph" w:customStyle="1" w:styleId="F0EDC8A66B944E818DBC18620D0772E6">
    <w:name w:val="F0EDC8A66B944E818DBC18620D0772E6"/>
    <w:rsid w:val="00285E47"/>
    <w:pPr>
      <w:spacing w:after="0" w:line="240" w:lineRule="auto"/>
    </w:pPr>
    <w:rPr>
      <w:rFonts w:ascii="Arial Narrow" w:eastAsiaTheme="minorHAnsi" w:hAnsi="Arial Narrow" w:cs="Arial"/>
      <w:sz w:val="20"/>
    </w:rPr>
  </w:style>
  <w:style w:type="paragraph" w:customStyle="1" w:styleId="66A5ECE7D49F4ABDACD631D2D5BB3380">
    <w:name w:val="66A5ECE7D49F4ABDACD631D2D5BB3380"/>
    <w:rsid w:val="00285E47"/>
    <w:pPr>
      <w:spacing w:after="0" w:line="240" w:lineRule="auto"/>
    </w:pPr>
    <w:rPr>
      <w:rFonts w:ascii="Arial Narrow" w:eastAsiaTheme="minorHAnsi" w:hAnsi="Arial Narrow" w:cs="Arial"/>
      <w:sz w:val="20"/>
    </w:rPr>
  </w:style>
  <w:style w:type="paragraph" w:customStyle="1" w:styleId="4ACE7DE2328C47A9A4BECC6081A6C7C6">
    <w:name w:val="4ACE7DE2328C47A9A4BECC6081A6C7C6"/>
    <w:rsid w:val="00285E47"/>
    <w:pPr>
      <w:spacing w:after="0" w:line="240" w:lineRule="auto"/>
    </w:pPr>
    <w:rPr>
      <w:rFonts w:ascii="Arial Narrow" w:eastAsiaTheme="minorHAnsi" w:hAnsi="Arial Narrow" w:cs="Arial"/>
      <w:sz w:val="20"/>
    </w:rPr>
  </w:style>
  <w:style w:type="paragraph" w:customStyle="1" w:styleId="473AE48755794DE08A58C19C64AEF9D2">
    <w:name w:val="473AE48755794DE08A58C19C64AEF9D2"/>
    <w:rsid w:val="00285E47"/>
    <w:pPr>
      <w:spacing w:after="0" w:line="240" w:lineRule="auto"/>
    </w:pPr>
    <w:rPr>
      <w:rFonts w:ascii="Arial Narrow" w:eastAsiaTheme="minorHAnsi" w:hAnsi="Arial Narrow" w:cs="Arial"/>
      <w:sz w:val="20"/>
    </w:rPr>
  </w:style>
  <w:style w:type="paragraph" w:customStyle="1" w:styleId="664429F7C71D47BCB3EC2CDC5612C0C2">
    <w:name w:val="664429F7C71D47BCB3EC2CDC5612C0C2"/>
    <w:rsid w:val="00285E47"/>
    <w:pPr>
      <w:spacing w:after="0" w:line="240" w:lineRule="auto"/>
    </w:pPr>
    <w:rPr>
      <w:rFonts w:ascii="Arial Narrow" w:eastAsiaTheme="minorHAnsi" w:hAnsi="Arial Narrow" w:cs="Arial"/>
      <w:sz w:val="20"/>
    </w:rPr>
  </w:style>
  <w:style w:type="paragraph" w:customStyle="1" w:styleId="91C82767C0254A12BC306495E4D027A7">
    <w:name w:val="91C82767C0254A12BC306495E4D027A7"/>
    <w:rsid w:val="00285E47"/>
    <w:pPr>
      <w:spacing w:after="0" w:line="240" w:lineRule="auto"/>
    </w:pPr>
    <w:rPr>
      <w:rFonts w:ascii="Arial Narrow" w:eastAsiaTheme="minorHAnsi" w:hAnsi="Arial Narrow" w:cs="Arial"/>
      <w:sz w:val="20"/>
    </w:rPr>
  </w:style>
  <w:style w:type="paragraph" w:customStyle="1" w:styleId="6B27B6A2B6AB4743AA72635FB0E73824">
    <w:name w:val="6B27B6A2B6AB4743AA72635FB0E73824"/>
    <w:rsid w:val="00285E47"/>
    <w:pPr>
      <w:spacing w:after="0" w:line="240" w:lineRule="auto"/>
    </w:pPr>
    <w:rPr>
      <w:rFonts w:ascii="Arial Narrow" w:eastAsiaTheme="minorHAnsi" w:hAnsi="Arial Narrow" w:cs="Arial"/>
      <w:sz w:val="20"/>
    </w:rPr>
  </w:style>
  <w:style w:type="paragraph" w:customStyle="1" w:styleId="CDD99211EC744BE3960E8FEA4C278FC7">
    <w:name w:val="CDD99211EC744BE3960E8FEA4C278FC7"/>
    <w:rsid w:val="00285E47"/>
    <w:pPr>
      <w:spacing w:after="0" w:line="240" w:lineRule="auto"/>
    </w:pPr>
    <w:rPr>
      <w:rFonts w:ascii="Arial Narrow" w:eastAsiaTheme="minorHAnsi" w:hAnsi="Arial Narrow" w:cs="Arial"/>
      <w:sz w:val="20"/>
    </w:rPr>
  </w:style>
  <w:style w:type="paragraph" w:customStyle="1" w:styleId="58F2B9C837674BDA90191EE5A00A6AD7">
    <w:name w:val="58F2B9C837674BDA90191EE5A00A6AD7"/>
    <w:rsid w:val="00285E47"/>
    <w:pPr>
      <w:spacing w:after="0" w:line="240" w:lineRule="auto"/>
    </w:pPr>
    <w:rPr>
      <w:rFonts w:ascii="Arial Narrow" w:eastAsiaTheme="minorHAnsi" w:hAnsi="Arial Narrow" w:cs="Arial"/>
      <w:sz w:val="20"/>
    </w:rPr>
  </w:style>
  <w:style w:type="paragraph" w:customStyle="1" w:styleId="733185BB063247D4BE6C3B69BC0E3113">
    <w:name w:val="733185BB063247D4BE6C3B69BC0E3113"/>
    <w:rsid w:val="00285E47"/>
    <w:pPr>
      <w:spacing w:after="0" w:line="240" w:lineRule="auto"/>
    </w:pPr>
    <w:rPr>
      <w:rFonts w:ascii="Arial Narrow" w:eastAsiaTheme="minorHAnsi" w:hAnsi="Arial Narrow" w:cs="Arial"/>
      <w:sz w:val="20"/>
    </w:rPr>
  </w:style>
  <w:style w:type="paragraph" w:customStyle="1" w:styleId="A2826B4FA75D435AB24262C8C08E7968">
    <w:name w:val="A2826B4FA75D435AB24262C8C08E7968"/>
    <w:rsid w:val="00285E47"/>
    <w:pPr>
      <w:spacing w:after="0" w:line="240" w:lineRule="auto"/>
    </w:pPr>
    <w:rPr>
      <w:rFonts w:ascii="Arial Narrow" w:eastAsiaTheme="minorHAnsi" w:hAnsi="Arial Narrow" w:cs="Arial"/>
      <w:sz w:val="20"/>
    </w:rPr>
  </w:style>
  <w:style w:type="paragraph" w:customStyle="1" w:styleId="F8B6EEEF64D9417C878BD2FE8F9C409A">
    <w:name w:val="F8B6EEEF64D9417C878BD2FE8F9C409A"/>
    <w:rsid w:val="00285E47"/>
    <w:pPr>
      <w:spacing w:after="0" w:line="240" w:lineRule="auto"/>
    </w:pPr>
    <w:rPr>
      <w:rFonts w:ascii="Arial Narrow" w:eastAsiaTheme="minorHAnsi" w:hAnsi="Arial Narrow" w:cs="Arial"/>
      <w:sz w:val="20"/>
    </w:rPr>
  </w:style>
  <w:style w:type="paragraph" w:customStyle="1" w:styleId="873293AF3ED44C138DBC539E609086E7">
    <w:name w:val="873293AF3ED44C138DBC539E609086E7"/>
    <w:rsid w:val="00285E47"/>
    <w:pPr>
      <w:spacing w:after="0" w:line="240" w:lineRule="auto"/>
    </w:pPr>
    <w:rPr>
      <w:rFonts w:ascii="Arial Narrow" w:eastAsiaTheme="minorHAnsi" w:hAnsi="Arial Narrow" w:cs="Arial"/>
      <w:sz w:val="20"/>
    </w:rPr>
  </w:style>
  <w:style w:type="paragraph" w:customStyle="1" w:styleId="C21295632DCC493EB7468E5394337A99">
    <w:name w:val="C21295632DCC493EB7468E5394337A99"/>
    <w:rsid w:val="00285E47"/>
    <w:pPr>
      <w:spacing w:after="0" w:line="240" w:lineRule="auto"/>
    </w:pPr>
    <w:rPr>
      <w:rFonts w:ascii="Arial Narrow" w:eastAsiaTheme="minorHAnsi" w:hAnsi="Arial Narrow" w:cs="Arial"/>
      <w:sz w:val="20"/>
    </w:rPr>
  </w:style>
  <w:style w:type="paragraph" w:customStyle="1" w:styleId="CE88AB0BEADE4B908147E86E62653B49">
    <w:name w:val="CE88AB0BEADE4B908147E86E62653B49"/>
    <w:rsid w:val="00285E47"/>
    <w:pPr>
      <w:spacing w:after="0" w:line="240" w:lineRule="auto"/>
    </w:pPr>
    <w:rPr>
      <w:rFonts w:ascii="Arial Narrow" w:eastAsiaTheme="minorHAnsi" w:hAnsi="Arial Narrow" w:cs="Arial"/>
      <w:sz w:val="20"/>
    </w:rPr>
  </w:style>
  <w:style w:type="paragraph" w:customStyle="1" w:styleId="5960563CCDE34CDCA02D19D1CC42B6F4">
    <w:name w:val="5960563CCDE34CDCA02D19D1CC42B6F4"/>
    <w:rsid w:val="00285E47"/>
    <w:pPr>
      <w:spacing w:after="0" w:line="240" w:lineRule="auto"/>
    </w:pPr>
    <w:rPr>
      <w:rFonts w:ascii="Arial Narrow" w:eastAsiaTheme="minorHAnsi" w:hAnsi="Arial Narrow" w:cs="Arial"/>
      <w:sz w:val="20"/>
    </w:rPr>
  </w:style>
  <w:style w:type="paragraph" w:customStyle="1" w:styleId="62CFF8D39ABD469DA32D6E499FFB7A18">
    <w:name w:val="62CFF8D39ABD469DA32D6E499FFB7A18"/>
    <w:rsid w:val="00285E47"/>
    <w:pPr>
      <w:spacing w:after="0" w:line="240" w:lineRule="auto"/>
    </w:pPr>
    <w:rPr>
      <w:rFonts w:ascii="Arial Narrow" w:eastAsiaTheme="minorHAnsi" w:hAnsi="Arial Narrow" w:cs="Arial"/>
      <w:sz w:val="20"/>
    </w:rPr>
  </w:style>
  <w:style w:type="paragraph" w:customStyle="1" w:styleId="3809A138BCF24A1E82CC49243F2ED929">
    <w:name w:val="3809A138BCF24A1E82CC49243F2ED929"/>
    <w:rsid w:val="00285E47"/>
    <w:pPr>
      <w:spacing w:after="0" w:line="240" w:lineRule="auto"/>
    </w:pPr>
    <w:rPr>
      <w:rFonts w:ascii="Arial Narrow" w:eastAsiaTheme="minorHAnsi" w:hAnsi="Arial Narrow" w:cs="Arial"/>
      <w:sz w:val="20"/>
    </w:rPr>
  </w:style>
  <w:style w:type="paragraph" w:customStyle="1" w:styleId="1FF48B8E430346F685767E0E6AB9993D">
    <w:name w:val="1FF48B8E430346F685767E0E6AB9993D"/>
    <w:rsid w:val="00285E47"/>
    <w:pPr>
      <w:spacing w:after="0" w:line="240" w:lineRule="auto"/>
    </w:pPr>
    <w:rPr>
      <w:rFonts w:ascii="Arial Narrow" w:eastAsiaTheme="minorHAnsi" w:hAnsi="Arial Narrow" w:cs="Arial"/>
      <w:sz w:val="20"/>
    </w:rPr>
  </w:style>
  <w:style w:type="paragraph" w:customStyle="1" w:styleId="48EAA33A150F46E5A70E61DB374A100F">
    <w:name w:val="48EAA33A150F46E5A70E61DB374A100F"/>
    <w:rsid w:val="00285E47"/>
    <w:pPr>
      <w:spacing w:after="0" w:line="240" w:lineRule="auto"/>
    </w:pPr>
    <w:rPr>
      <w:rFonts w:ascii="Arial Narrow" w:eastAsiaTheme="minorHAnsi" w:hAnsi="Arial Narrow" w:cs="Arial"/>
      <w:sz w:val="20"/>
    </w:rPr>
  </w:style>
  <w:style w:type="paragraph" w:customStyle="1" w:styleId="517618B90994482DB54D0969D5DCBF06">
    <w:name w:val="517618B90994482DB54D0969D5DCBF06"/>
    <w:rsid w:val="00285E47"/>
    <w:pPr>
      <w:spacing w:after="0" w:line="240" w:lineRule="auto"/>
    </w:pPr>
    <w:rPr>
      <w:rFonts w:ascii="Arial Narrow" w:eastAsiaTheme="minorHAnsi" w:hAnsi="Arial Narrow" w:cs="Arial"/>
      <w:sz w:val="20"/>
    </w:rPr>
  </w:style>
  <w:style w:type="paragraph" w:customStyle="1" w:styleId="27F1C970845E4A71A8B467363439F282">
    <w:name w:val="27F1C970845E4A71A8B467363439F282"/>
    <w:rsid w:val="00285E47"/>
    <w:pPr>
      <w:spacing w:after="0" w:line="240" w:lineRule="auto"/>
    </w:pPr>
    <w:rPr>
      <w:rFonts w:ascii="Arial Narrow" w:eastAsiaTheme="minorHAnsi" w:hAnsi="Arial Narrow" w:cs="Arial"/>
      <w:sz w:val="20"/>
    </w:rPr>
  </w:style>
  <w:style w:type="paragraph" w:customStyle="1" w:styleId="3CA67CAF5E6743E1B0D6BC71F477E022">
    <w:name w:val="3CA67CAF5E6743E1B0D6BC71F477E022"/>
    <w:rsid w:val="00285E47"/>
    <w:pPr>
      <w:spacing w:after="0" w:line="240" w:lineRule="auto"/>
    </w:pPr>
    <w:rPr>
      <w:rFonts w:ascii="Arial Narrow" w:eastAsiaTheme="minorHAnsi" w:hAnsi="Arial Narrow" w:cs="Arial"/>
      <w:sz w:val="20"/>
    </w:rPr>
  </w:style>
  <w:style w:type="paragraph" w:customStyle="1" w:styleId="FDECC286AC2A4DECAA661AA61774FA94">
    <w:name w:val="FDECC286AC2A4DECAA661AA61774FA94"/>
    <w:rsid w:val="00285E47"/>
    <w:pPr>
      <w:spacing w:after="0" w:line="240" w:lineRule="auto"/>
    </w:pPr>
    <w:rPr>
      <w:rFonts w:ascii="Arial Narrow" w:eastAsiaTheme="minorHAnsi" w:hAnsi="Arial Narrow" w:cs="Arial"/>
      <w:sz w:val="20"/>
    </w:rPr>
  </w:style>
  <w:style w:type="paragraph" w:customStyle="1" w:styleId="96E52EBCC2D846EB95B7430A81AF2FE2">
    <w:name w:val="96E52EBCC2D846EB95B7430A81AF2FE2"/>
    <w:rsid w:val="00285E47"/>
    <w:pPr>
      <w:spacing w:after="0" w:line="240" w:lineRule="auto"/>
    </w:pPr>
    <w:rPr>
      <w:rFonts w:ascii="Arial Narrow" w:eastAsiaTheme="minorHAnsi" w:hAnsi="Arial Narrow" w:cs="Arial"/>
      <w:sz w:val="20"/>
    </w:rPr>
  </w:style>
  <w:style w:type="paragraph" w:customStyle="1" w:styleId="1E369445B6C046EA9C04780D3201F723">
    <w:name w:val="1E369445B6C046EA9C04780D3201F723"/>
    <w:rsid w:val="00285E47"/>
    <w:pPr>
      <w:spacing w:after="0" w:line="240" w:lineRule="auto"/>
    </w:pPr>
    <w:rPr>
      <w:rFonts w:ascii="Arial Narrow" w:eastAsiaTheme="minorHAnsi" w:hAnsi="Arial Narrow" w:cs="Arial"/>
      <w:sz w:val="20"/>
    </w:rPr>
  </w:style>
  <w:style w:type="paragraph" w:customStyle="1" w:styleId="43D6D83AEE734746977DD2A13B106D4C">
    <w:name w:val="43D6D83AEE734746977DD2A13B106D4C"/>
    <w:rsid w:val="00285E47"/>
    <w:pPr>
      <w:spacing w:after="0" w:line="240" w:lineRule="auto"/>
    </w:pPr>
    <w:rPr>
      <w:rFonts w:ascii="Arial Narrow" w:eastAsiaTheme="minorHAnsi" w:hAnsi="Arial Narrow" w:cs="Arial"/>
      <w:sz w:val="20"/>
    </w:rPr>
  </w:style>
  <w:style w:type="paragraph" w:customStyle="1" w:styleId="FCE4C65EDFAE4770B4B823BE2CE97023">
    <w:name w:val="FCE4C65EDFAE4770B4B823BE2CE97023"/>
    <w:rsid w:val="00285E47"/>
    <w:pPr>
      <w:spacing w:after="0" w:line="240" w:lineRule="auto"/>
    </w:pPr>
    <w:rPr>
      <w:rFonts w:ascii="Arial Narrow" w:eastAsiaTheme="minorHAnsi" w:hAnsi="Arial Narrow" w:cs="Arial"/>
      <w:sz w:val="20"/>
    </w:rPr>
  </w:style>
  <w:style w:type="paragraph" w:customStyle="1" w:styleId="29BF93EAD09E47AA85C354E421CA5A5C">
    <w:name w:val="29BF93EAD09E47AA85C354E421CA5A5C"/>
    <w:rsid w:val="00285E47"/>
    <w:pPr>
      <w:spacing w:after="0" w:line="240" w:lineRule="auto"/>
    </w:pPr>
    <w:rPr>
      <w:rFonts w:ascii="Arial Narrow" w:eastAsiaTheme="minorHAnsi" w:hAnsi="Arial Narrow" w:cs="Arial"/>
      <w:sz w:val="20"/>
    </w:rPr>
  </w:style>
  <w:style w:type="paragraph" w:customStyle="1" w:styleId="223092E4E6AF43F781A1D62AC2C85888">
    <w:name w:val="223092E4E6AF43F781A1D62AC2C85888"/>
    <w:rsid w:val="00285E47"/>
    <w:pPr>
      <w:spacing w:after="0" w:line="240" w:lineRule="auto"/>
    </w:pPr>
    <w:rPr>
      <w:rFonts w:ascii="Arial Narrow" w:eastAsiaTheme="minorHAnsi" w:hAnsi="Arial Narrow" w:cs="Arial"/>
      <w:sz w:val="20"/>
    </w:rPr>
  </w:style>
  <w:style w:type="paragraph" w:customStyle="1" w:styleId="BE0E32545A174EBC9D57B6CB8843543D">
    <w:name w:val="BE0E32545A174EBC9D57B6CB8843543D"/>
    <w:rsid w:val="00285E47"/>
    <w:pPr>
      <w:spacing w:after="0" w:line="240" w:lineRule="auto"/>
    </w:pPr>
    <w:rPr>
      <w:rFonts w:ascii="Arial Narrow" w:eastAsiaTheme="minorHAnsi" w:hAnsi="Arial Narrow" w:cs="Arial"/>
      <w:sz w:val="20"/>
    </w:rPr>
  </w:style>
  <w:style w:type="paragraph" w:customStyle="1" w:styleId="EF4F92D3650246BC9E2E84B228B78037">
    <w:name w:val="EF4F92D3650246BC9E2E84B228B78037"/>
    <w:rsid w:val="00285E47"/>
    <w:pPr>
      <w:spacing w:after="0" w:line="240" w:lineRule="auto"/>
    </w:pPr>
    <w:rPr>
      <w:rFonts w:ascii="Arial Narrow" w:eastAsiaTheme="minorHAnsi" w:hAnsi="Arial Narrow" w:cs="Arial"/>
      <w:sz w:val="20"/>
    </w:rPr>
  </w:style>
  <w:style w:type="paragraph" w:customStyle="1" w:styleId="35020F32B3F743AD951422CD1C3D194F">
    <w:name w:val="35020F32B3F743AD951422CD1C3D194F"/>
    <w:rsid w:val="00285E47"/>
    <w:pPr>
      <w:spacing w:after="0" w:line="240" w:lineRule="auto"/>
    </w:pPr>
    <w:rPr>
      <w:rFonts w:ascii="Arial Narrow" w:eastAsiaTheme="minorHAnsi" w:hAnsi="Arial Narrow" w:cs="Arial"/>
      <w:sz w:val="20"/>
    </w:rPr>
  </w:style>
  <w:style w:type="paragraph" w:customStyle="1" w:styleId="461C6B21B03949AC8B9ADE5228031E6E">
    <w:name w:val="461C6B21B03949AC8B9ADE5228031E6E"/>
    <w:rsid w:val="00285E47"/>
    <w:pPr>
      <w:spacing w:after="0" w:line="240" w:lineRule="auto"/>
    </w:pPr>
    <w:rPr>
      <w:rFonts w:ascii="Arial Narrow" w:eastAsiaTheme="minorHAnsi" w:hAnsi="Arial Narrow" w:cs="Arial"/>
      <w:sz w:val="20"/>
    </w:rPr>
  </w:style>
  <w:style w:type="paragraph" w:customStyle="1" w:styleId="8138D2D58F614AF18E842222B08E7A05">
    <w:name w:val="8138D2D58F614AF18E842222B08E7A05"/>
    <w:rsid w:val="00285E47"/>
    <w:pPr>
      <w:spacing w:after="0" w:line="240" w:lineRule="auto"/>
    </w:pPr>
    <w:rPr>
      <w:rFonts w:ascii="Arial Narrow" w:eastAsiaTheme="minorHAnsi" w:hAnsi="Arial Narrow" w:cs="Arial"/>
      <w:sz w:val="20"/>
    </w:rPr>
  </w:style>
  <w:style w:type="paragraph" w:customStyle="1" w:styleId="5C9B309747094DB39A77818C8C0EE1BC">
    <w:name w:val="5C9B309747094DB39A77818C8C0EE1BC"/>
    <w:rsid w:val="00285E47"/>
    <w:pPr>
      <w:spacing w:after="0" w:line="240" w:lineRule="auto"/>
    </w:pPr>
    <w:rPr>
      <w:rFonts w:ascii="Arial Narrow" w:eastAsiaTheme="minorHAnsi" w:hAnsi="Arial Narrow" w:cs="Arial"/>
      <w:sz w:val="20"/>
    </w:rPr>
  </w:style>
  <w:style w:type="paragraph" w:customStyle="1" w:styleId="8E798EB46DCC40FF8B0D9AF563B49698">
    <w:name w:val="8E798EB46DCC40FF8B0D9AF563B49698"/>
    <w:rsid w:val="00285E47"/>
    <w:pPr>
      <w:spacing w:after="0" w:line="240" w:lineRule="auto"/>
    </w:pPr>
    <w:rPr>
      <w:rFonts w:ascii="Arial Narrow" w:eastAsiaTheme="minorHAnsi" w:hAnsi="Arial Narrow" w:cs="Arial"/>
      <w:sz w:val="20"/>
    </w:rPr>
  </w:style>
  <w:style w:type="paragraph" w:customStyle="1" w:styleId="6620325ABC764F63A2EE0410D0BE37B2">
    <w:name w:val="6620325ABC764F63A2EE0410D0BE37B2"/>
    <w:rsid w:val="00285E47"/>
    <w:pPr>
      <w:spacing w:after="0" w:line="240" w:lineRule="auto"/>
    </w:pPr>
    <w:rPr>
      <w:rFonts w:ascii="Arial Narrow" w:eastAsiaTheme="minorHAnsi" w:hAnsi="Arial Narrow" w:cs="Arial"/>
      <w:sz w:val="20"/>
    </w:rPr>
  </w:style>
  <w:style w:type="paragraph" w:customStyle="1" w:styleId="49D54B34359142008DF0F6AF0D5F0B57">
    <w:name w:val="49D54B34359142008DF0F6AF0D5F0B57"/>
    <w:rsid w:val="00285E47"/>
    <w:pPr>
      <w:spacing w:after="0" w:line="240" w:lineRule="auto"/>
    </w:pPr>
    <w:rPr>
      <w:rFonts w:ascii="Arial Narrow" w:eastAsiaTheme="minorHAnsi" w:hAnsi="Arial Narrow" w:cs="Arial"/>
      <w:sz w:val="20"/>
    </w:rPr>
  </w:style>
  <w:style w:type="paragraph" w:customStyle="1" w:styleId="2A72736EC87643E6AE556BB9AA96CE02">
    <w:name w:val="2A72736EC87643E6AE556BB9AA96CE02"/>
    <w:rsid w:val="00285E47"/>
    <w:pPr>
      <w:spacing w:after="0" w:line="240" w:lineRule="auto"/>
    </w:pPr>
    <w:rPr>
      <w:rFonts w:ascii="Arial Narrow" w:eastAsiaTheme="minorHAnsi" w:hAnsi="Arial Narrow" w:cs="Arial"/>
      <w:sz w:val="20"/>
    </w:rPr>
  </w:style>
  <w:style w:type="paragraph" w:customStyle="1" w:styleId="3F083DE07E5E43639CDDC472E6E81A4C">
    <w:name w:val="3F083DE07E5E43639CDDC472E6E81A4C"/>
    <w:rsid w:val="00285E47"/>
    <w:pPr>
      <w:spacing w:after="0" w:line="240" w:lineRule="auto"/>
    </w:pPr>
    <w:rPr>
      <w:rFonts w:ascii="Arial Narrow" w:eastAsiaTheme="minorHAnsi" w:hAnsi="Arial Narrow" w:cs="Arial"/>
      <w:sz w:val="20"/>
    </w:rPr>
  </w:style>
  <w:style w:type="paragraph" w:customStyle="1" w:styleId="D1110468A5204DEFBF4A46B76EFD0A70">
    <w:name w:val="D1110468A5204DEFBF4A46B76EFD0A70"/>
    <w:rsid w:val="00285E47"/>
    <w:pPr>
      <w:spacing w:after="0" w:line="240" w:lineRule="auto"/>
    </w:pPr>
    <w:rPr>
      <w:rFonts w:ascii="Arial Narrow" w:eastAsiaTheme="minorHAnsi" w:hAnsi="Arial Narrow" w:cs="Arial"/>
      <w:sz w:val="20"/>
    </w:rPr>
  </w:style>
  <w:style w:type="paragraph" w:customStyle="1" w:styleId="5C3851BF381147438C2CBD80640BEFD5">
    <w:name w:val="5C3851BF381147438C2CBD80640BEFD5"/>
    <w:rsid w:val="00285E47"/>
    <w:pPr>
      <w:spacing w:after="0" w:line="240" w:lineRule="auto"/>
    </w:pPr>
    <w:rPr>
      <w:rFonts w:ascii="Arial Narrow" w:eastAsiaTheme="minorHAnsi" w:hAnsi="Arial Narrow" w:cs="Arial"/>
      <w:sz w:val="20"/>
    </w:rPr>
  </w:style>
  <w:style w:type="paragraph" w:customStyle="1" w:styleId="8808A7406EE34633ADCDEAA3841E5420">
    <w:name w:val="8808A7406EE34633ADCDEAA3841E5420"/>
    <w:rsid w:val="00285E47"/>
    <w:pPr>
      <w:spacing w:after="0" w:line="240" w:lineRule="auto"/>
    </w:pPr>
    <w:rPr>
      <w:rFonts w:ascii="Arial Narrow" w:eastAsiaTheme="minorHAnsi" w:hAnsi="Arial Narrow" w:cs="Arial"/>
      <w:sz w:val="20"/>
    </w:rPr>
  </w:style>
  <w:style w:type="paragraph" w:customStyle="1" w:styleId="384BCD22899C4345A731A1CBD3C243A6">
    <w:name w:val="384BCD22899C4345A731A1CBD3C243A6"/>
    <w:rsid w:val="00285E47"/>
    <w:pPr>
      <w:spacing w:after="0" w:line="240" w:lineRule="auto"/>
    </w:pPr>
    <w:rPr>
      <w:rFonts w:ascii="Arial Narrow" w:eastAsiaTheme="minorHAnsi" w:hAnsi="Arial Narrow" w:cs="Arial"/>
      <w:sz w:val="20"/>
    </w:rPr>
  </w:style>
  <w:style w:type="paragraph" w:customStyle="1" w:styleId="D48EAB170B874BADB0FF2F5A312CAEE2">
    <w:name w:val="D48EAB170B874BADB0FF2F5A312CAEE2"/>
    <w:rsid w:val="00285E47"/>
    <w:pPr>
      <w:spacing w:after="0" w:line="240" w:lineRule="auto"/>
    </w:pPr>
    <w:rPr>
      <w:rFonts w:ascii="Arial Narrow" w:eastAsiaTheme="minorHAnsi" w:hAnsi="Arial Narrow" w:cs="Arial"/>
      <w:sz w:val="20"/>
    </w:rPr>
  </w:style>
  <w:style w:type="paragraph" w:customStyle="1" w:styleId="39F0C18AB6894B39A1A63E144BA65475">
    <w:name w:val="39F0C18AB6894B39A1A63E144BA65475"/>
    <w:rsid w:val="00285E47"/>
    <w:pPr>
      <w:spacing w:after="0" w:line="240" w:lineRule="auto"/>
    </w:pPr>
    <w:rPr>
      <w:rFonts w:ascii="Arial Narrow" w:eastAsiaTheme="minorHAnsi" w:hAnsi="Arial Narrow" w:cs="Arial"/>
      <w:sz w:val="20"/>
    </w:rPr>
  </w:style>
  <w:style w:type="paragraph" w:customStyle="1" w:styleId="77A8C4F2CBDB41C5AA97AEDBCA108AC1">
    <w:name w:val="77A8C4F2CBDB41C5AA97AEDBCA108AC1"/>
    <w:rsid w:val="00285E47"/>
    <w:pPr>
      <w:spacing w:after="0" w:line="240" w:lineRule="auto"/>
    </w:pPr>
    <w:rPr>
      <w:rFonts w:ascii="Arial Narrow" w:eastAsiaTheme="minorHAnsi" w:hAnsi="Arial Narrow" w:cs="Arial"/>
      <w:sz w:val="20"/>
    </w:rPr>
  </w:style>
  <w:style w:type="paragraph" w:customStyle="1" w:styleId="AF0042303D0C4197927E413937581533">
    <w:name w:val="AF0042303D0C4197927E413937581533"/>
    <w:rsid w:val="00285E47"/>
    <w:pPr>
      <w:spacing w:after="0" w:line="240" w:lineRule="auto"/>
    </w:pPr>
    <w:rPr>
      <w:rFonts w:ascii="Arial Narrow" w:eastAsiaTheme="minorHAnsi" w:hAnsi="Arial Narrow" w:cs="Arial"/>
      <w:sz w:val="20"/>
    </w:rPr>
  </w:style>
  <w:style w:type="paragraph" w:customStyle="1" w:styleId="A4508B6BFE664A46AC6AB1BB42C7C1BF">
    <w:name w:val="A4508B6BFE664A46AC6AB1BB42C7C1BF"/>
    <w:rsid w:val="00285E47"/>
    <w:pPr>
      <w:spacing w:after="0" w:line="240" w:lineRule="auto"/>
    </w:pPr>
    <w:rPr>
      <w:rFonts w:ascii="Arial Narrow" w:eastAsiaTheme="minorHAnsi" w:hAnsi="Arial Narrow" w:cs="Arial"/>
      <w:sz w:val="20"/>
    </w:rPr>
  </w:style>
  <w:style w:type="paragraph" w:customStyle="1" w:styleId="4730329493F24BFE860EC702FFE9A52E">
    <w:name w:val="4730329493F24BFE860EC702FFE9A52E"/>
    <w:rsid w:val="00285E47"/>
    <w:pPr>
      <w:spacing w:after="0" w:line="240" w:lineRule="auto"/>
    </w:pPr>
    <w:rPr>
      <w:rFonts w:ascii="Arial Narrow" w:eastAsiaTheme="minorHAnsi" w:hAnsi="Arial Narrow" w:cs="Arial"/>
      <w:sz w:val="20"/>
    </w:rPr>
  </w:style>
  <w:style w:type="paragraph" w:customStyle="1" w:styleId="4D6516A5FFAE45D08F639CAE54108114">
    <w:name w:val="4D6516A5FFAE45D08F639CAE54108114"/>
    <w:rsid w:val="00285E47"/>
    <w:pPr>
      <w:spacing w:after="0" w:line="240" w:lineRule="auto"/>
    </w:pPr>
    <w:rPr>
      <w:rFonts w:ascii="Arial Narrow" w:eastAsiaTheme="minorHAnsi" w:hAnsi="Arial Narrow" w:cs="Arial"/>
      <w:sz w:val="20"/>
    </w:rPr>
  </w:style>
  <w:style w:type="paragraph" w:customStyle="1" w:styleId="943F96A9088440A296C66FB2F927F0F2">
    <w:name w:val="943F96A9088440A296C66FB2F927F0F2"/>
    <w:rsid w:val="00285E47"/>
    <w:pPr>
      <w:spacing w:after="0" w:line="240" w:lineRule="auto"/>
    </w:pPr>
    <w:rPr>
      <w:rFonts w:ascii="Arial Narrow" w:eastAsiaTheme="minorHAnsi" w:hAnsi="Arial Narrow" w:cs="Arial"/>
      <w:sz w:val="20"/>
    </w:rPr>
  </w:style>
  <w:style w:type="paragraph" w:customStyle="1" w:styleId="DA5C050FCE874F4195845CBB537E5DC6">
    <w:name w:val="DA5C050FCE874F4195845CBB537E5DC6"/>
    <w:rsid w:val="00285E47"/>
    <w:pPr>
      <w:spacing w:after="0" w:line="240" w:lineRule="auto"/>
    </w:pPr>
    <w:rPr>
      <w:rFonts w:ascii="Arial Narrow" w:eastAsiaTheme="minorHAnsi" w:hAnsi="Arial Narrow" w:cs="Arial"/>
      <w:sz w:val="20"/>
    </w:rPr>
  </w:style>
  <w:style w:type="paragraph" w:customStyle="1" w:styleId="75D8F64F9013435DAAC1E730465476A4">
    <w:name w:val="75D8F64F9013435DAAC1E730465476A4"/>
    <w:rsid w:val="00285E47"/>
    <w:pPr>
      <w:spacing w:after="0" w:line="240" w:lineRule="auto"/>
    </w:pPr>
    <w:rPr>
      <w:rFonts w:ascii="Arial Narrow" w:eastAsiaTheme="minorHAnsi" w:hAnsi="Arial Narrow" w:cs="Arial"/>
      <w:sz w:val="20"/>
    </w:rPr>
  </w:style>
  <w:style w:type="paragraph" w:customStyle="1" w:styleId="469D1664C6A2426A912F94CA4748198A">
    <w:name w:val="469D1664C6A2426A912F94CA4748198A"/>
    <w:rsid w:val="00285E47"/>
    <w:pPr>
      <w:spacing w:after="0" w:line="240" w:lineRule="auto"/>
    </w:pPr>
    <w:rPr>
      <w:rFonts w:ascii="Arial Narrow" w:eastAsiaTheme="minorHAnsi" w:hAnsi="Arial Narrow" w:cs="Arial"/>
      <w:sz w:val="20"/>
    </w:rPr>
  </w:style>
  <w:style w:type="paragraph" w:customStyle="1" w:styleId="C883C00DE97541E585BC7BE0DB4FBC87">
    <w:name w:val="C883C00DE97541E585BC7BE0DB4FBC87"/>
    <w:rsid w:val="00285E47"/>
    <w:pPr>
      <w:spacing w:after="0" w:line="240" w:lineRule="auto"/>
    </w:pPr>
    <w:rPr>
      <w:rFonts w:ascii="Arial Narrow" w:eastAsiaTheme="minorHAnsi" w:hAnsi="Arial Narrow" w:cs="Arial"/>
      <w:sz w:val="20"/>
    </w:rPr>
  </w:style>
  <w:style w:type="paragraph" w:customStyle="1" w:styleId="B2B4FA4B513E43CDA59C2A0D0909A61A">
    <w:name w:val="B2B4FA4B513E43CDA59C2A0D0909A61A"/>
    <w:rsid w:val="00285E47"/>
    <w:pPr>
      <w:spacing w:after="0" w:line="240" w:lineRule="auto"/>
    </w:pPr>
    <w:rPr>
      <w:rFonts w:ascii="Arial Narrow" w:eastAsiaTheme="minorHAnsi" w:hAnsi="Arial Narrow" w:cs="Arial"/>
      <w:sz w:val="20"/>
    </w:rPr>
  </w:style>
  <w:style w:type="paragraph" w:customStyle="1" w:styleId="9F211A521ACA4C24A0B3493C739CEBBC">
    <w:name w:val="9F211A521ACA4C24A0B3493C739CEBBC"/>
    <w:rsid w:val="00285E47"/>
    <w:pPr>
      <w:spacing w:after="0" w:line="240" w:lineRule="auto"/>
    </w:pPr>
    <w:rPr>
      <w:rFonts w:ascii="Arial Narrow" w:eastAsiaTheme="minorHAnsi" w:hAnsi="Arial Narrow" w:cs="Arial"/>
      <w:sz w:val="20"/>
    </w:rPr>
  </w:style>
  <w:style w:type="paragraph" w:customStyle="1" w:styleId="D643CAE83AE1436F8C14864A0C214112">
    <w:name w:val="D643CAE83AE1436F8C14864A0C214112"/>
    <w:rsid w:val="00285E47"/>
    <w:pPr>
      <w:spacing w:after="0" w:line="240" w:lineRule="auto"/>
    </w:pPr>
    <w:rPr>
      <w:rFonts w:ascii="Arial Narrow" w:eastAsiaTheme="minorHAnsi" w:hAnsi="Arial Narrow" w:cs="Arial"/>
      <w:sz w:val="20"/>
    </w:rPr>
  </w:style>
  <w:style w:type="paragraph" w:customStyle="1" w:styleId="0E9B3615F65F4CA2B87D34DB8CE25121">
    <w:name w:val="0E9B3615F65F4CA2B87D34DB8CE25121"/>
    <w:rsid w:val="00285E47"/>
    <w:pPr>
      <w:spacing w:after="0" w:line="240" w:lineRule="auto"/>
    </w:pPr>
    <w:rPr>
      <w:rFonts w:ascii="Arial Narrow" w:eastAsiaTheme="minorHAnsi" w:hAnsi="Arial Narrow" w:cs="Arial"/>
      <w:sz w:val="20"/>
    </w:rPr>
  </w:style>
  <w:style w:type="paragraph" w:customStyle="1" w:styleId="C3459BA6ACEE4CE7878E7015FA67BD59">
    <w:name w:val="C3459BA6ACEE4CE7878E7015FA67BD59"/>
    <w:rsid w:val="00285E47"/>
    <w:pPr>
      <w:spacing w:after="0" w:line="240" w:lineRule="auto"/>
    </w:pPr>
    <w:rPr>
      <w:rFonts w:ascii="Arial Narrow" w:eastAsiaTheme="minorHAnsi" w:hAnsi="Arial Narrow" w:cs="Arial"/>
      <w:sz w:val="20"/>
    </w:rPr>
  </w:style>
  <w:style w:type="paragraph" w:customStyle="1" w:styleId="9D98D9DC15C44C2D8B27577C26B2011E">
    <w:name w:val="9D98D9DC15C44C2D8B27577C26B2011E"/>
    <w:rsid w:val="00285E47"/>
    <w:pPr>
      <w:spacing w:after="0" w:line="240" w:lineRule="auto"/>
    </w:pPr>
    <w:rPr>
      <w:rFonts w:ascii="Arial Narrow" w:eastAsiaTheme="minorHAnsi" w:hAnsi="Arial Narrow" w:cs="Arial"/>
      <w:sz w:val="20"/>
    </w:rPr>
  </w:style>
  <w:style w:type="paragraph" w:customStyle="1" w:styleId="5843999569C34C6F81AE2E3F6702D57C">
    <w:name w:val="5843999569C34C6F81AE2E3F6702D57C"/>
    <w:rsid w:val="00285E47"/>
    <w:pPr>
      <w:spacing w:after="0" w:line="240" w:lineRule="auto"/>
    </w:pPr>
    <w:rPr>
      <w:rFonts w:ascii="Arial Narrow" w:eastAsiaTheme="minorHAnsi" w:hAnsi="Arial Narrow" w:cs="Arial"/>
      <w:sz w:val="20"/>
    </w:rPr>
  </w:style>
  <w:style w:type="paragraph" w:customStyle="1" w:styleId="216BAA85CF0C4175A3B60C71DAB7CAE9">
    <w:name w:val="216BAA85CF0C4175A3B60C71DAB7CAE9"/>
    <w:rsid w:val="00285E47"/>
    <w:pPr>
      <w:spacing w:after="0" w:line="240" w:lineRule="auto"/>
    </w:pPr>
    <w:rPr>
      <w:rFonts w:ascii="Arial Narrow" w:eastAsiaTheme="minorHAnsi" w:hAnsi="Arial Narrow" w:cs="Arial"/>
      <w:sz w:val="20"/>
    </w:rPr>
  </w:style>
  <w:style w:type="paragraph" w:customStyle="1" w:styleId="3D0A1297AECE4280BD0C6099F87F69A2">
    <w:name w:val="3D0A1297AECE4280BD0C6099F87F69A2"/>
    <w:rsid w:val="00285E47"/>
    <w:pPr>
      <w:spacing w:after="0" w:line="240" w:lineRule="auto"/>
    </w:pPr>
    <w:rPr>
      <w:rFonts w:ascii="Arial Narrow" w:eastAsiaTheme="minorHAnsi" w:hAnsi="Arial Narrow" w:cs="Arial"/>
      <w:sz w:val="20"/>
    </w:rPr>
  </w:style>
  <w:style w:type="paragraph" w:customStyle="1" w:styleId="E16CD8171060420E8DDC3A472C986804">
    <w:name w:val="E16CD8171060420E8DDC3A472C986804"/>
    <w:rsid w:val="00285E47"/>
    <w:pPr>
      <w:spacing w:after="0" w:line="240" w:lineRule="auto"/>
    </w:pPr>
    <w:rPr>
      <w:rFonts w:ascii="Arial Narrow" w:eastAsiaTheme="minorHAnsi" w:hAnsi="Arial Narrow" w:cs="Arial"/>
      <w:sz w:val="20"/>
    </w:rPr>
  </w:style>
  <w:style w:type="paragraph" w:customStyle="1" w:styleId="CADF3181620442B79AF4A02A06A46CFA">
    <w:name w:val="CADF3181620442B79AF4A02A06A46CFA"/>
    <w:rsid w:val="00285E47"/>
    <w:pPr>
      <w:spacing w:after="0" w:line="240" w:lineRule="auto"/>
    </w:pPr>
    <w:rPr>
      <w:rFonts w:ascii="Arial Narrow" w:eastAsiaTheme="minorHAnsi" w:hAnsi="Arial Narrow" w:cs="Arial"/>
      <w:sz w:val="20"/>
    </w:rPr>
  </w:style>
  <w:style w:type="paragraph" w:customStyle="1" w:styleId="7773C07195FA4443BBC93CF50EE66559">
    <w:name w:val="7773C07195FA4443BBC93CF50EE66559"/>
    <w:rsid w:val="00285E47"/>
    <w:pPr>
      <w:spacing w:after="0" w:line="240" w:lineRule="auto"/>
    </w:pPr>
    <w:rPr>
      <w:rFonts w:ascii="Arial Narrow" w:eastAsiaTheme="minorHAnsi" w:hAnsi="Arial Narrow" w:cs="Arial"/>
      <w:sz w:val="20"/>
    </w:rPr>
  </w:style>
  <w:style w:type="paragraph" w:customStyle="1" w:styleId="6DE5CE809C6345DA8C54C14405B3E03A">
    <w:name w:val="6DE5CE809C6345DA8C54C14405B3E03A"/>
    <w:rsid w:val="00285E47"/>
    <w:pPr>
      <w:spacing w:after="0" w:line="240" w:lineRule="auto"/>
    </w:pPr>
    <w:rPr>
      <w:rFonts w:ascii="Arial Narrow" w:eastAsiaTheme="minorHAnsi" w:hAnsi="Arial Narrow" w:cs="Arial"/>
      <w:sz w:val="20"/>
    </w:rPr>
  </w:style>
  <w:style w:type="paragraph" w:customStyle="1" w:styleId="A31DFC909E6446A79C34848F3A02849D">
    <w:name w:val="A31DFC909E6446A79C34848F3A02849D"/>
    <w:rsid w:val="00285E47"/>
    <w:pPr>
      <w:spacing w:after="0" w:line="240" w:lineRule="auto"/>
    </w:pPr>
    <w:rPr>
      <w:rFonts w:ascii="Arial Narrow" w:eastAsiaTheme="minorHAnsi" w:hAnsi="Arial Narrow" w:cs="Arial"/>
      <w:sz w:val="20"/>
    </w:rPr>
  </w:style>
  <w:style w:type="paragraph" w:customStyle="1" w:styleId="5A5D7F5032E347DDAB385E876BC730E4">
    <w:name w:val="5A5D7F5032E347DDAB385E876BC730E4"/>
    <w:rsid w:val="00285E47"/>
    <w:pPr>
      <w:spacing w:after="0" w:line="240" w:lineRule="auto"/>
    </w:pPr>
    <w:rPr>
      <w:rFonts w:ascii="Arial Narrow" w:eastAsiaTheme="minorHAnsi" w:hAnsi="Arial Narrow" w:cs="Arial"/>
      <w:sz w:val="20"/>
    </w:rPr>
  </w:style>
  <w:style w:type="paragraph" w:customStyle="1" w:styleId="85E1EE97EC584BD3A12DDFF550502B7D">
    <w:name w:val="85E1EE97EC584BD3A12DDFF550502B7D"/>
    <w:rsid w:val="00285E47"/>
    <w:pPr>
      <w:spacing w:after="0" w:line="240" w:lineRule="auto"/>
    </w:pPr>
    <w:rPr>
      <w:rFonts w:ascii="Arial Narrow" w:eastAsiaTheme="minorHAnsi" w:hAnsi="Arial Narrow" w:cs="Arial"/>
      <w:sz w:val="20"/>
    </w:rPr>
  </w:style>
  <w:style w:type="paragraph" w:customStyle="1" w:styleId="89C81115D37B43ABA74A6A64D2C85752">
    <w:name w:val="89C81115D37B43ABA74A6A64D2C85752"/>
    <w:rsid w:val="00285E47"/>
    <w:pPr>
      <w:spacing w:after="0" w:line="240" w:lineRule="auto"/>
    </w:pPr>
    <w:rPr>
      <w:rFonts w:ascii="Arial Narrow" w:eastAsiaTheme="minorHAnsi" w:hAnsi="Arial Narrow" w:cs="Arial"/>
      <w:sz w:val="20"/>
    </w:rPr>
  </w:style>
  <w:style w:type="paragraph" w:customStyle="1" w:styleId="968178AA1397485580211B1C3D323988">
    <w:name w:val="968178AA1397485580211B1C3D323988"/>
    <w:rsid w:val="00285E47"/>
    <w:pPr>
      <w:spacing w:after="0" w:line="240" w:lineRule="auto"/>
    </w:pPr>
    <w:rPr>
      <w:rFonts w:ascii="Arial Narrow" w:eastAsiaTheme="minorHAnsi" w:hAnsi="Arial Narrow" w:cs="Arial"/>
      <w:sz w:val="20"/>
    </w:rPr>
  </w:style>
  <w:style w:type="paragraph" w:customStyle="1" w:styleId="E5DF2ECDF8DA43459ACAC69B056750C4">
    <w:name w:val="E5DF2ECDF8DA43459ACAC69B056750C4"/>
    <w:rsid w:val="00285E47"/>
    <w:pPr>
      <w:spacing w:after="0" w:line="240" w:lineRule="auto"/>
    </w:pPr>
    <w:rPr>
      <w:rFonts w:ascii="Arial Narrow" w:eastAsiaTheme="minorHAnsi" w:hAnsi="Arial Narrow" w:cs="Arial"/>
      <w:sz w:val="20"/>
    </w:rPr>
  </w:style>
  <w:style w:type="paragraph" w:customStyle="1" w:styleId="2CAF77C891B242A4BD1BBE141EE49D3F">
    <w:name w:val="2CAF77C891B242A4BD1BBE141EE49D3F"/>
    <w:rsid w:val="00285E47"/>
    <w:pPr>
      <w:spacing w:after="0" w:line="240" w:lineRule="auto"/>
    </w:pPr>
    <w:rPr>
      <w:rFonts w:ascii="Arial Narrow" w:eastAsiaTheme="minorHAnsi" w:hAnsi="Arial Narrow" w:cs="Arial"/>
      <w:sz w:val="20"/>
    </w:rPr>
  </w:style>
  <w:style w:type="paragraph" w:customStyle="1" w:styleId="F20BFF5A9A904E9EA090077D6FBE34C8">
    <w:name w:val="F20BFF5A9A904E9EA090077D6FBE34C8"/>
    <w:rsid w:val="00285E47"/>
    <w:pPr>
      <w:spacing w:after="0" w:line="240" w:lineRule="auto"/>
    </w:pPr>
    <w:rPr>
      <w:rFonts w:ascii="Arial Narrow" w:eastAsiaTheme="minorHAnsi" w:hAnsi="Arial Narrow" w:cs="Arial"/>
      <w:sz w:val="20"/>
    </w:rPr>
  </w:style>
  <w:style w:type="paragraph" w:customStyle="1" w:styleId="C147005AD11B4D73BD6EC0395276C859">
    <w:name w:val="C147005AD11B4D73BD6EC0395276C859"/>
    <w:rsid w:val="0058667E"/>
  </w:style>
  <w:style w:type="paragraph" w:customStyle="1" w:styleId="9CD34DB6A0D3459E815527623046C94D">
    <w:name w:val="9CD34DB6A0D3459E815527623046C94D"/>
    <w:rsid w:val="0058667E"/>
  </w:style>
  <w:style w:type="paragraph" w:customStyle="1" w:styleId="BEA1911EE63547BFB0BB74D46323D052">
    <w:name w:val="BEA1911EE63547BFB0BB74D46323D052"/>
    <w:rsid w:val="0058667E"/>
  </w:style>
  <w:style w:type="paragraph" w:customStyle="1" w:styleId="7A7A07C01FC54FE287AE04452D0CF340">
    <w:name w:val="7A7A07C01FC54FE287AE04452D0CF340"/>
    <w:rsid w:val="0058667E"/>
  </w:style>
  <w:style w:type="paragraph" w:customStyle="1" w:styleId="C98EB5AA15724D968631DD4FBAAF79D2">
    <w:name w:val="C98EB5AA15724D968631DD4FBAAF79D2"/>
    <w:rsid w:val="0058667E"/>
  </w:style>
  <w:style w:type="paragraph" w:customStyle="1" w:styleId="384244A90B30436C9DB38BE06D98143E">
    <w:name w:val="384244A90B30436C9DB38BE06D98143E"/>
    <w:rsid w:val="0058667E"/>
  </w:style>
  <w:style w:type="paragraph" w:customStyle="1" w:styleId="0A227604F96F482DB5FD7003E79C13F8">
    <w:name w:val="0A227604F96F482DB5FD7003E79C13F8"/>
    <w:rsid w:val="0058667E"/>
  </w:style>
  <w:style w:type="paragraph" w:customStyle="1" w:styleId="E164A255B55843B5BB937B6D658C480D">
    <w:name w:val="E164A255B55843B5BB937B6D658C480D"/>
    <w:rsid w:val="0058667E"/>
  </w:style>
  <w:style w:type="paragraph" w:customStyle="1" w:styleId="9D9D8DFB8D184BABB2B18F91144E3121">
    <w:name w:val="9D9D8DFB8D184BABB2B18F91144E3121"/>
    <w:rsid w:val="0058667E"/>
  </w:style>
  <w:style w:type="paragraph" w:customStyle="1" w:styleId="A0B1C0A2415B4E3982054E1F78EAC6D5">
    <w:name w:val="A0B1C0A2415B4E3982054E1F78EAC6D5"/>
    <w:rsid w:val="0058667E"/>
  </w:style>
  <w:style w:type="paragraph" w:customStyle="1" w:styleId="C2CCDCD13C764CBB8EEF8E8BFF89B2B4">
    <w:name w:val="C2CCDCD13C764CBB8EEF8E8BFF89B2B4"/>
    <w:rsid w:val="0058667E"/>
  </w:style>
  <w:style w:type="paragraph" w:customStyle="1" w:styleId="BAE93253CD65439691B1E5866367A9B7">
    <w:name w:val="BAE93253CD65439691B1E5866367A9B7"/>
    <w:rsid w:val="0058667E"/>
  </w:style>
  <w:style w:type="paragraph" w:customStyle="1" w:styleId="199EE2E1733441B08D5C2566A6020419">
    <w:name w:val="199EE2E1733441B08D5C2566A6020419"/>
    <w:rsid w:val="0058667E"/>
  </w:style>
  <w:style w:type="paragraph" w:customStyle="1" w:styleId="5294CD9A4A9F4F9A816E6CB785E690D7">
    <w:name w:val="5294CD9A4A9F4F9A816E6CB785E690D7"/>
    <w:rsid w:val="0058667E"/>
  </w:style>
  <w:style w:type="paragraph" w:customStyle="1" w:styleId="3D27DAA3E3B14B93B677166C0C151E4D">
    <w:name w:val="3D27DAA3E3B14B93B677166C0C151E4D"/>
    <w:rsid w:val="0058667E"/>
  </w:style>
  <w:style w:type="paragraph" w:customStyle="1" w:styleId="ABC7E268FF5C4B1F9AC9E697712C05DD">
    <w:name w:val="ABC7E268FF5C4B1F9AC9E697712C05DD"/>
    <w:rsid w:val="0058667E"/>
  </w:style>
  <w:style w:type="paragraph" w:customStyle="1" w:styleId="0F4C7ABA86C44CABB68C687F807DD260">
    <w:name w:val="0F4C7ABA86C44CABB68C687F807DD260"/>
    <w:rsid w:val="0058667E"/>
  </w:style>
  <w:style w:type="paragraph" w:customStyle="1" w:styleId="DF081F0404C945ADA33712E400EEC4A0">
    <w:name w:val="DF081F0404C945ADA33712E400EEC4A0"/>
    <w:rsid w:val="0058667E"/>
  </w:style>
  <w:style w:type="paragraph" w:customStyle="1" w:styleId="EC19A92D0F454DBDB1FEB0684F6A1E64">
    <w:name w:val="EC19A92D0F454DBDB1FEB0684F6A1E64"/>
    <w:rsid w:val="0058667E"/>
  </w:style>
  <w:style w:type="paragraph" w:customStyle="1" w:styleId="DF2343DB9B3A43AF9EFF42472076FDD5">
    <w:name w:val="DF2343DB9B3A43AF9EFF42472076FDD5"/>
    <w:rsid w:val="0058667E"/>
  </w:style>
  <w:style w:type="paragraph" w:customStyle="1" w:styleId="D553D4AC48A54485B2BAFDBAD0F2D6B2">
    <w:name w:val="D553D4AC48A54485B2BAFDBAD0F2D6B2"/>
    <w:rsid w:val="0058667E"/>
  </w:style>
  <w:style w:type="paragraph" w:customStyle="1" w:styleId="0C5316A2D56644FE9706E40972A18359">
    <w:name w:val="0C5316A2D56644FE9706E40972A18359"/>
    <w:rsid w:val="0058667E"/>
  </w:style>
  <w:style w:type="paragraph" w:customStyle="1" w:styleId="1DF9822E7E32420A96C35C1BCA980EFB">
    <w:name w:val="1DF9822E7E32420A96C35C1BCA980EFB"/>
    <w:rsid w:val="0058667E"/>
  </w:style>
  <w:style w:type="paragraph" w:customStyle="1" w:styleId="CC6D1E00AD5F4067A898D1A73FE5B635">
    <w:name w:val="CC6D1E00AD5F4067A898D1A73FE5B635"/>
    <w:rsid w:val="0058667E"/>
  </w:style>
  <w:style w:type="paragraph" w:customStyle="1" w:styleId="BCAC23042BA14C42A3876F1C0EC5433F">
    <w:name w:val="BCAC23042BA14C42A3876F1C0EC5433F"/>
    <w:rsid w:val="0058667E"/>
  </w:style>
  <w:style w:type="paragraph" w:customStyle="1" w:styleId="6B4CE95742FA475795CCE1911CBDC57C">
    <w:name w:val="6B4CE95742FA475795CCE1911CBDC57C"/>
    <w:rsid w:val="0058667E"/>
  </w:style>
  <w:style w:type="paragraph" w:customStyle="1" w:styleId="CBA291F8DBC846848818103F26726A6C">
    <w:name w:val="CBA291F8DBC846848818103F26726A6C"/>
    <w:rsid w:val="0058667E"/>
  </w:style>
  <w:style w:type="paragraph" w:customStyle="1" w:styleId="D074F0E506084CB98C02058876B654FE">
    <w:name w:val="D074F0E506084CB98C02058876B654FE"/>
    <w:rsid w:val="0058667E"/>
  </w:style>
  <w:style w:type="paragraph" w:customStyle="1" w:styleId="13C3FF6EA55C4F378CEF0BE1BB99EB5A">
    <w:name w:val="13C3FF6EA55C4F378CEF0BE1BB99EB5A"/>
    <w:rsid w:val="0058667E"/>
  </w:style>
  <w:style w:type="paragraph" w:customStyle="1" w:styleId="4793C96E001747BDA78C7E72A055E55E">
    <w:name w:val="4793C96E001747BDA78C7E72A055E55E"/>
    <w:rsid w:val="0058667E"/>
  </w:style>
  <w:style w:type="paragraph" w:customStyle="1" w:styleId="7990D605942D4CB1B9FE8458BFCEF5CB">
    <w:name w:val="7990D605942D4CB1B9FE8458BFCEF5CB"/>
    <w:rsid w:val="0058667E"/>
  </w:style>
  <w:style w:type="paragraph" w:customStyle="1" w:styleId="A75CA77F91A749FFA55CFD2D0F6BE635">
    <w:name w:val="A75CA77F91A749FFA55CFD2D0F6BE635"/>
    <w:rsid w:val="0058667E"/>
  </w:style>
  <w:style w:type="paragraph" w:customStyle="1" w:styleId="7A4AD3942DC44FF7889167536797BFCA">
    <w:name w:val="7A4AD3942DC44FF7889167536797BFCA"/>
    <w:rsid w:val="0058667E"/>
  </w:style>
  <w:style w:type="paragraph" w:customStyle="1" w:styleId="46EB86C0BB314F9594ABD575796C9F19">
    <w:name w:val="46EB86C0BB314F9594ABD575796C9F19"/>
    <w:rsid w:val="0058667E"/>
  </w:style>
  <w:style w:type="paragraph" w:customStyle="1" w:styleId="5C60B9A2821B4F06933CC85CF7487734">
    <w:name w:val="5C60B9A2821B4F06933CC85CF7487734"/>
    <w:rsid w:val="0058667E"/>
  </w:style>
  <w:style w:type="paragraph" w:customStyle="1" w:styleId="2E6A338920ED48F9B9996AF420562BA5">
    <w:name w:val="2E6A338920ED48F9B9996AF420562BA5"/>
    <w:rsid w:val="0058667E"/>
  </w:style>
  <w:style w:type="paragraph" w:customStyle="1" w:styleId="BEEDBCDE283641A79C861A3DAB5F62F0">
    <w:name w:val="BEEDBCDE283641A79C861A3DAB5F62F0"/>
    <w:rsid w:val="0058667E"/>
  </w:style>
  <w:style w:type="paragraph" w:customStyle="1" w:styleId="C51CE5E210264F819AF9A2B4A1799FDB">
    <w:name w:val="C51CE5E210264F819AF9A2B4A1799FDB"/>
    <w:rsid w:val="0058667E"/>
  </w:style>
  <w:style w:type="paragraph" w:customStyle="1" w:styleId="69F315AE7B40441B82E73E6114B73A35">
    <w:name w:val="69F315AE7B40441B82E73E6114B73A35"/>
    <w:rsid w:val="0058667E"/>
  </w:style>
  <w:style w:type="paragraph" w:customStyle="1" w:styleId="24E02302BF834819A04640BD1A3A5E54">
    <w:name w:val="24E02302BF834819A04640BD1A3A5E54"/>
    <w:rsid w:val="0058667E"/>
  </w:style>
  <w:style w:type="paragraph" w:customStyle="1" w:styleId="00189D1BF42649BBAF963815D74AC837">
    <w:name w:val="00189D1BF42649BBAF963815D74AC837"/>
    <w:rsid w:val="0058667E"/>
  </w:style>
  <w:style w:type="paragraph" w:customStyle="1" w:styleId="19E0DA1800764D60AA626518AF4DDFBA">
    <w:name w:val="19E0DA1800764D60AA626518AF4DDFBA"/>
    <w:rsid w:val="0058667E"/>
  </w:style>
  <w:style w:type="paragraph" w:customStyle="1" w:styleId="C651FE2E044040618623798974DD42BA">
    <w:name w:val="C651FE2E044040618623798974DD42BA"/>
    <w:rsid w:val="0058667E"/>
  </w:style>
  <w:style w:type="paragraph" w:customStyle="1" w:styleId="809591D153D945C191470CD08C00D715">
    <w:name w:val="809591D153D945C191470CD08C00D715"/>
    <w:rsid w:val="0058667E"/>
  </w:style>
  <w:style w:type="paragraph" w:customStyle="1" w:styleId="9B2E9F0155A541E5BF6C30ACC9797D3C">
    <w:name w:val="9B2E9F0155A541E5BF6C30ACC9797D3C"/>
    <w:rsid w:val="0058667E"/>
  </w:style>
  <w:style w:type="paragraph" w:customStyle="1" w:styleId="E766BF55DA3A41BBAFADE20CF64F05F8">
    <w:name w:val="E766BF55DA3A41BBAFADE20CF64F05F8"/>
    <w:rsid w:val="0058667E"/>
  </w:style>
  <w:style w:type="paragraph" w:customStyle="1" w:styleId="52A447B6AC5E4383B1AB9D8DD7D5519B">
    <w:name w:val="52A447B6AC5E4383B1AB9D8DD7D5519B"/>
    <w:rsid w:val="0058667E"/>
  </w:style>
  <w:style w:type="paragraph" w:customStyle="1" w:styleId="0A95D57CEA554556AA958F56B0271162">
    <w:name w:val="0A95D57CEA554556AA958F56B0271162"/>
    <w:rsid w:val="0058667E"/>
  </w:style>
  <w:style w:type="paragraph" w:customStyle="1" w:styleId="22E98B690987406684A15A07D2253C35">
    <w:name w:val="22E98B690987406684A15A07D2253C35"/>
    <w:rsid w:val="0058667E"/>
  </w:style>
  <w:style w:type="paragraph" w:customStyle="1" w:styleId="26D2A7E4DE244B70BB5B54E19E5205BD">
    <w:name w:val="26D2A7E4DE244B70BB5B54E19E5205BD"/>
    <w:rsid w:val="0058667E"/>
  </w:style>
  <w:style w:type="paragraph" w:customStyle="1" w:styleId="A0D273A6975F4CEEA9A6D1A134C36137">
    <w:name w:val="A0D273A6975F4CEEA9A6D1A134C36137"/>
    <w:rsid w:val="0058667E"/>
  </w:style>
  <w:style w:type="paragraph" w:customStyle="1" w:styleId="EEEE079210B549AD960828A09FABFE44">
    <w:name w:val="EEEE079210B549AD960828A09FABFE44"/>
    <w:rsid w:val="0058667E"/>
  </w:style>
  <w:style w:type="paragraph" w:customStyle="1" w:styleId="99B64F78012043298CB4A2C6F7492A0A">
    <w:name w:val="99B64F78012043298CB4A2C6F7492A0A"/>
    <w:rsid w:val="0058667E"/>
  </w:style>
  <w:style w:type="paragraph" w:customStyle="1" w:styleId="0A47D083FC434DBDA5ED091215D23F7A">
    <w:name w:val="0A47D083FC434DBDA5ED091215D23F7A"/>
    <w:rsid w:val="0058667E"/>
  </w:style>
  <w:style w:type="paragraph" w:customStyle="1" w:styleId="6B299F52FAC5475185B4CE12398F239D">
    <w:name w:val="6B299F52FAC5475185B4CE12398F239D"/>
    <w:rsid w:val="0058667E"/>
  </w:style>
  <w:style w:type="paragraph" w:customStyle="1" w:styleId="4520C2D675AC4E14A324D1F0EB70D8F4">
    <w:name w:val="4520C2D675AC4E14A324D1F0EB70D8F4"/>
    <w:rsid w:val="0058667E"/>
  </w:style>
  <w:style w:type="paragraph" w:customStyle="1" w:styleId="2D0D7680D3064E1E83B2803A273C86A3">
    <w:name w:val="2D0D7680D3064E1E83B2803A273C86A3"/>
    <w:rsid w:val="0058667E"/>
  </w:style>
  <w:style w:type="paragraph" w:customStyle="1" w:styleId="4DBA1B123FD24982812C22D982F47914">
    <w:name w:val="4DBA1B123FD24982812C22D982F47914"/>
    <w:rsid w:val="0058667E"/>
  </w:style>
  <w:style w:type="paragraph" w:customStyle="1" w:styleId="C501458EB00F44759A1B99DAB07F5353">
    <w:name w:val="C501458EB00F44759A1B99DAB07F5353"/>
    <w:rsid w:val="0058667E"/>
  </w:style>
  <w:style w:type="paragraph" w:customStyle="1" w:styleId="3940284B5A1D4FA7BFE23BE05F6F8169">
    <w:name w:val="3940284B5A1D4FA7BFE23BE05F6F8169"/>
    <w:rsid w:val="0058667E"/>
  </w:style>
  <w:style w:type="paragraph" w:customStyle="1" w:styleId="E772537E4E184917BE87CC156B19FCBD">
    <w:name w:val="E772537E4E184917BE87CC156B19FCBD"/>
    <w:rsid w:val="0058667E"/>
  </w:style>
  <w:style w:type="paragraph" w:customStyle="1" w:styleId="3765B0B9ABD949209B48780ED59DA177">
    <w:name w:val="3765B0B9ABD949209B48780ED59DA177"/>
    <w:rsid w:val="0058667E"/>
  </w:style>
  <w:style w:type="paragraph" w:customStyle="1" w:styleId="D06B0D15599D41029DCF8093A6E68DD9">
    <w:name w:val="D06B0D15599D41029DCF8093A6E68DD9"/>
    <w:rsid w:val="0058667E"/>
  </w:style>
  <w:style w:type="paragraph" w:customStyle="1" w:styleId="F3084E6F158444919CBC5CC0F5ED53A3">
    <w:name w:val="F3084E6F158444919CBC5CC0F5ED53A3"/>
    <w:rsid w:val="0058667E"/>
  </w:style>
  <w:style w:type="paragraph" w:customStyle="1" w:styleId="484F4CA4B4474C29A0DBAA507FB79421">
    <w:name w:val="484F4CA4B4474C29A0DBAA507FB79421"/>
    <w:rsid w:val="0058667E"/>
  </w:style>
  <w:style w:type="paragraph" w:customStyle="1" w:styleId="46E80F04314E49F8A79AFAEB865C12C8">
    <w:name w:val="46E80F04314E49F8A79AFAEB865C12C8"/>
    <w:rsid w:val="0058667E"/>
  </w:style>
  <w:style w:type="paragraph" w:customStyle="1" w:styleId="F367A907E5ED49A69CF5BFD9205E96DD">
    <w:name w:val="F367A907E5ED49A69CF5BFD9205E96DD"/>
    <w:rsid w:val="0058667E"/>
  </w:style>
  <w:style w:type="paragraph" w:customStyle="1" w:styleId="C80384F5F0094B8AAEF9E01913EE8C17">
    <w:name w:val="C80384F5F0094B8AAEF9E01913EE8C17"/>
    <w:rsid w:val="0058667E"/>
  </w:style>
  <w:style w:type="paragraph" w:customStyle="1" w:styleId="DBCB8B24960E4EEF810E3A093CC68CAB">
    <w:name w:val="DBCB8B24960E4EEF810E3A093CC68CAB"/>
    <w:rsid w:val="0058667E"/>
  </w:style>
  <w:style w:type="paragraph" w:customStyle="1" w:styleId="CE67FBBD82E44DB6BF146E94BBBF45AA">
    <w:name w:val="CE67FBBD82E44DB6BF146E94BBBF45AA"/>
    <w:rsid w:val="0058667E"/>
  </w:style>
  <w:style w:type="paragraph" w:customStyle="1" w:styleId="913D7CA0AA2F487CB932E141D3FF840E">
    <w:name w:val="913D7CA0AA2F487CB932E141D3FF840E"/>
    <w:rsid w:val="005866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74971-D0A5-4CF2-A15C-7D37B4C63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Template>
  <TotalTime>0</TotalTime>
  <Pages>1</Pages>
  <Words>10093</Words>
  <Characters>57531</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67490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mutisya</cp:lastModifiedBy>
  <cp:revision>3</cp:revision>
  <cp:lastPrinted>2011-10-17T20:42:00Z</cp:lastPrinted>
  <dcterms:created xsi:type="dcterms:W3CDTF">2018-02-03T03:47:00Z</dcterms:created>
  <dcterms:modified xsi:type="dcterms:W3CDTF">2018-02-03T03:48:00Z</dcterms:modified>
</cp:coreProperties>
</file>